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 xml:space="preserve">Conseil coopératif du </w:t>
      </w:r>
      <w:r w:rsidR="008C7073">
        <w:rPr>
          <w:highlight w:val="white"/>
        </w:rPr>
        <w:t>13/12/2023</w:t>
      </w:r>
      <w:r>
        <w:rPr>
          <w:highlight w:val="white"/>
        </w:rPr>
        <w:t xml:space="preserve">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1113"/>
        <w:gridCol w:w="1418"/>
        <w:gridCol w:w="1134"/>
      </w:tblGrid>
      <w:tr w:rsidR="0085192E" w:rsidTr="00037963">
        <w:trPr>
          <w:trHeight w:val="251"/>
        </w:trPr>
        <w:tc>
          <w:tcPr>
            <w:tcW w:w="3620" w:type="dxa"/>
            <w:gridSpan w:val="2"/>
          </w:tcPr>
          <w:p w:rsidR="0085192E" w:rsidRDefault="0085192E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ind w:left="212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ind w:left="211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85192E" w:rsidRDefault="00166E60" w:rsidP="00166E6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spacing w:line="227" w:lineRule="exact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85192E" w:rsidRDefault="00166E60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85192E" w:rsidRDefault="00E265C2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Fouchard</w:t>
            </w:r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ind w:left="22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spacing w:line="228" w:lineRule="exact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85192E" w:rsidRDefault="00166E60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Haydont</w:t>
            </w:r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C7073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Mireille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85192E" w:rsidRDefault="00166E60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</w:p>
        </w:tc>
        <w:tc>
          <w:tcPr>
            <w:tcW w:w="1072" w:type="dxa"/>
          </w:tcPr>
          <w:p w:rsidR="0085192E" w:rsidRDefault="00166E60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Thil</w:t>
            </w:r>
          </w:p>
        </w:tc>
        <w:tc>
          <w:tcPr>
            <w:tcW w:w="1072" w:type="dxa"/>
          </w:tcPr>
          <w:p w:rsidR="0085192E" w:rsidRDefault="00E265C2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C7073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85192E" w:rsidRDefault="0085192E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E714DF" w:rsidRDefault="0085192E" w:rsidP="00A456E3">
      <w:pPr>
        <w:pStyle w:val="Titre2"/>
        <w:numPr>
          <w:ilvl w:val="0"/>
          <w:numId w:val="5"/>
        </w:numPr>
      </w:pPr>
      <w:r>
        <w:t>Acceptation des nouveaux sociétaires et constatation du capital :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p w:rsidR="00635971" w:rsidRDefault="00635971" w:rsidP="00635971"/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2236"/>
        <w:gridCol w:w="425"/>
        <w:gridCol w:w="851"/>
        <w:gridCol w:w="2835"/>
        <w:gridCol w:w="2551"/>
      </w:tblGrid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ICEA-467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COMMERE Marie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  <w:r w:rsidRPr="008C7073">
              <w:t>.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</w:t>
            </w:r>
            <w:proofErr w:type="spellStart"/>
            <w:r w:rsidRPr="008C7073">
              <w:t>Mervilla</w:t>
            </w:r>
            <w:proofErr w:type="spellEnd"/>
            <w:r w:rsidRPr="008C7073">
              <w:t xml:space="preserve">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ICEA-464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DARNIGE Eden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CASTANET-TOLOSAN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</w:tbl>
    <w:p w:rsidR="008C7073" w:rsidRDefault="00155A56" w:rsidP="00635971">
      <w:pPr>
        <w:rPr>
          <w:b/>
        </w:rPr>
      </w:pPr>
      <w:r>
        <w:rPr>
          <w:b/>
        </w:rPr>
        <w:t xml:space="preserve">Erratum : au dernier conseil du 31/10/2023 le Capital était de 167 550 </w:t>
      </w:r>
      <w:r w:rsidR="00895FCC">
        <w:rPr>
          <w:b/>
        </w:rPr>
        <w:t xml:space="preserve"> € </w:t>
      </w:r>
      <w:r>
        <w:rPr>
          <w:b/>
        </w:rPr>
        <w:t>pour 439 sociétaires</w:t>
      </w:r>
      <w:r w:rsidR="00895FCC">
        <w:rPr>
          <w:b/>
        </w:rPr>
        <w:t xml:space="preserve"> et non 167 750 €</w:t>
      </w:r>
    </w:p>
    <w:p w:rsidR="00635971" w:rsidRPr="00134583" w:rsidRDefault="00635971" w:rsidP="00635971">
      <w:pPr>
        <w:rPr>
          <w:b/>
        </w:rPr>
      </w:pPr>
      <w:r w:rsidRPr="00134583">
        <w:rPr>
          <w:b/>
        </w:rPr>
        <w:t>Constatation du capital 167 </w:t>
      </w:r>
      <w:r w:rsidR="00155A56">
        <w:rPr>
          <w:b/>
        </w:rPr>
        <w:t>6</w:t>
      </w:r>
      <w:r w:rsidRPr="00134583">
        <w:rPr>
          <w:b/>
        </w:rPr>
        <w:t>50 €</w:t>
      </w:r>
      <w:r w:rsidR="00E714DF" w:rsidRPr="00134583">
        <w:rPr>
          <w:b/>
        </w:rPr>
        <w:t xml:space="preserve"> pour 4</w:t>
      </w:r>
      <w:r w:rsidR="008C7073">
        <w:rPr>
          <w:b/>
        </w:rPr>
        <w:t>41</w:t>
      </w:r>
      <w:r w:rsidR="00E714DF" w:rsidRPr="00134583">
        <w:rPr>
          <w:b/>
        </w:rPr>
        <w:t xml:space="preserve"> sociétaires</w:t>
      </w:r>
      <w:r w:rsidR="001D1951" w:rsidRPr="00134583">
        <w:rPr>
          <w:b/>
        </w:rPr>
        <w:t>.</w:t>
      </w:r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37"/>
        <w:gridCol w:w="425"/>
        <w:gridCol w:w="851"/>
        <w:gridCol w:w="2823"/>
        <w:gridCol w:w="2586"/>
      </w:tblGrid>
      <w:tr w:rsidR="00E714DF" w:rsidRPr="00635971" w:rsidTr="008C7073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220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395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821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2793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</w:tbl>
    <w:p w:rsidR="00635971" w:rsidRDefault="00635971" w:rsidP="00635971"/>
    <w:p w:rsidR="001D1951" w:rsidRDefault="00576BF7" w:rsidP="00635971">
      <w:r>
        <w:t xml:space="preserve">Pour info : </w:t>
      </w:r>
      <w:r w:rsidR="001D1951">
        <w:t xml:space="preserve">Rayons Verts 42 sociétaires pour 19 900 € </w:t>
      </w:r>
    </w:p>
    <w:p w:rsidR="00544376" w:rsidRDefault="00E265C2" w:rsidP="00544376">
      <w:pPr>
        <w:pStyle w:val="Titre2"/>
        <w:numPr>
          <w:ilvl w:val="0"/>
          <w:numId w:val="5"/>
        </w:numPr>
      </w:pPr>
      <w:r>
        <w:lastRenderedPageBreak/>
        <w:t xml:space="preserve">Cr rapide Marché Noel de </w:t>
      </w:r>
      <w:proofErr w:type="spellStart"/>
      <w:r>
        <w:t>Véné</w:t>
      </w:r>
      <w:r w:rsidR="00544376">
        <w:t>rque</w:t>
      </w:r>
      <w:proofErr w:type="spellEnd"/>
    </w:p>
    <w:p w:rsidR="002771BD" w:rsidRPr="002771BD" w:rsidRDefault="002771BD" w:rsidP="002771BD">
      <w:pPr>
        <w:pStyle w:val="Titre2"/>
        <w:numPr>
          <w:ilvl w:val="0"/>
          <w:numId w:val="5"/>
        </w:numPr>
      </w:pPr>
      <w:r>
        <w:t xml:space="preserve">Présentation </w:t>
      </w:r>
      <w:proofErr w:type="spellStart"/>
      <w:r>
        <w:t>Icéa</w:t>
      </w:r>
      <w:proofErr w:type="spellEnd"/>
      <w:r>
        <w:t xml:space="preserve"> au CA. 1 part sociale</w:t>
      </w:r>
    </w:p>
    <w:p w:rsidR="00155A56" w:rsidRDefault="00155A56" w:rsidP="00635971"/>
    <w:p w:rsidR="00155A56" w:rsidRDefault="00155A56" w:rsidP="00155A56">
      <w:pPr>
        <w:pStyle w:val="Paragraphedeliste"/>
        <w:numPr>
          <w:ilvl w:val="0"/>
          <w:numId w:val="5"/>
        </w:numPr>
        <w:rPr>
          <w:rStyle w:val="Titre2Car"/>
        </w:rPr>
      </w:pPr>
      <w:r w:rsidRPr="00155A56">
        <w:rPr>
          <w:rStyle w:val="Titre2Car"/>
        </w:rPr>
        <w:t>Dates et organisation des manifestations début 2024</w:t>
      </w:r>
      <w:r w:rsidR="00332E49">
        <w:rPr>
          <w:rStyle w:val="Titre2Car"/>
        </w:rPr>
        <w:t> : 15 mn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Apéro des énergies</w:t>
      </w:r>
      <w:r>
        <w:t xml:space="preserve"> : 26/01 </w:t>
      </w:r>
      <w:r w:rsidR="000D4FA5">
        <w:t>à</w:t>
      </w:r>
      <w:r>
        <w:t xml:space="preserve"> 18 h 30 au Grenier</w:t>
      </w:r>
      <w:r w:rsidR="001E0904">
        <w:t xml:space="preserve"> à Castanet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Le scéna</w:t>
      </w:r>
      <w:r>
        <w:t xml:space="preserve">rio NégaWatt : Conférence débat : 28/02 à 20 h à </w:t>
      </w:r>
      <w:proofErr w:type="gramStart"/>
      <w:r>
        <w:t xml:space="preserve">Ramonville </w:t>
      </w:r>
      <w:r w:rsidR="00E16C07">
        <w:t xml:space="preserve"> salle</w:t>
      </w:r>
      <w:proofErr w:type="gramEnd"/>
      <w:r w:rsidR="00E16C07">
        <w:t xml:space="preserve"> de l’Occitanie 18 av Occitanie </w:t>
      </w:r>
      <w:r w:rsidR="000D4FA5">
        <w:t xml:space="preserve"> avec </w:t>
      </w:r>
      <w:proofErr w:type="spellStart"/>
      <w:r w:rsidR="000D4FA5">
        <w:t>Citoyliens</w:t>
      </w:r>
      <w:proofErr w:type="spellEnd"/>
      <w:r w:rsidR="000D4FA5">
        <w:t xml:space="preserve"> et </w:t>
      </w:r>
      <w:proofErr w:type="spellStart"/>
      <w:r w:rsidR="000D4FA5">
        <w:t>N</w:t>
      </w:r>
      <w:r w:rsidR="001E0904">
        <w:t>é</w:t>
      </w:r>
      <w:r w:rsidR="000D4FA5">
        <w:t>gawatt</w:t>
      </w:r>
      <w:proofErr w:type="spellEnd"/>
    </w:p>
    <w:p w:rsid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Assemblées générales</w:t>
      </w:r>
      <w:r>
        <w:t xml:space="preserve"> : </w:t>
      </w:r>
    </w:p>
    <w:p w:rsidR="000D4FA5" w:rsidRPr="000D4FA5" w:rsidRDefault="000D4FA5" w:rsidP="000D4FA5">
      <w:pPr>
        <w:pStyle w:val="Paragraphedeliste"/>
        <w:numPr>
          <w:ilvl w:val="1"/>
          <w:numId w:val="14"/>
        </w:numPr>
      </w:pPr>
      <w:r>
        <w:t>RV :  8/03 à </w:t>
      </w:r>
      <w:r w:rsidR="006B5AC0">
        <w:t>18</w:t>
      </w:r>
      <w:r>
        <w:t xml:space="preserve"> h</w:t>
      </w:r>
      <w:r w:rsidR="006B5AC0">
        <w:t xml:space="preserve"> </w:t>
      </w:r>
      <w:proofErr w:type="gramStart"/>
      <w:r w:rsidR="006B5AC0">
        <w:t>30</w:t>
      </w:r>
      <w:r>
        <w:t xml:space="preserve"> </w:t>
      </w:r>
      <w:r w:rsidR="006B5AC0">
        <w:t xml:space="preserve"> Sdf</w:t>
      </w:r>
      <w:proofErr w:type="gramEnd"/>
      <w:r w:rsidR="006B5AC0">
        <w:t xml:space="preserve"> </w:t>
      </w:r>
      <w:proofErr w:type="spellStart"/>
      <w:r w:rsidR="006B5AC0">
        <w:rPr>
          <w:color w:val="FF0000"/>
        </w:rPr>
        <w:t>Lagardelle</w:t>
      </w:r>
      <w:proofErr w:type="spellEnd"/>
    </w:p>
    <w:p w:rsidR="000D4FA5" w:rsidRPr="00155A56" w:rsidRDefault="000D4FA5" w:rsidP="000D4FA5">
      <w:pPr>
        <w:pStyle w:val="Paragraphedeliste"/>
        <w:numPr>
          <w:ilvl w:val="1"/>
          <w:numId w:val="14"/>
        </w:numPr>
      </w:pPr>
      <w:proofErr w:type="spellStart"/>
      <w:r>
        <w:t>Icéa</w:t>
      </w:r>
      <w:proofErr w:type="spellEnd"/>
      <w:r>
        <w:t xml:space="preserve"> 26/04 18h30 Sdf</w:t>
      </w:r>
      <w:r w:rsidR="00332E49">
        <w:t xml:space="preserve"> </w:t>
      </w:r>
      <w:r>
        <w:t>d’</w:t>
      </w:r>
      <w:proofErr w:type="spellStart"/>
      <w:r>
        <w:t>Aureville</w:t>
      </w:r>
      <w:proofErr w:type="spellEnd"/>
    </w:p>
    <w:p w:rsidR="006B5AC0" w:rsidRPr="006B5AC0" w:rsidRDefault="00155A56" w:rsidP="00EF4DEF">
      <w:pPr>
        <w:pStyle w:val="Paragraphedeliste"/>
        <w:numPr>
          <w:ilvl w:val="0"/>
          <w:numId w:val="14"/>
        </w:numPr>
      </w:pPr>
      <w:r w:rsidRPr="00155A56">
        <w:t xml:space="preserve">La </w:t>
      </w:r>
      <w:proofErr w:type="spellStart"/>
      <w:r w:rsidRPr="00155A56">
        <w:t>rando</w:t>
      </w:r>
      <w:proofErr w:type="spellEnd"/>
      <w:r w:rsidRPr="00155A56">
        <w:t xml:space="preserve"> des énergies</w:t>
      </w:r>
      <w:r w:rsidR="000D4FA5">
        <w:t xml:space="preserve"> : </w:t>
      </w:r>
      <w:r w:rsidR="006B5AC0">
        <w:rPr>
          <w:color w:val="FF0000"/>
        </w:rPr>
        <w:t xml:space="preserve">5 </w:t>
      </w:r>
      <w:proofErr w:type="gramStart"/>
      <w:r w:rsidR="006B5AC0">
        <w:rPr>
          <w:color w:val="FF0000"/>
        </w:rPr>
        <w:t xml:space="preserve">mai </w:t>
      </w:r>
      <w:r w:rsidR="000D4FA5" w:rsidRPr="006B5AC0">
        <w:rPr>
          <w:color w:val="FF0000"/>
        </w:rPr>
        <w:t xml:space="preserve"> Lieu</w:t>
      </w:r>
      <w:proofErr w:type="gramEnd"/>
      <w:r w:rsidR="000D4FA5" w:rsidRPr="006B5AC0">
        <w:rPr>
          <w:color w:val="FF0000"/>
        </w:rPr>
        <w:t xml:space="preserve">, </w:t>
      </w:r>
      <w:proofErr w:type="spellStart"/>
      <w:r w:rsidR="006B5AC0">
        <w:rPr>
          <w:color w:val="FF0000"/>
        </w:rPr>
        <w:t>Caminarem</w:t>
      </w:r>
      <w:proofErr w:type="spellEnd"/>
      <w:r w:rsidR="006B5AC0">
        <w:rPr>
          <w:color w:val="FF0000"/>
        </w:rPr>
        <w:t>, Asso jumelage Vénerque –</w:t>
      </w:r>
      <w:proofErr w:type="spellStart"/>
      <w:r w:rsidR="006B5AC0">
        <w:rPr>
          <w:color w:val="FF0000"/>
        </w:rPr>
        <w:t>Rando</w:t>
      </w:r>
      <w:proofErr w:type="spellEnd"/>
      <w:r w:rsidR="006B5AC0">
        <w:rPr>
          <w:color w:val="FF0000"/>
        </w:rPr>
        <w:t xml:space="preserve"> de l’Europe, Gym volontaire</w:t>
      </w:r>
    </w:p>
    <w:p w:rsidR="00155A56" w:rsidRDefault="00155A56" w:rsidP="00EF4DEF">
      <w:pPr>
        <w:pStyle w:val="Paragraphedeliste"/>
        <w:numPr>
          <w:ilvl w:val="0"/>
          <w:numId w:val="14"/>
        </w:numPr>
      </w:pPr>
      <w:r w:rsidRPr="00155A56">
        <w:t>Les inaugurations</w:t>
      </w:r>
      <w:r w:rsidR="000D4FA5">
        <w:t> :</w:t>
      </w:r>
    </w:p>
    <w:p w:rsidR="000D4FA5" w:rsidRDefault="000D4FA5" w:rsidP="000D4FA5">
      <w:pPr>
        <w:pStyle w:val="Paragraphedeliste"/>
        <w:numPr>
          <w:ilvl w:val="1"/>
          <w:numId w:val="14"/>
        </w:numPr>
      </w:pPr>
      <w:r>
        <w:t xml:space="preserve">Cantine </w:t>
      </w:r>
      <w:proofErr w:type="spellStart"/>
      <w:r>
        <w:t>Lagardelle</w:t>
      </w:r>
      <w:proofErr w:type="spellEnd"/>
      <w:r>
        <w:t xml:space="preserve"> </w:t>
      </w:r>
      <w:proofErr w:type="gramStart"/>
      <w:r>
        <w:t xml:space="preserve">à </w:t>
      </w:r>
      <w:r w:rsidR="002771BD">
        <w:t xml:space="preserve"> 8</w:t>
      </w:r>
      <w:proofErr w:type="gramEnd"/>
      <w:r w:rsidR="002771BD">
        <w:t xml:space="preserve"> mars</w:t>
      </w:r>
    </w:p>
    <w:p w:rsidR="000D4FA5" w:rsidRPr="000D4FA5" w:rsidRDefault="000D4FA5" w:rsidP="000D4FA5">
      <w:pPr>
        <w:pStyle w:val="Paragraphedeliste"/>
        <w:numPr>
          <w:ilvl w:val="1"/>
          <w:numId w:val="14"/>
        </w:numPr>
        <w:rPr>
          <w:color w:val="FF0000"/>
        </w:rPr>
      </w:pPr>
      <w:r>
        <w:t>Damase Auba </w:t>
      </w:r>
      <w:r w:rsidRPr="000D4FA5">
        <w:rPr>
          <w:color w:val="FF0000"/>
        </w:rPr>
        <w:t>?</w:t>
      </w:r>
    </w:p>
    <w:p w:rsidR="00155A56" w:rsidRPr="00155A56" w:rsidRDefault="00155A56" w:rsidP="00155A56">
      <w:pPr>
        <w:rPr>
          <w:rStyle w:val="Titre2Car"/>
        </w:rPr>
      </w:pPr>
    </w:p>
    <w:p w:rsidR="00155A56" w:rsidRPr="00155A56" w:rsidRDefault="00155A56" w:rsidP="000D4FA5">
      <w:pPr>
        <w:pStyle w:val="Titre2"/>
        <w:numPr>
          <w:ilvl w:val="0"/>
          <w:numId w:val="5"/>
        </w:numPr>
      </w:pPr>
      <w:r w:rsidRPr="00155A56">
        <w:t xml:space="preserve">Point sur les projets : </w:t>
      </w:r>
      <w:r w:rsidR="00332E49">
        <w:t xml:space="preserve"> 15 mn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 w:rsidRPr="00155A56">
        <w:t>En</w:t>
      </w:r>
      <w:r w:rsidR="00155A56" w:rsidRPr="00155A56">
        <w:t xml:space="preserve"> cours :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Damase Auba, </w:t>
      </w:r>
      <w:r w:rsidR="00332E49">
        <w:t xml:space="preserve">Pose du compteur 20 </w:t>
      </w:r>
      <w:r w:rsidR="00C17263">
        <w:t>décembre</w:t>
      </w:r>
      <w:r w:rsidR="00332E49">
        <w:t xml:space="preserve">, </w:t>
      </w:r>
      <w:proofErr w:type="spellStart"/>
      <w:r w:rsidR="00332E49">
        <w:t>MeS</w:t>
      </w:r>
      <w:proofErr w:type="spellEnd"/>
      <w:r w:rsidR="00332E49">
        <w:t xml:space="preserve"> Janvier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Pechbusque</w:t>
      </w:r>
      <w:proofErr w:type="spellEnd"/>
      <w:r w:rsidRPr="00155A56">
        <w:t xml:space="preserve">, </w:t>
      </w:r>
      <w:r w:rsidR="00332E49">
        <w:t xml:space="preserve">PB technique potentiel : la </w:t>
      </w:r>
      <w:r w:rsidR="00C17263">
        <w:t>moitié</w:t>
      </w:r>
      <w:r w:rsidR="00332E49">
        <w:t xml:space="preserve"> de la structure est en fermette. Etude de structure en janvier. COT signé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Lagardelle</w:t>
      </w:r>
      <w:proofErr w:type="spellEnd"/>
      <w:r w:rsidRPr="00155A56">
        <w:t xml:space="preserve">, </w:t>
      </w:r>
      <w:r w:rsidR="00332E49">
        <w:t xml:space="preserve">Mise en service le 6 décembre- </w:t>
      </w:r>
      <w:r w:rsidR="00C17263">
        <w:t>Réception -</w:t>
      </w:r>
      <w:r w:rsidR="00332E49">
        <w:t xml:space="preserve"> </w:t>
      </w:r>
      <w:r w:rsidR="002771BD">
        <w:t xml:space="preserve"> </w:t>
      </w:r>
      <w:r w:rsidR="00C17263">
        <w:t>début</w:t>
      </w:r>
      <w:r w:rsidR="002771BD">
        <w:t xml:space="preserve"> 2024- Fruite résolue</w:t>
      </w:r>
      <w:r w:rsidR="00C17263">
        <w:t>.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Ferme </w:t>
      </w:r>
      <w:proofErr w:type="spellStart"/>
      <w:r w:rsidRPr="00155A56">
        <w:t>Fachet</w:t>
      </w:r>
      <w:proofErr w:type="spellEnd"/>
      <w:r w:rsidR="00332E49">
        <w:t> : Bail en cours de signature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>
        <w:t>En</w:t>
      </w:r>
      <w:r w:rsidR="000D4FA5">
        <w:t xml:space="preserve"> prospection : </w:t>
      </w:r>
    </w:p>
    <w:p w:rsidR="00332E49" w:rsidRDefault="000D4FA5" w:rsidP="00332E49">
      <w:pPr>
        <w:pStyle w:val="Paragraphedeliste"/>
        <w:numPr>
          <w:ilvl w:val="1"/>
          <w:numId w:val="22"/>
        </w:numPr>
      </w:pPr>
      <w:r>
        <w:t xml:space="preserve">Auterive, 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>Ramonville</w:t>
      </w:r>
      <w:r w:rsidR="00332E49">
        <w:t xml:space="preserve"> RAS</w:t>
      </w:r>
    </w:p>
    <w:p w:rsidR="00155A56" w:rsidRDefault="00155A56" w:rsidP="00332E49">
      <w:pPr>
        <w:pStyle w:val="Titre2"/>
        <w:numPr>
          <w:ilvl w:val="0"/>
          <w:numId w:val="5"/>
        </w:numPr>
      </w:pPr>
      <w:r w:rsidRPr="000D4FA5">
        <w:t xml:space="preserve">CR </w:t>
      </w:r>
      <w:proofErr w:type="spellStart"/>
      <w:r w:rsidRPr="000D4FA5">
        <w:t>visio</w:t>
      </w:r>
      <w:proofErr w:type="spellEnd"/>
      <w:r w:rsidRPr="000D4FA5">
        <w:t xml:space="preserve"> avec </w:t>
      </w:r>
      <w:proofErr w:type="spellStart"/>
      <w:r w:rsidRPr="000D4FA5">
        <w:t>Sicoval</w:t>
      </w:r>
      <w:proofErr w:type="spellEnd"/>
      <w:r w:rsidR="00332E49">
        <w:t> : 15 mn</w:t>
      </w:r>
    </w:p>
    <w:p w:rsidR="00155A56" w:rsidRDefault="00155A56" w:rsidP="00332E49">
      <w:pPr>
        <w:pStyle w:val="Titre2"/>
        <w:numPr>
          <w:ilvl w:val="0"/>
          <w:numId w:val="5"/>
        </w:numPr>
      </w:pPr>
      <w:r w:rsidRPr="00155A56">
        <w:t>Conservation ou non de la signature électronique de Coophub qui devient payante au 31/12/2023</w:t>
      </w:r>
      <w:r w:rsidR="00544376">
        <w:t> 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544376">
        <w:t>: 15 mn</w:t>
      </w:r>
    </w:p>
    <w:p w:rsidR="00CE2142" w:rsidRDefault="00CE2142" w:rsidP="00CE2142"/>
    <w:p w:rsidR="00CE2142" w:rsidRPr="00CE2142" w:rsidRDefault="00CE2142" w:rsidP="00CE2142">
      <w:pPr>
        <w:pStyle w:val="Titre2"/>
        <w:numPr>
          <w:ilvl w:val="0"/>
          <w:numId w:val="5"/>
        </w:numPr>
      </w:pPr>
      <w:r>
        <w:t>Impliquer des personnes locales de suivre les travaux reportage sur l’installation</w:t>
      </w:r>
      <w:bookmarkStart w:id="8" w:name="_GoBack"/>
      <w:bookmarkEnd w:id="8"/>
    </w:p>
    <w:sectPr w:rsidR="00CE2142" w:rsidRPr="00CE2142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D4" w:rsidRDefault="002A54D4" w:rsidP="007C34CE">
      <w:r>
        <w:separator/>
      </w:r>
    </w:p>
  </w:endnote>
  <w:endnote w:type="continuationSeparator" w:id="0">
    <w:p w:rsidR="002A54D4" w:rsidRDefault="002A54D4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CE214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CE214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D4" w:rsidRDefault="002A54D4" w:rsidP="007C34CE">
      <w:r>
        <w:separator/>
      </w:r>
    </w:p>
  </w:footnote>
  <w:footnote w:type="continuationSeparator" w:id="0">
    <w:p w:rsidR="002A54D4" w:rsidRDefault="002A54D4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D63"/>
    <w:multiLevelType w:val="hybridMultilevel"/>
    <w:tmpl w:val="096814A8"/>
    <w:lvl w:ilvl="0" w:tplc="040C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9A52AE8"/>
    <w:multiLevelType w:val="hybridMultilevel"/>
    <w:tmpl w:val="65782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25D1"/>
    <w:multiLevelType w:val="hybridMultilevel"/>
    <w:tmpl w:val="04429D3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1011"/>
    <w:multiLevelType w:val="hybridMultilevel"/>
    <w:tmpl w:val="2FF8A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79AB"/>
    <w:multiLevelType w:val="hybridMultilevel"/>
    <w:tmpl w:val="CC3A7C3E"/>
    <w:lvl w:ilvl="0" w:tplc="EAE297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6B776D"/>
    <w:multiLevelType w:val="hybridMultilevel"/>
    <w:tmpl w:val="80EC6A4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616F6"/>
    <w:multiLevelType w:val="hybridMultilevel"/>
    <w:tmpl w:val="454257A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508D9"/>
    <w:multiLevelType w:val="hybridMultilevel"/>
    <w:tmpl w:val="1494F78A"/>
    <w:lvl w:ilvl="0" w:tplc="EAE297A0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2567A2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546A3"/>
    <w:multiLevelType w:val="hybridMultilevel"/>
    <w:tmpl w:val="502C1B86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45BE4"/>
    <w:multiLevelType w:val="hybridMultilevel"/>
    <w:tmpl w:val="E56C0D9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60B56"/>
    <w:multiLevelType w:val="hybridMultilevel"/>
    <w:tmpl w:val="29A4C742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F30EE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5282B"/>
    <w:multiLevelType w:val="multilevel"/>
    <w:tmpl w:val="BED46FF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numFmt w:val="bullet"/>
      <w:lvlText w:val=""/>
      <w:lvlJc w:val="left"/>
      <w:pPr>
        <w:ind w:left="576" w:hanging="576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E6F2F7C"/>
    <w:multiLevelType w:val="hybridMultilevel"/>
    <w:tmpl w:val="5914E9AE"/>
    <w:lvl w:ilvl="0" w:tplc="040C000F">
      <w:start w:val="1"/>
      <w:numFmt w:val="decimal"/>
      <w:lvlText w:val="%1."/>
      <w:lvlJc w:val="left"/>
      <w:pPr>
        <w:ind w:left="1637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C24BFC"/>
    <w:multiLevelType w:val="hybridMultilevel"/>
    <w:tmpl w:val="95B85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1827D36"/>
    <w:multiLevelType w:val="hybridMultilevel"/>
    <w:tmpl w:val="85688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F0812"/>
    <w:multiLevelType w:val="multilevel"/>
    <w:tmpl w:val="9AA6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 w15:restartNumberingAfterBreak="0">
    <w:nsid w:val="6D1D33DB"/>
    <w:multiLevelType w:val="hybridMultilevel"/>
    <w:tmpl w:val="3412F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2" w15:restartNumberingAfterBreak="0">
    <w:nsid w:val="766C71AA"/>
    <w:multiLevelType w:val="hybridMultilevel"/>
    <w:tmpl w:val="B36604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1"/>
  </w:num>
  <w:num w:numId="4">
    <w:abstractNumId w:val="13"/>
  </w:num>
  <w:num w:numId="5">
    <w:abstractNumId w:val="14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5"/>
  </w:num>
  <w:num w:numId="13">
    <w:abstractNumId w:val="18"/>
  </w:num>
  <w:num w:numId="14">
    <w:abstractNumId w:val="10"/>
  </w:num>
  <w:num w:numId="15">
    <w:abstractNumId w:val="6"/>
  </w:num>
  <w:num w:numId="16">
    <w:abstractNumId w:val="8"/>
  </w:num>
  <w:num w:numId="17">
    <w:abstractNumId w:val="22"/>
  </w:num>
  <w:num w:numId="18">
    <w:abstractNumId w:val="4"/>
  </w:num>
  <w:num w:numId="19">
    <w:abstractNumId w:val="2"/>
  </w:num>
  <w:num w:numId="20">
    <w:abstractNumId w:val="11"/>
  </w:num>
  <w:num w:numId="21">
    <w:abstractNumId w:val="9"/>
  </w:num>
  <w:num w:numId="22">
    <w:abstractNumId w:val="7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52E1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54204"/>
    <w:rsid w:val="00056768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0E20"/>
    <w:rsid w:val="000B4C73"/>
    <w:rsid w:val="000B5EC2"/>
    <w:rsid w:val="000B64A6"/>
    <w:rsid w:val="000B6E3F"/>
    <w:rsid w:val="000B76A4"/>
    <w:rsid w:val="000C003B"/>
    <w:rsid w:val="000C1091"/>
    <w:rsid w:val="000C558B"/>
    <w:rsid w:val="000D4FA5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4583"/>
    <w:rsid w:val="001367BC"/>
    <w:rsid w:val="00141361"/>
    <w:rsid w:val="001505E5"/>
    <w:rsid w:val="00151A08"/>
    <w:rsid w:val="0015238C"/>
    <w:rsid w:val="0015354F"/>
    <w:rsid w:val="00153E9D"/>
    <w:rsid w:val="00155A56"/>
    <w:rsid w:val="00161039"/>
    <w:rsid w:val="00163254"/>
    <w:rsid w:val="0016582E"/>
    <w:rsid w:val="00166E60"/>
    <w:rsid w:val="00171685"/>
    <w:rsid w:val="001727EA"/>
    <w:rsid w:val="00186B2F"/>
    <w:rsid w:val="00191535"/>
    <w:rsid w:val="001A2EE0"/>
    <w:rsid w:val="001A40B2"/>
    <w:rsid w:val="001A46CB"/>
    <w:rsid w:val="001A47E0"/>
    <w:rsid w:val="001C25FC"/>
    <w:rsid w:val="001C6B52"/>
    <w:rsid w:val="001D1951"/>
    <w:rsid w:val="001D2DE2"/>
    <w:rsid w:val="001D5D7D"/>
    <w:rsid w:val="001D7E3E"/>
    <w:rsid w:val="001E0904"/>
    <w:rsid w:val="001E2D89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0DC5"/>
    <w:rsid w:val="0023685A"/>
    <w:rsid w:val="00236B6D"/>
    <w:rsid w:val="00242707"/>
    <w:rsid w:val="002455C4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1BD"/>
    <w:rsid w:val="0027762A"/>
    <w:rsid w:val="00281A00"/>
    <w:rsid w:val="00283B07"/>
    <w:rsid w:val="00290EFE"/>
    <w:rsid w:val="00293C12"/>
    <w:rsid w:val="002A0F1A"/>
    <w:rsid w:val="002A123F"/>
    <w:rsid w:val="002A54D4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2E49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96DD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50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7791F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10FB"/>
    <w:rsid w:val="004D3DB4"/>
    <w:rsid w:val="004E601F"/>
    <w:rsid w:val="004E6D0B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4376"/>
    <w:rsid w:val="005469E5"/>
    <w:rsid w:val="00547DCC"/>
    <w:rsid w:val="005518D1"/>
    <w:rsid w:val="00570037"/>
    <w:rsid w:val="00570858"/>
    <w:rsid w:val="005764A1"/>
    <w:rsid w:val="00576BF7"/>
    <w:rsid w:val="00581EF8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01FE"/>
    <w:rsid w:val="005D3C48"/>
    <w:rsid w:val="005D5246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103"/>
    <w:rsid w:val="00685425"/>
    <w:rsid w:val="006A1348"/>
    <w:rsid w:val="006A3EB2"/>
    <w:rsid w:val="006A5E12"/>
    <w:rsid w:val="006A6913"/>
    <w:rsid w:val="006B5AC0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8799E"/>
    <w:rsid w:val="007953CB"/>
    <w:rsid w:val="007A0780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0234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0942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5FCC"/>
    <w:rsid w:val="008961F2"/>
    <w:rsid w:val="008969BB"/>
    <w:rsid w:val="008A4FF7"/>
    <w:rsid w:val="008C7073"/>
    <w:rsid w:val="008D0A14"/>
    <w:rsid w:val="008D281D"/>
    <w:rsid w:val="008F48AB"/>
    <w:rsid w:val="008F6222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227E"/>
    <w:rsid w:val="009F3A6C"/>
    <w:rsid w:val="009F4164"/>
    <w:rsid w:val="00A02EEB"/>
    <w:rsid w:val="00A040A7"/>
    <w:rsid w:val="00A0627A"/>
    <w:rsid w:val="00A07B98"/>
    <w:rsid w:val="00A15947"/>
    <w:rsid w:val="00A246D6"/>
    <w:rsid w:val="00A24C78"/>
    <w:rsid w:val="00A26B57"/>
    <w:rsid w:val="00A302CA"/>
    <w:rsid w:val="00A42517"/>
    <w:rsid w:val="00A456E3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8710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6CF8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17263"/>
    <w:rsid w:val="00C21322"/>
    <w:rsid w:val="00C24A6E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2142"/>
    <w:rsid w:val="00CE4E6D"/>
    <w:rsid w:val="00CF252D"/>
    <w:rsid w:val="00CF37CE"/>
    <w:rsid w:val="00CF4145"/>
    <w:rsid w:val="00CF4439"/>
    <w:rsid w:val="00D029EA"/>
    <w:rsid w:val="00D049BF"/>
    <w:rsid w:val="00D13BA2"/>
    <w:rsid w:val="00D17773"/>
    <w:rsid w:val="00D24261"/>
    <w:rsid w:val="00D24AE3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16C07"/>
    <w:rsid w:val="00E20C21"/>
    <w:rsid w:val="00E2216E"/>
    <w:rsid w:val="00E265C2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2974"/>
    <w:rsid w:val="00E73E9C"/>
    <w:rsid w:val="00E77EA6"/>
    <w:rsid w:val="00E84022"/>
    <w:rsid w:val="00E90028"/>
    <w:rsid w:val="00E91AD1"/>
    <w:rsid w:val="00E943F3"/>
    <w:rsid w:val="00EA4F44"/>
    <w:rsid w:val="00EA63B4"/>
    <w:rsid w:val="00EB2A43"/>
    <w:rsid w:val="00EB3380"/>
    <w:rsid w:val="00EB3D67"/>
    <w:rsid w:val="00EB47B9"/>
    <w:rsid w:val="00EB623A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18D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1E33E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2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v1msonormal">
    <w:name w:val="v1msonormal"/>
    <w:basedOn w:val="Normal"/>
    <w:rsid w:val="00283B07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283B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1CEAD-D7E9-43BE-9F33-92AA4A53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152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5</cp:revision>
  <cp:lastPrinted>2023-11-22T09:30:00Z</cp:lastPrinted>
  <dcterms:created xsi:type="dcterms:W3CDTF">2023-12-13T09:06:00Z</dcterms:created>
  <dcterms:modified xsi:type="dcterms:W3CDTF">2023-12-13T21:12:00Z</dcterms:modified>
</cp:coreProperties>
</file>