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7A32AE">
      <w:pPr>
        <w:rPr>
          <w:highlight w:val="white"/>
        </w:rPr>
      </w:pPr>
    </w:p>
    <w:p w:rsidR="0085192E" w:rsidRDefault="0085192E" w:rsidP="0085192E">
      <w:pPr>
        <w:jc w:val="center"/>
        <w:rPr>
          <w:highlight w:val="white"/>
        </w:rPr>
      </w:pPr>
      <w:r>
        <w:rPr>
          <w:highlight w:val="white"/>
        </w:rPr>
        <w:t xml:space="preserve">Conseil coopératif du </w:t>
      </w:r>
      <w:r w:rsidR="008C7073">
        <w:rPr>
          <w:highlight w:val="white"/>
        </w:rPr>
        <w:t>13/12/2023</w:t>
      </w:r>
      <w:r>
        <w:rPr>
          <w:highlight w:val="white"/>
        </w:rPr>
        <w:t xml:space="preserve"> Visio</w:t>
      </w:r>
    </w:p>
    <w:p w:rsidR="007A32AE" w:rsidRDefault="007A32AE" w:rsidP="0085192E">
      <w:pPr>
        <w:jc w:val="center"/>
        <w:rPr>
          <w:highlight w:val="white"/>
        </w:rPr>
      </w:pPr>
    </w:p>
    <w:tbl>
      <w:tblPr>
        <w:tblStyle w:val="TableNormal"/>
        <w:tblW w:w="9374" w:type="dxa"/>
        <w:tblInd w:w="8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08"/>
        <w:gridCol w:w="1072"/>
        <w:gridCol w:w="997"/>
        <w:gridCol w:w="1534"/>
        <w:gridCol w:w="1301"/>
        <w:gridCol w:w="850"/>
      </w:tblGrid>
      <w:tr w:rsidR="009C454D" w:rsidTr="009C454D">
        <w:trPr>
          <w:trHeight w:val="251"/>
        </w:trPr>
        <w:tc>
          <w:tcPr>
            <w:tcW w:w="3620" w:type="dxa"/>
            <w:gridSpan w:val="2"/>
          </w:tcPr>
          <w:p w:rsidR="009C454D" w:rsidRDefault="009C454D" w:rsidP="00037963">
            <w:pPr>
              <w:pStyle w:val="TableParagraph"/>
              <w:ind w:left="209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Membre</w:t>
            </w:r>
            <w:proofErr w:type="spellEnd"/>
            <w:r>
              <w:rPr>
                <w:rFonts w:ascii="Times New Roman"/>
                <w:b/>
                <w:color w:val="00000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du</w:t>
            </w:r>
            <w:r>
              <w:rPr>
                <w:rFonts w:ascii="Times New Roman"/>
                <w:b/>
                <w:color w:val="00000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000A"/>
                <w:sz w:val="20"/>
              </w:rPr>
              <w:t>CC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ind w:left="212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Présents</w:t>
            </w:r>
            <w:proofErr w:type="spellEnd"/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211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color w:val="00000A"/>
                <w:sz w:val="20"/>
              </w:rPr>
              <w:t>Excusés</w:t>
            </w:r>
            <w:proofErr w:type="spellEnd"/>
          </w:p>
        </w:tc>
        <w:tc>
          <w:tcPr>
            <w:tcW w:w="1534" w:type="dxa"/>
          </w:tcPr>
          <w:p w:rsidR="009C454D" w:rsidRDefault="009B7151" w:rsidP="009C454D">
            <w:pPr>
              <w:pStyle w:val="TableParagraph"/>
              <w:ind w:left="210"/>
              <w:jc w:val="center"/>
              <w:rPr>
                <w:rFonts w:ascii="Times New Roman"/>
                <w:b/>
                <w:color w:val="00000A"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absent</w:t>
            </w: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ind w:left="21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000A"/>
                <w:sz w:val="20"/>
              </w:rPr>
              <w:t>Rapporteur</w:t>
            </w: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ind w:left="210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color w:val="00000A"/>
                <w:sz w:val="20"/>
              </w:rPr>
              <w:t>MdT</w:t>
            </w:r>
            <w:proofErr w:type="spellEnd"/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Francis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Barousse</w:t>
            </w:r>
            <w:proofErr w:type="spellEnd"/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Dominique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Blanchot</w:t>
            </w:r>
            <w:proofErr w:type="spellEnd"/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spacing w:line="227" w:lineRule="exact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François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Buisson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9C454D" w:rsidTr="009C454D">
        <w:trPr>
          <w:trHeight w:val="284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Patrick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Couderc</w:t>
            </w:r>
            <w:proofErr w:type="spellEnd"/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Caroline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4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Fouchard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ind w:left="22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spacing w:line="228" w:lineRule="exact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Jean-Paul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4" w:lineRule="exact"/>
              <w:ind w:left="207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Gardette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5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Claire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1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Haydont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Mireille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Pascal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Vincent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Réquillart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4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3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Christian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3" w:lineRule="exact"/>
              <w:ind w:left="208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Thil</w:t>
            </w:r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4"/>
              <w:ind w:left="2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David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4" w:lineRule="exact"/>
              <w:ind w:left="2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A"/>
                <w:sz w:val="24"/>
              </w:rPr>
              <w:t>Trébosc</w:t>
            </w:r>
            <w:proofErr w:type="spellEnd"/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5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54D" w:rsidTr="009C454D">
        <w:trPr>
          <w:trHeight w:val="285"/>
        </w:trPr>
        <w:tc>
          <w:tcPr>
            <w:tcW w:w="1812" w:type="dxa"/>
          </w:tcPr>
          <w:p w:rsidR="009C454D" w:rsidRDefault="009C454D" w:rsidP="00037963">
            <w:pPr>
              <w:pStyle w:val="TableParagraph"/>
              <w:spacing w:line="264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A"/>
                <w:sz w:val="24"/>
              </w:rPr>
              <w:t>Christophe</w:t>
            </w:r>
          </w:p>
        </w:tc>
        <w:tc>
          <w:tcPr>
            <w:tcW w:w="1808" w:type="dxa"/>
          </w:tcPr>
          <w:p w:rsidR="009C454D" w:rsidRDefault="009C454D" w:rsidP="00037963">
            <w:pPr>
              <w:pStyle w:val="TableParagraph"/>
              <w:spacing w:line="264" w:lineRule="exact"/>
              <w:ind w:left="211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color w:val="00000A"/>
                <w:sz w:val="24"/>
              </w:rPr>
              <w:t>Vandangeon</w:t>
            </w:r>
            <w:proofErr w:type="spellEnd"/>
          </w:p>
        </w:tc>
        <w:tc>
          <w:tcPr>
            <w:tcW w:w="1072" w:type="dxa"/>
          </w:tcPr>
          <w:p w:rsidR="009C454D" w:rsidRDefault="009C454D" w:rsidP="00166E60">
            <w:pPr>
              <w:pStyle w:val="TableParagraph"/>
              <w:spacing w:before="25"/>
              <w:ind w:left="2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 w:rsidR="009C454D" w:rsidRDefault="009C454D" w:rsidP="009C454D">
            <w:pPr>
              <w:pStyle w:val="TableParagraph"/>
              <w:ind w:left="146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34" w:type="dxa"/>
          </w:tcPr>
          <w:p w:rsidR="009C454D" w:rsidRDefault="009C454D" w:rsidP="009C454D">
            <w:pPr>
              <w:pStyle w:val="TableParagraph"/>
              <w:spacing w:line="228" w:lineRule="exact"/>
              <w:ind w:left="1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301" w:type="dxa"/>
          </w:tcPr>
          <w:p w:rsidR="009C454D" w:rsidRDefault="009C454D" w:rsidP="009C454D">
            <w:pPr>
              <w:pStyle w:val="TableParagraph"/>
              <w:spacing w:line="228" w:lineRule="exact"/>
              <w:ind w:left="104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9C454D" w:rsidRDefault="009C454D" w:rsidP="00037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A32AE" w:rsidRDefault="007A32AE" w:rsidP="007A32AE">
      <w:pPr>
        <w:rPr>
          <w:highlight w:val="white"/>
        </w:rPr>
      </w:pPr>
    </w:p>
    <w:p w:rsidR="00E714DF" w:rsidRDefault="0085192E" w:rsidP="00A456E3">
      <w:pPr>
        <w:pStyle w:val="Titre2"/>
        <w:numPr>
          <w:ilvl w:val="0"/>
          <w:numId w:val="5"/>
        </w:numPr>
      </w:pPr>
      <w:r>
        <w:t>Acceptation des nouveaux sociétaires et constatation du capital : 2 mn</w:t>
      </w:r>
    </w:p>
    <w:p w:rsidR="00E714DF" w:rsidRDefault="00E714DF" w:rsidP="00E714DF"/>
    <w:p w:rsidR="0085192E" w:rsidRDefault="00E714DF" w:rsidP="00E714DF">
      <w:r>
        <w:t>Validés depuis le dernier CC</w:t>
      </w:r>
      <w:r w:rsidR="0085192E">
        <w:t xml:space="preserve"> </w:t>
      </w:r>
    </w:p>
    <w:p w:rsidR="00635971" w:rsidRDefault="00635971" w:rsidP="00635971"/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2236"/>
        <w:gridCol w:w="425"/>
        <w:gridCol w:w="851"/>
        <w:gridCol w:w="2835"/>
        <w:gridCol w:w="2551"/>
      </w:tblGrid>
      <w:tr w:rsidR="008C7073" w:rsidRPr="008C7073" w:rsidTr="008C7073">
        <w:trPr>
          <w:tblCellSpacing w:w="15" w:type="dxa"/>
        </w:trPr>
        <w:tc>
          <w:tcPr>
            <w:tcW w:w="691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ICEA-467 </w:t>
            </w:r>
          </w:p>
        </w:tc>
        <w:tc>
          <w:tcPr>
            <w:tcW w:w="2206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COMMERE Marie </w:t>
            </w:r>
          </w:p>
        </w:tc>
        <w:tc>
          <w:tcPr>
            <w:tcW w:w="395" w:type="dxa"/>
            <w:vAlign w:val="center"/>
            <w:hideMark/>
          </w:tcPr>
          <w:p w:rsidR="008C7073" w:rsidRPr="008C7073" w:rsidRDefault="008C7073" w:rsidP="008C7073">
            <w:r w:rsidRPr="008C7073">
              <w:t>1</w:t>
            </w:r>
          </w:p>
        </w:tc>
        <w:tc>
          <w:tcPr>
            <w:tcW w:w="821" w:type="dxa"/>
            <w:vAlign w:val="center"/>
            <w:hideMark/>
          </w:tcPr>
          <w:p w:rsidR="008C7073" w:rsidRPr="008C7073" w:rsidRDefault="008C7073" w:rsidP="008C7073">
            <w:r>
              <w:t>50</w:t>
            </w:r>
            <w:r w:rsidRPr="008C7073">
              <w:t>.</w:t>
            </w:r>
          </w:p>
        </w:tc>
        <w:tc>
          <w:tcPr>
            <w:tcW w:w="2805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FR-31320 </w:t>
            </w:r>
            <w:proofErr w:type="spellStart"/>
            <w:r w:rsidRPr="008C7073">
              <w:t>Mervilla</w:t>
            </w:r>
            <w:proofErr w:type="spellEnd"/>
            <w:r w:rsidRPr="008C7073">
              <w:t xml:space="preserve"> </w:t>
            </w:r>
          </w:p>
        </w:tc>
        <w:tc>
          <w:tcPr>
            <w:tcW w:w="2506" w:type="dxa"/>
          </w:tcPr>
          <w:p w:rsidR="008C7073" w:rsidRPr="008C7073" w:rsidRDefault="008C7073" w:rsidP="008C7073"/>
        </w:tc>
      </w:tr>
      <w:tr w:rsidR="008C7073" w:rsidRPr="008C7073" w:rsidTr="008C7073">
        <w:trPr>
          <w:tblCellSpacing w:w="15" w:type="dxa"/>
        </w:trPr>
        <w:tc>
          <w:tcPr>
            <w:tcW w:w="691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ICEA-464 </w:t>
            </w:r>
          </w:p>
        </w:tc>
        <w:tc>
          <w:tcPr>
            <w:tcW w:w="2206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DARNIGE Eden </w:t>
            </w:r>
          </w:p>
        </w:tc>
        <w:tc>
          <w:tcPr>
            <w:tcW w:w="395" w:type="dxa"/>
            <w:vAlign w:val="center"/>
            <w:hideMark/>
          </w:tcPr>
          <w:p w:rsidR="008C7073" w:rsidRPr="008C7073" w:rsidRDefault="008C7073" w:rsidP="008C7073">
            <w:r w:rsidRPr="008C7073">
              <w:t>1</w:t>
            </w:r>
          </w:p>
        </w:tc>
        <w:tc>
          <w:tcPr>
            <w:tcW w:w="821" w:type="dxa"/>
            <w:vAlign w:val="center"/>
            <w:hideMark/>
          </w:tcPr>
          <w:p w:rsidR="008C7073" w:rsidRPr="008C7073" w:rsidRDefault="008C7073" w:rsidP="008C7073">
            <w:r>
              <w:t>50</w:t>
            </w:r>
          </w:p>
        </w:tc>
        <w:tc>
          <w:tcPr>
            <w:tcW w:w="2805" w:type="dxa"/>
            <w:vAlign w:val="center"/>
            <w:hideMark/>
          </w:tcPr>
          <w:p w:rsidR="008C7073" w:rsidRPr="008C7073" w:rsidRDefault="008C7073" w:rsidP="008C7073">
            <w:r w:rsidRPr="008C7073">
              <w:t xml:space="preserve">FR-31320 CASTANET-TOLOSAN </w:t>
            </w:r>
          </w:p>
        </w:tc>
        <w:tc>
          <w:tcPr>
            <w:tcW w:w="2506" w:type="dxa"/>
          </w:tcPr>
          <w:p w:rsidR="008C7073" w:rsidRPr="008C7073" w:rsidRDefault="008C7073" w:rsidP="008C7073"/>
        </w:tc>
      </w:tr>
    </w:tbl>
    <w:p w:rsidR="008C7073" w:rsidRDefault="00155A56" w:rsidP="00635971">
      <w:pPr>
        <w:rPr>
          <w:b/>
        </w:rPr>
      </w:pPr>
      <w:r w:rsidRPr="009C454D">
        <w:rPr>
          <w:b/>
          <w:color w:val="FF0000"/>
        </w:rPr>
        <w:t>Erratum :</w:t>
      </w:r>
      <w:r>
        <w:rPr>
          <w:b/>
        </w:rPr>
        <w:t xml:space="preserve"> au dernier conseil du 31/10/2023 le Capital était de 167 550 </w:t>
      </w:r>
      <w:r w:rsidR="00895FCC">
        <w:rPr>
          <w:b/>
        </w:rPr>
        <w:t xml:space="preserve"> € </w:t>
      </w:r>
      <w:r>
        <w:rPr>
          <w:b/>
        </w:rPr>
        <w:t>pour 439 sociétaires</w:t>
      </w:r>
      <w:r w:rsidR="00895FCC">
        <w:rPr>
          <w:b/>
        </w:rPr>
        <w:t xml:space="preserve"> et non 167 750 €</w:t>
      </w:r>
    </w:p>
    <w:p w:rsidR="00635971" w:rsidRPr="00134583" w:rsidRDefault="00635971" w:rsidP="00635971">
      <w:pPr>
        <w:rPr>
          <w:b/>
        </w:rPr>
      </w:pPr>
      <w:r w:rsidRPr="00134583">
        <w:rPr>
          <w:b/>
        </w:rPr>
        <w:t>Constatation du capital 167 </w:t>
      </w:r>
      <w:r w:rsidR="00155A56">
        <w:rPr>
          <w:b/>
        </w:rPr>
        <w:t>6</w:t>
      </w:r>
      <w:r w:rsidRPr="00134583">
        <w:rPr>
          <w:b/>
        </w:rPr>
        <w:t>50 €</w:t>
      </w:r>
      <w:r w:rsidR="00E714DF" w:rsidRPr="00134583">
        <w:rPr>
          <w:b/>
        </w:rPr>
        <w:t xml:space="preserve"> pour 4</w:t>
      </w:r>
      <w:r w:rsidR="008C7073">
        <w:rPr>
          <w:b/>
        </w:rPr>
        <w:t>41</w:t>
      </w:r>
      <w:r w:rsidR="00E714DF" w:rsidRPr="00134583">
        <w:rPr>
          <w:b/>
        </w:rPr>
        <w:t xml:space="preserve"> sociétaires</w:t>
      </w:r>
      <w:r w:rsidR="001D1951" w:rsidRPr="00134583">
        <w:rPr>
          <w:b/>
        </w:rPr>
        <w:t>.</w:t>
      </w:r>
    </w:p>
    <w:p w:rsidR="00635971" w:rsidRDefault="00635971" w:rsidP="00635971"/>
    <w:p w:rsidR="00635971" w:rsidRDefault="00635971" w:rsidP="00635971">
      <w:r>
        <w:t>En attente de validation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37"/>
        <w:gridCol w:w="425"/>
        <w:gridCol w:w="851"/>
        <w:gridCol w:w="2823"/>
        <w:gridCol w:w="2586"/>
      </w:tblGrid>
      <w:tr w:rsidR="00E714DF" w:rsidRPr="00635971" w:rsidTr="008C7073">
        <w:trPr>
          <w:tblCellSpacing w:w="15" w:type="dxa"/>
        </w:trPr>
        <w:tc>
          <w:tcPr>
            <w:tcW w:w="690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ICEA-466 </w:t>
            </w:r>
          </w:p>
        </w:tc>
        <w:tc>
          <w:tcPr>
            <w:tcW w:w="2207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BRUSTON Joël </w:t>
            </w:r>
          </w:p>
        </w:tc>
        <w:tc>
          <w:tcPr>
            <w:tcW w:w="395" w:type="dxa"/>
            <w:vAlign w:val="center"/>
            <w:hideMark/>
          </w:tcPr>
          <w:p w:rsidR="00E714DF" w:rsidRPr="00635971" w:rsidRDefault="00E714DF" w:rsidP="00635971">
            <w:r>
              <w:t>1</w:t>
            </w:r>
          </w:p>
        </w:tc>
        <w:tc>
          <w:tcPr>
            <w:tcW w:w="821" w:type="dxa"/>
            <w:vAlign w:val="center"/>
            <w:hideMark/>
          </w:tcPr>
          <w:p w:rsidR="00E714DF" w:rsidRPr="00635971" w:rsidRDefault="00E714DF" w:rsidP="00E714DF">
            <w:r>
              <w:t>50</w:t>
            </w:r>
          </w:p>
        </w:tc>
        <w:tc>
          <w:tcPr>
            <w:tcW w:w="2793" w:type="dxa"/>
            <w:vAlign w:val="center"/>
            <w:hideMark/>
          </w:tcPr>
          <w:p w:rsidR="00E714DF" w:rsidRPr="00635971" w:rsidRDefault="00E714DF" w:rsidP="00635971">
            <w:r w:rsidRPr="00635971">
              <w:t xml:space="preserve">FR-31600 LHERM </w:t>
            </w:r>
          </w:p>
        </w:tc>
        <w:tc>
          <w:tcPr>
            <w:tcW w:w="2541" w:type="dxa"/>
            <w:vAlign w:val="center"/>
            <w:hideMark/>
          </w:tcPr>
          <w:p w:rsidR="00E714DF" w:rsidRPr="00635971" w:rsidRDefault="00E714DF" w:rsidP="00635971">
            <w:r>
              <w:t>Rayons Verts</w:t>
            </w:r>
          </w:p>
        </w:tc>
      </w:tr>
    </w:tbl>
    <w:p w:rsidR="00635971" w:rsidRDefault="00635971" w:rsidP="00635971"/>
    <w:p w:rsidR="001D1951" w:rsidRDefault="00576BF7" w:rsidP="00635971">
      <w:r>
        <w:t xml:space="preserve">Pour info : </w:t>
      </w:r>
      <w:r w:rsidR="001D1951">
        <w:t xml:space="preserve">Rayons Verts 42 sociétaires pour 19 900 € </w:t>
      </w:r>
    </w:p>
    <w:p w:rsidR="00544376" w:rsidRDefault="00E265C2" w:rsidP="00544376">
      <w:pPr>
        <w:pStyle w:val="Titre2"/>
        <w:numPr>
          <w:ilvl w:val="0"/>
          <w:numId w:val="5"/>
        </w:numPr>
      </w:pPr>
      <w:r>
        <w:lastRenderedPageBreak/>
        <w:t xml:space="preserve">Cr rapide Marché Noel de </w:t>
      </w:r>
      <w:proofErr w:type="spellStart"/>
      <w:r>
        <w:t>Véné</w:t>
      </w:r>
      <w:r w:rsidR="00544376">
        <w:t>rque</w:t>
      </w:r>
      <w:proofErr w:type="spellEnd"/>
      <w:r w:rsidR="009C454D">
        <w:t xml:space="preserve"> : </w:t>
      </w:r>
      <w:r w:rsidR="009C454D">
        <w:br/>
      </w:r>
      <w:r w:rsidR="009B7151">
        <w:rPr>
          <w:b w:val="0"/>
          <w:i w:val="0"/>
        </w:rPr>
        <w:t>P</w:t>
      </w:r>
      <w:r w:rsidR="009C454D" w:rsidRPr="009B7151">
        <w:rPr>
          <w:b w:val="0"/>
          <w:i w:val="0"/>
        </w:rPr>
        <w:t xml:space="preserve">eu de succès –Quelques </w:t>
      </w:r>
      <w:r w:rsidR="009B7151" w:rsidRPr="009B7151">
        <w:rPr>
          <w:b w:val="0"/>
          <w:i w:val="0"/>
        </w:rPr>
        <w:t>contact</w:t>
      </w:r>
      <w:r w:rsidR="009B7151">
        <w:rPr>
          <w:b w:val="0"/>
          <w:i w:val="0"/>
        </w:rPr>
        <w:t>s</w:t>
      </w:r>
    </w:p>
    <w:p w:rsidR="002771BD" w:rsidRPr="009C454D" w:rsidRDefault="002771BD" w:rsidP="002771BD">
      <w:pPr>
        <w:pStyle w:val="Titre2"/>
        <w:numPr>
          <w:ilvl w:val="0"/>
          <w:numId w:val="5"/>
        </w:numPr>
        <w:rPr>
          <w:i w:val="0"/>
        </w:rPr>
      </w:pPr>
      <w:r w:rsidRPr="009C454D">
        <w:rPr>
          <w:i w:val="0"/>
        </w:rPr>
        <w:t xml:space="preserve">Présentation </w:t>
      </w:r>
      <w:proofErr w:type="spellStart"/>
      <w:r w:rsidRPr="009C454D">
        <w:rPr>
          <w:i w:val="0"/>
        </w:rPr>
        <w:t>Icéa</w:t>
      </w:r>
      <w:proofErr w:type="spellEnd"/>
      <w:r w:rsidRPr="009C454D">
        <w:rPr>
          <w:i w:val="0"/>
        </w:rPr>
        <w:t xml:space="preserve"> au </w:t>
      </w:r>
      <w:r w:rsidR="009C454D" w:rsidRPr="009C454D">
        <w:rPr>
          <w:i w:val="0"/>
        </w:rPr>
        <w:t xml:space="preserve">Crédit </w:t>
      </w:r>
      <w:r w:rsidR="009C454D">
        <w:rPr>
          <w:i w:val="0"/>
        </w:rPr>
        <w:t>A</w:t>
      </w:r>
      <w:r w:rsidR="009C454D" w:rsidRPr="009C454D">
        <w:rPr>
          <w:i w:val="0"/>
        </w:rPr>
        <w:t>gricole</w:t>
      </w:r>
    </w:p>
    <w:p w:rsidR="009C454D" w:rsidRPr="009C454D" w:rsidRDefault="009C454D" w:rsidP="009C454D">
      <w:pPr>
        <w:ind w:left="1277"/>
      </w:pPr>
      <w:r w:rsidRPr="009C454D">
        <w:t xml:space="preserve">Mini stand Crédit agricole </w:t>
      </w:r>
      <w:proofErr w:type="gramStart"/>
      <w:r w:rsidRPr="009C454D">
        <w:t>le  jeudi</w:t>
      </w:r>
      <w:proofErr w:type="gramEnd"/>
      <w:r w:rsidRPr="009C454D">
        <w:t xml:space="preserve"> 16 novembre 2023 Au Gaumont </w:t>
      </w:r>
      <w:proofErr w:type="spellStart"/>
      <w:r w:rsidRPr="009C454D">
        <w:t>Labege</w:t>
      </w:r>
      <w:proofErr w:type="spellEnd"/>
      <w:r w:rsidRPr="009C454D">
        <w:t>.</w:t>
      </w:r>
    </w:p>
    <w:p w:rsidR="009C454D" w:rsidRPr="009C454D" w:rsidRDefault="009C454D" w:rsidP="009C454D">
      <w:pPr>
        <w:ind w:left="1277"/>
      </w:pPr>
      <w:r w:rsidRPr="009C454D">
        <w:t>Invité le 13 novembre par Damien DAYDE animateur du sociétariat CA31 (et ses enfants sont à Damase Auba).</w:t>
      </w:r>
    </w:p>
    <w:p w:rsidR="009C454D" w:rsidRPr="009C454D" w:rsidRDefault="009C454D" w:rsidP="009C454D">
      <w:pPr>
        <w:ind w:left="1277"/>
      </w:pPr>
      <w:r w:rsidRPr="009C454D">
        <w:t>Le Crédit Agricole invite ses sociétaires pour les informer des travaux d'amélioration de l'habitat en vue des normes d'économies d'énergie. (ET vendre une solution de financement)</w:t>
      </w:r>
    </w:p>
    <w:p w:rsidR="009C454D" w:rsidRPr="009C454D" w:rsidRDefault="009C454D" w:rsidP="009C454D">
      <w:pPr>
        <w:ind w:left="1277"/>
      </w:pPr>
      <w:r w:rsidRPr="009C454D">
        <w:t xml:space="preserve">Ciblant les investisseurs immobilier du secteur SICOVAL, ST O et </w:t>
      </w:r>
      <w:proofErr w:type="gramStart"/>
      <w:r w:rsidRPr="009C454D">
        <w:t>Balma;</w:t>
      </w:r>
      <w:proofErr w:type="gramEnd"/>
      <w:r w:rsidRPr="009C454D">
        <w:t xml:space="preserve"> SCI, les syndic de </w:t>
      </w:r>
      <w:proofErr w:type="spellStart"/>
      <w:r w:rsidRPr="009C454D">
        <w:t>copro</w:t>
      </w:r>
      <w:proofErr w:type="spellEnd"/>
      <w:r w:rsidRPr="009C454D">
        <w:t>, ; 300 sont inscrits, 100 présents plus les conseillers de la banque.</w:t>
      </w:r>
    </w:p>
    <w:p w:rsidR="009C454D" w:rsidRPr="009C454D" w:rsidRDefault="009C454D" w:rsidP="009C454D">
      <w:pPr>
        <w:ind w:left="1277"/>
      </w:pPr>
      <w:r w:rsidRPr="009C454D">
        <w:t xml:space="preserve">Présent </w:t>
      </w:r>
      <w:r>
        <w:t>Christian et</w:t>
      </w:r>
      <w:r w:rsidRPr="009C454D">
        <w:t xml:space="preserve"> Francis </w:t>
      </w:r>
      <w:proofErr w:type="spellStart"/>
      <w:r w:rsidRPr="009C454D">
        <w:t>Barousse</w:t>
      </w:r>
      <w:proofErr w:type="spellEnd"/>
      <w:r w:rsidRPr="009C454D">
        <w:t xml:space="preserve">, notre stand avait la flamme, des flyers, les fiches des </w:t>
      </w:r>
      <w:r w:rsidR="00B74D32" w:rsidRPr="009C454D">
        <w:t>installations.</w:t>
      </w:r>
    </w:p>
    <w:p w:rsidR="009C454D" w:rsidRPr="009C454D" w:rsidRDefault="009C454D" w:rsidP="009C454D">
      <w:pPr>
        <w:ind w:left="1277"/>
      </w:pPr>
      <w:r w:rsidRPr="009C454D">
        <w:t>19H30 La réunion est clôturée par un buffet (de banquier</w:t>
      </w:r>
      <w:proofErr w:type="gramStart"/>
      <w:r w:rsidRPr="009C454D">
        <w:t>) .</w:t>
      </w:r>
      <w:proofErr w:type="gramEnd"/>
    </w:p>
    <w:p w:rsidR="009C454D" w:rsidRPr="009C454D" w:rsidRDefault="009C454D" w:rsidP="009C454D">
      <w:pPr>
        <w:ind w:left="1277"/>
      </w:pPr>
      <w:r w:rsidRPr="009C454D">
        <w:t xml:space="preserve">Nous avons pris 5 contacts :  1 investisseur ; 1 petit propriétaire, 3 présidents de </w:t>
      </w:r>
      <w:proofErr w:type="spellStart"/>
      <w:r w:rsidRPr="009C454D">
        <w:t>copro</w:t>
      </w:r>
      <w:proofErr w:type="spellEnd"/>
      <w:r w:rsidRPr="009C454D">
        <w:t>. </w:t>
      </w:r>
    </w:p>
    <w:p w:rsidR="009C454D" w:rsidRPr="009C454D" w:rsidRDefault="009C454D" w:rsidP="009C454D">
      <w:pPr>
        <w:ind w:left="1277"/>
      </w:pPr>
      <w:r w:rsidRPr="009C454D">
        <w:t>Et 1 souscription 1 part.</w:t>
      </w:r>
    </w:p>
    <w:p w:rsidR="009C454D" w:rsidRPr="009C454D" w:rsidRDefault="009C454D" w:rsidP="009C454D">
      <w:pPr>
        <w:ind w:left="1277"/>
      </w:pPr>
      <w:r w:rsidRPr="009C454D">
        <w:t xml:space="preserve">5 employés de la banque et M. DAYDE vas nous mettre en relation avec les </w:t>
      </w:r>
      <w:r w:rsidR="00B74D32" w:rsidRPr="009C454D">
        <w:t>2 responsables</w:t>
      </w:r>
      <w:r w:rsidRPr="009C454D">
        <w:t xml:space="preserve"> bâtiment du Crédit.</w:t>
      </w:r>
    </w:p>
    <w:p w:rsidR="00155A56" w:rsidRDefault="00155A56" w:rsidP="00635971"/>
    <w:p w:rsidR="00155A56" w:rsidRDefault="00155A56" w:rsidP="00155A56">
      <w:pPr>
        <w:pStyle w:val="Paragraphedeliste"/>
        <w:numPr>
          <w:ilvl w:val="0"/>
          <w:numId w:val="5"/>
        </w:numPr>
        <w:rPr>
          <w:rStyle w:val="Titre2Car"/>
        </w:rPr>
      </w:pPr>
      <w:r w:rsidRPr="00155A56">
        <w:rPr>
          <w:rStyle w:val="Titre2Car"/>
        </w:rPr>
        <w:t>Dates et organisation des manifestations début 2024</w:t>
      </w:r>
      <w:r w:rsidR="00332E49">
        <w:rPr>
          <w:rStyle w:val="Titre2Car"/>
        </w:rPr>
        <w:t> : 15 mn</w:t>
      </w:r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>Apéro des énergies</w:t>
      </w:r>
      <w:r>
        <w:t xml:space="preserve"> : 26/01 </w:t>
      </w:r>
      <w:r w:rsidR="000D4FA5">
        <w:t>à</w:t>
      </w:r>
      <w:r>
        <w:t xml:space="preserve"> 18 h 30 au Grenier</w:t>
      </w:r>
      <w:r w:rsidR="001E0904">
        <w:t xml:space="preserve"> à Castanet</w:t>
      </w:r>
    </w:p>
    <w:p w:rsidR="00155A56" w:rsidRPr="00155A56" w:rsidRDefault="00155A56" w:rsidP="000D4FA5">
      <w:pPr>
        <w:pStyle w:val="Paragraphedeliste"/>
        <w:numPr>
          <w:ilvl w:val="0"/>
          <w:numId w:val="14"/>
        </w:numPr>
      </w:pPr>
      <w:r w:rsidRPr="00155A56">
        <w:t>Le scéna</w:t>
      </w:r>
      <w:r>
        <w:t xml:space="preserve">rio NégaWatt : Conférence débat : 28/02 à 20 h à </w:t>
      </w:r>
      <w:r w:rsidR="00B74D32">
        <w:t>Ramonville salle</w:t>
      </w:r>
      <w:r w:rsidR="00E16C07">
        <w:t xml:space="preserve"> de l’Occitanie 18 av </w:t>
      </w:r>
      <w:r w:rsidR="00B74D32">
        <w:t>Occitanie avec</w:t>
      </w:r>
      <w:r w:rsidR="000D4FA5">
        <w:t xml:space="preserve"> </w:t>
      </w:r>
      <w:proofErr w:type="spellStart"/>
      <w:r w:rsidR="000D4FA5">
        <w:t>Citoyliens</w:t>
      </w:r>
      <w:proofErr w:type="spellEnd"/>
      <w:r w:rsidR="000D4FA5">
        <w:t xml:space="preserve"> et </w:t>
      </w:r>
      <w:proofErr w:type="spellStart"/>
      <w:r w:rsidR="000D4FA5">
        <w:t>N</w:t>
      </w:r>
      <w:r w:rsidR="001E0904">
        <w:t>é</w:t>
      </w:r>
      <w:r w:rsidR="000D4FA5">
        <w:t>gawatt</w:t>
      </w:r>
      <w:proofErr w:type="spellEnd"/>
    </w:p>
    <w:p w:rsidR="00155A56" w:rsidRDefault="00155A56" w:rsidP="000D4FA5">
      <w:pPr>
        <w:pStyle w:val="Paragraphedeliste"/>
        <w:numPr>
          <w:ilvl w:val="0"/>
          <w:numId w:val="14"/>
        </w:numPr>
      </w:pPr>
      <w:r w:rsidRPr="00155A56">
        <w:t>Assemblées générales</w:t>
      </w:r>
      <w:r>
        <w:t xml:space="preserve"> : </w:t>
      </w:r>
    </w:p>
    <w:p w:rsidR="000D4FA5" w:rsidRPr="00B74D32" w:rsidRDefault="000D4FA5" w:rsidP="000D4FA5">
      <w:pPr>
        <w:pStyle w:val="Paragraphedeliste"/>
        <w:numPr>
          <w:ilvl w:val="1"/>
          <w:numId w:val="14"/>
        </w:numPr>
      </w:pPr>
      <w:r w:rsidRPr="00B74D32">
        <w:t>RV :  8/03 à </w:t>
      </w:r>
      <w:r w:rsidR="006B5AC0" w:rsidRPr="00B74D32">
        <w:t>18</w:t>
      </w:r>
      <w:r w:rsidRPr="00B74D32">
        <w:t xml:space="preserve"> h</w:t>
      </w:r>
      <w:r w:rsidR="006B5AC0" w:rsidRPr="00B74D32">
        <w:t xml:space="preserve"> 30</w:t>
      </w:r>
      <w:r w:rsidRPr="00B74D32">
        <w:t xml:space="preserve"> </w:t>
      </w:r>
      <w:r w:rsidR="009B7151">
        <w:t>-</w:t>
      </w:r>
      <w:r w:rsidR="006B5AC0" w:rsidRPr="00B74D32">
        <w:t xml:space="preserve"> Sdf </w:t>
      </w:r>
      <w:r w:rsidR="00B74D32" w:rsidRPr="00B74D32">
        <w:t xml:space="preserve">de </w:t>
      </w:r>
      <w:proofErr w:type="spellStart"/>
      <w:r w:rsidR="006B5AC0" w:rsidRPr="00B74D32">
        <w:t>Lagardelle</w:t>
      </w:r>
      <w:proofErr w:type="spellEnd"/>
    </w:p>
    <w:p w:rsidR="000D4FA5" w:rsidRPr="00B74D32" w:rsidRDefault="000D4FA5" w:rsidP="000D4FA5">
      <w:pPr>
        <w:pStyle w:val="Paragraphedeliste"/>
        <w:numPr>
          <w:ilvl w:val="1"/>
          <w:numId w:val="14"/>
        </w:numPr>
      </w:pPr>
      <w:proofErr w:type="spellStart"/>
      <w:r w:rsidRPr="00B74D32">
        <w:t>Icéa</w:t>
      </w:r>
      <w:proofErr w:type="spellEnd"/>
      <w:r w:rsidRPr="00B74D32">
        <w:t xml:space="preserve"> 26/04 18h30 Sdf</w:t>
      </w:r>
      <w:r w:rsidR="00332E49" w:rsidRPr="00B74D32">
        <w:t xml:space="preserve"> </w:t>
      </w:r>
      <w:r w:rsidRPr="00B74D32">
        <w:t>d’</w:t>
      </w:r>
      <w:proofErr w:type="spellStart"/>
      <w:r w:rsidRPr="00B74D32">
        <w:t>Aureville</w:t>
      </w:r>
      <w:proofErr w:type="spellEnd"/>
    </w:p>
    <w:p w:rsidR="006B5AC0" w:rsidRPr="00B74D32" w:rsidRDefault="00155A56" w:rsidP="00EF4DEF">
      <w:pPr>
        <w:pStyle w:val="Paragraphedeliste"/>
        <w:numPr>
          <w:ilvl w:val="0"/>
          <w:numId w:val="14"/>
        </w:numPr>
      </w:pPr>
      <w:r w:rsidRPr="00B74D32">
        <w:t xml:space="preserve">La </w:t>
      </w:r>
      <w:proofErr w:type="spellStart"/>
      <w:r w:rsidRPr="00B74D32">
        <w:t>rando</w:t>
      </w:r>
      <w:proofErr w:type="spellEnd"/>
      <w:r w:rsidRPr="00B74D32">
        <w:t xml:space="preserve"> des énergies</w:t>
      </w:r>
      <w:r w:rsidR="000D4FA5" w:rsidRPr="00B74D32">
        <w:t xml:space="preserve"> : </w:t>
      </w:r>
      <w:r w:rsidR="006B5AC0" w:rsidRPr="00B74D32">
        <w:t xml:space="preserve">5 mai </w:t>
      </w:r>
      <w:r w:rsidR="00B74D32" w:rsidRPr="00B74D32">
        <w:t>–</w:t>
      </w:r>
      <w:r w:rsidR="000D4FA5" w:rsidRPr="00B74D32">
        <w:t xml:space="preserve"> </w:t>
      </w:r>
      <w:proofErr w:type="spellStart"/>
      <w:r w:rsidR="00B74D32" w:rsidRPr="00B74D32">
        <w:t>Espanès</w:t>
      </w:r>
      <w:proofErr w:type="spellEnd"/>
      <w:r w:rsidR="00B74D32" w:rsidRPr="00B74D32">
        <w:t xml:space="preserve"> -</w:t>
      </w:r>
      <w:proofErr w:type="gramStart"/>
      <w:r w:rsidR="00B74D32" w:rsidRPr="00B74D32">
        <w:t>Montbrun</w:t>
      </w:r>
      <w:r w:rsidR="000D4FA5" w:rsidRPr="00B74D32">
        <w:t xml:space="preserve"> </w:t>
      </w:r>
      <w:r w:rsidR="009B7151">
        <w:t xml:space="preserve"> avec</w:t>
      </w:r>
      <w:proofErr w:type="gramEnd"/>
      <w:r w:rsidR="009B7151">
        <w:t xml:space="preserve"> les </w:t>
      </w:r>
      <w:proofErr w:type="spellStart"/>
      <w:r w:rsidR="009B7151">
        <w:t>asso</w:t>
      </w:r>
      <w:proofErr w:type="spellEnd"/>
      <w:r w:rsidR="009B7151">
        <w:t xml:space="preserve"> </w:t>
      </w:r>
      <w:proofErr w:type="spellStart"/>
      <w:r w:rsidR="006B5AC0" w:rsidRPr="00B74D32">
        <w:t>Caminarem</w:t>
      </w:r>
      <w:proofErr w:type="spellEnd"/>
      <w:r w:rsidR="006B5AC0" w:rsidRPr="00B74D32">
        <w:t>, Asso jumelage Vénerque</w:t>
      </w:r>
      <w:r w:rsidR="009B7151">
        <w:t xml:space="preserve"> </w:t>
      </w:r>
      <w:r w:rsidR="00B74D32" w:rsidRPr="00B74D32">
        <w:t xml:space="preserve">qui organise la </w:t>
      </w:r>
      <w:proofErr w:type="spellStart"/>
      <w:r w:rsidR="006B5AC0" w:rsidRPr="00B74D32">
        <w:t>Rando</w:t>
      </w:r>
      <w:proofErr w:type="spellEnd"/>
      <w:r w:rsidR="006B5AC0" w:rsidRPr="00B74D32">
        <w:t xml:space="preserve"> de l’Europe, Gym volontaire</w:t>
      </w:r>
    </w:p>
    <w:p w:rsidR="00155A56" w:rsidRPr="00B74D32" w:rsidRDefault="00155A56" w:rsidP="00EF4DEF">
      <w:pPr>
        <w:pStyle w:val="Paragraphedeliste"/>
        <w:numPr>
          <w:ilvl w:val="0"/>
          <w:numId w:val="14"/>
        </w:numPr>
      </w:pPr>
      <w:r w:rsidRPr="00B74D32">
        <w:t>Les inaugurations</w:t>
      </w:r>
      <w:r w:rsidR="000D4FA5" w:rsidRPr="00B74D32">
        <w:t> :</w:t>
      </w:r>
    </w:p>
    <w:p w:rsidR="000D4FA5" w:rsidRPr="00B74D32" w:rsidRDefault="000D4FA5" w:rsidP="000D4FA5">
      <w:pPr>
        <w:pStyle w:val="Paragraphedeliste"/>
        <w:numPr>
          <w:ilvl w:val="1"/>
          <w:numId w:val="14"/>
        </w:numPr>
      </w:pPr>
      <w:r w:rsidRPr="00B74D32">
        <w:t xml:space="preserve">Cantine </w:t>
      </w:r>
      <w:proofErr w:type="spellStart"/>
      <w:r w:rsidRPr="00B74D32">
        <w:t>Lagardelle</w:t>
      </w:r>
      <w:proofErr w:type="spellEnd"/>
      <w:r w:rsidRPr="00B74D32">
        <w:t xml:space="preserve"> </w:t>
      </w:r>
      <w:r w:rsidR="00B74D32" w:rsidRPr="00B74D32">
        <w:t>à 8</w:t>
      </w:r>
      <w:r w:rsidR="002771BD" w:rsidRPr="00B74D32">
        <w:t xml:space="preserve"> mars</w:t>
      </w:r>
      <w:r w:rsidR="00B74D32" w:rsidRPr="00B74D32">
        <w:t xml:space="preserve"> fin d’après </w:t>
      </w:r>
      <w:r w:rsidR="009B7151">
        <w:t>–</w:t>
      </w:r>
      <w:r w:rsidR="00B74D32" w:rsidRPr="00B74D32">
        <w:t>midi</w:t>
      </w:r>
      <w:r w:rsidR="009B7151">
        <w:t xml:space="preserve"> avant l’AG rayons Verts</w:t>
      </w:r>
    </w:p>
    <w:p w:rsidR="000D4FA5" w:rsidRPr="00B74D32" w:rsidRDefault="000D4FA5" w:rsidP="000D4FA5">
      <w:pPr>
        <w:pStyle w:val="Paragraphedeliste"/>
        <w:numPr>
          <w:ilvl w:val="1"/>
          <w:numId w:val="14"/>
        </w:numPr>
      </w:pPr>
      <w:r w:rsidRPr="00B74D32">
        <w:t>Damase Auba </w:t>
      </w:r>
      <w:r w:rsidR="00B74D32" w:rsidRPr="00B74D32">
        <w:t>- RAS</w:t>
      </w:r>
    </w:p>
    <w:p w:rsidR="00155A56" w:rsidRPr="00155A56" w:rsidRDefault="00155A56" w:rsidP="00155A56">
      <w:pPr>
        <w:rPr>
          <w:rStyle w:val="Titre2Car"/>
        </w:rPr>
      </w:pPr>
    </w:p>
    <w:p w:rsidR="00155A56" w:rsidRPr="00155A56" w:rsidRDefault="00155A56" w:rsidP="000D4FA5">
      <w:pPr>
        <w:pStyle w:val="Titre2"/>
        <w:numPr>
          <w:ilvl w:val="0"/>
          <w:numId w:val="5"/>
        </w:numPr>
      </w:pPr>
      <w:r w:rsidRPr="00155A56">
        <w:t xml:space="preserve">Point sur les projets : </w:t>
      </w:r>
      <w:r w:rsidR="00332E49">
        <w:t xml:space="preserve"> 15 mn</w:t>
      </w:r>
    </w:p>
    <w:p w:rsidR="00332E49" w:rsidRDefault="00332E49" w:rsidP="000D4FA5">
      <w:pPr>
        <w:pStyle w:val="Paragraphedeliste"/>
        <w:numPr>
          <w:ilvl w:val="0"/>
          <w:numId w:val="22"/>
        </w:numPr>
      </w:pPr>
      <w:r w:rsidRPr="00155A56">
        <w:t>En</w:t>
      </w:r>
      <w:r w:rsidR="00155A56" w:rsidRPr="00155A56">
        <w:t xml:space="preserve"> cours :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r w:rsidRPr="00155A56">
        <w:t xml:space="preserve">Damase Auba, </w:t>
      </w:r>
      <w:r w:rsidR="00332E49">
        <w:t xml:space="preserve">Pose du compteur 20 </w:t>
      </w:r>
      <w:r w:rsidR="00C17263">
        <w:t>décembre</w:t>
      </w:r>
      <w:r w:rsidR="00332E49">
        <w:t xml:space="preserve">, </w:t>
      </w:r>
      <w:proofErr w:type="spellStart"/>
      <w:r w:rsidR="00332E49">
        <w:t>M</w:t>
      </w:r>
      <w:bookmarkStart w:id="8" w:name="_GoBack"/>
      <w:bookmarkEnd w:id="8"/>
      <w:r w:rsidR="00332E49">
        <w:t>eS</w:t>
      </w:r>
      <w:proofErr w:type="spellEnd"/>
      <w:r w:rsidR="00332E49">
        <w:t xml:space="preserve"> Janvier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proofErr w:type="spellStart"/>
      <w:r w:rsidRPr="00155A56">
        <w:t>Pechbusque</w:t>
      </w:r>
      <w:proofErr w:type="spellEnd"/>
      <w:r w:rsidRPr="00155A56">
        <w:t xml:space="preserve">, </w:t>
      </w:r>
      <w:r w:rsidR="00332E49">
        <w:t xml:space="preserve">PB technique potentiel : la </w:t>
      </w:r>
      <w:r w:rsidR="00C17263">
        <w:t>moitié</w:t>
      </w:r>
      <w:r w:rsidR="00332E49">
        <w:t xml:space="preserve"> de la structure est en fermette. Etude de structure en janvier. COT signé</w:t>
      </w:r>
      <w:r w:rsidR="00B74D32">
        <w:t>e</w:t>
      </w:r>
    </w:p>
    <w:p w:rsidR="00332E49" w:rsidRDefault="00155A56" w:rsidP="00332E49">
      <w:pPr>
        <w:pStyle w:val="Paragraphedeliste"/>
        <w:numPr>
          <w:ilvl w:val="1"/>
          <w:numId w:val="22"/>
        </w:numPr>
      </w:pPr>
      <w:proofErr w:type="spellStart"/>
      <w:r w:rsidRPr="00155A56">
        <w:t>Lagardelle</w:t>
      </w:r>
      <w:proofErr w:type="spellEnd"/>
      <w:r w:rsidRPr="00155A56">
        <w:t xml:space="preserve">, </w:t>
      </w:r>
      <w:r w:rsidR="00332E49">
        <w:t xml:space="preserve">Mise en service le 6 décembre- </w:t>
      </w:r>
      <w:r w:rsidR="00C17263">
        <w:t>Réception -</w:t>
      </w:r>
      <w:r w:rsidR="00332E49">
        <w:t xml:space="preserve"> </w:t>
      </w:r>
      <w:r w:rsidR="002771BD">
        <w:t xml:space="preserve"> </w:t>
      </w:r>
      <w:r w:rsidR="00C17263">
        <w:t>début</w:t>
      </w:r>
      <w:r w:rsidR="002771BD">
        <w:t xml:space="preserve"> 2024- Fruite résolue</w:t>
      </w:r>
      <w:r w:rsidR="00C17263">
        <w:t>.</w:t>
      </w:r>
    </w:p>
    <w:p w:rsidR="00155A56" w:rsidRPr="00155A56" w:rsidRDefault="00155A56" w:rsidP="00332E49">
      <w:pPr>
        <w:pStyle w:val="Paragraphedeliste"/>
        <w:numPr>
          <w:ilvl w:val="1"/>
          <w:numId w:val="22"/>
        </w:numPr>
      </w:pPr>
      <w:r w:rsidRPr="00155A56">
        <w:t xml:space="preserve">Ferme </w:t>
      </w:r>
      <w:proofErr w:type="spellStart"/>
      <w:r w:rsidRPr="00155A56">
        <w:t>Fachet</w:t>
      </w:r>
      <w:proofErr w:type="spellEnd"/>
      <w:r w:rsidR="00332E49">
        <w:t> : Bail en cours de signature</w:t>
      </w:r>
    </w:p>
    <w:p w:rsidR="00332E49" w:rsidRDefault="00332E49" w:rsidP="000D4FA5">
      <w:pPr>
        <w:pStyle w:val="Paragraphedeliste"/>
        <w:numPr>
          <w:ilvl w:val="0"/>
          <w:numId w:val="22"/>
        </w:numPr>
      </w:pPr>
      <w:r>
        <w:t>En</w:t>
      </w:r>
      <w:r w:rsidR="000D4FA5">
        <w:t xml:space="preserve"> prospection : </w:t>
      </w:r>
    </w:p>
    <w:p w:rsidR="00332E49" w:rsidRDefault="000D4FA5" w:rsidP="00332E49">
      <w:pPr>
        <w:pStyle w:val="Paragraphedeliste"/>
        <w:numPr>
          <w:ilvl w:val="1"/>
          <w:numId w:val="22"/>
        </w:numPr>
      </w:pPr>
      <w:r>
        <w:t>Auterive</w:t>
      </w:r>
      <w:r w:rsidR="00B74D32">
        <w:t>. Le 5 décembre rencontre avec la responsable juridique de la commune. Elle a demandé les modèles de concession d’Energie Partagée</w:t>
      </w:r>
      <w:r>
        <w:t xml:space="preserve"> </w:t>
      </w:r>
      <w:r w:rsidR="00B74D32">
        <w:t>– La commune n’a pas encore décidé si elle fait de l’ACC ou ACI.</w:t>
      </w:r>
    </w:p>
    <w:p w:rsidR="00155A56" w:rsidRPr="00155A56" w:rsidRDefault="00155A56" w:rsidP="00332E49">
      <w:pPr>
        <w:pStyle w:val="Paragraphedeliste"/>
        <w:numPr>
          <w:ilvl w:val="1"/>
          <w:numId w:val="22"/>
        </w:numPr>
      </w:pPr>
      <w:r w:rsidRPr="00155A56">
        <w:t>Ramonville</w:t>
      </w:r>
      <w:r w:rsidR="00332E49">
        <w:t xml:space="preserve"> </w:t>
      </w:r>
      <w:r w:rsidR="00B74D32">
        <w:t xml:space="preserve">- </w:t>
      </w:r>
      <w:r w:rsidR="00332E49">
        <w:t>RAS</w:t>
      </w:r>
    </w:p>
    <w:p w:rsidR="00155A56" w:rsidRDefault="00155A56" w:rsidP="00332E49">
      <w:pPr>
        <w:pStyle w:val="Titre2"/>
        <w:numPr>
          <w:ilvl w:val="0"/>
          <w:numId w:val="5"/>
        </w:numPr>
      </w:pPr>
      <w:r w:rsidRPr="000D4FA5">
        <w:lastRenderedPageBreak/>
        <w:t xml:space="preserve">CR </w:t>
      </w:r>
      <w:proofErr w:type="spellStart"/>
      <w:r w:rsidRPr="000D4FA5">
        <w:t>visio</w:t>
      </w:r>
      <w:proofErr w:type="spellEnd"/>
      <w:r w:rsidRPr="000D4FA5">
        <w:t xml:space="preserve"> avec </w:t>
      </w:r>
      <w:proofErr w:type="spellStart"/>
      <w:r w:rsidRPr="000D4FA5">
        <w:t>Sicoval</w:t>
      </w:r>
      <w:proofErr w:type="spellEnd"/>
      <w:r w:rsidR="00332E49">
        <w:t> : 15 mn</w:t>
      </w:r>
    </w:p>
    <w:p w:rsidR="00B74D32" w:rsidRPr="00B74D32" w:rsidRDefault="00B74D32" w:rsidP="00B74D32">
      <w:r>
        <w:t>Voir CR de Patrick Joint</w:t>
      </w:r>
    </w:p>
    <w:p w:rsidR="00155A56" w:rsidRDefault="00155A56" w:rsidP="00332E49">
      <w:pPr>
        <w:pStyle w:val="Titre2"/>
        <w:numPr>
          <w:ilvl w:val="0"/>
          <w:numId w:val="5"/>
        </w:numPr>
      </w:pPr>
      <w:r w:rsidRPr="00155A56">
        <w:t>Conservation ou non de la signature électronique de Coophub qui devient payante au 31/12/2023</w:t>
      </w:r>
      <w:r w:rsidR="00544376">
        <w:t> 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544376">
        <w:t>: 15 mn</w:t>
      </w:r>
    </w:p>
    <w:p w:rsidR="00B74D32" w:rsidRDefault="00B74D32" w:rsidP="00B74D32">
      <w:r>
        <w:t xml:space="preserve">La signature électronique devient payant sur </w:t>
      </w:r>
      <w:r w:rsidR="000445E0">
        <w:t>C</w:t>
      </w:r>
      <w:r>
        <w:t>oophub à partir du 01/01/2024. Elle offre un minimum de sécurité en cas de contestation car les téléphone</w:t>
      </w:r>
      <w:r w:rsidR="000445E0">
        <w:t>s</w:t>
      </w:r>
      <w:r>
        <w:t xml:space="preserve"> et email</w:t>
      </w:r>
      <w:r w:rsidR="000445E0">
        <w:t>s</w:t>
      </w:r>
      <w:r>
        <w:t xml:space="preserve"> sont conservés sous </w:t>
      </w:r>
      <w:proofErr w:type="spellStart"/>
      <w:r>
        <w:t>Yousign</w:t>
      </w:r>
      <w:proofErr w:type="spellEnd"/>
      <w:r>
        <w:t>(prestataire</w:t>
      </w:r>
      <w:r w:rsidR="000445E0">
        <w:t>).</w:t>
      </w:r>
    </w:p>
    <w:p w:rsidR="000445E0" w:rsidRDefault="00B74D32" w:rsidP="000445E0">
      <w:r>
        <w:t xml:space="preserve">On conserve la signature électronique, qui est obligatoire en France pour </w:t>
      </w:r>
      <w:r w:rsidR="000445E0">
        <w:t>les souscriptions</w:t>
      </w:r>
      <w:r>
        <w:t xml:space="preserve"> en ligne</w:t>
      </w:r>
    </w:p>
    <w:p w:rsidR="000445E0" w:rsidRDefault="000445E0" w:rsidP="00CE2142">
      <w:pPr>
        <w:pStyle w:val="Titre2"/>
        <w:numPr>
          <w:ilvl w:val="0"/>
          <w:numId w:val="5"/>
        </w:numPr>
      </w:pPr>
      <w:r>
        <w:t>Communication :</w:t>
      </w:r>
    </w:p>
    <w:p w:rsidR="00CE2142" w:rsidRPr="00CE2142" w:rsidRDefault="00CE2142" w:rsidP="000445E0">
      <w:r>
        <w:t xml:space="preserve">Impliquer des personnes </w:t>
      </w:r>
      <w:r w:rsidR="000445E0">
        <w:t>locales pour suivre</w:t>
      </w:r>
      <w:r>
        <w:t xml:space="preserve"> les travaux</w:t>
      </w:r>
      <w:r w:rsidR="000445E0">
        <w:t xml:space="preserve"> : </w:t>
      </w:r>
      <w:r>
        <w:t>reportage sur l’installation</w:t>
      </w:r>
      <w:r w:rsidR="000445E0">
        <w:t xml:space="preserve"> ou autres actions</w:t>
      </w:r>
    </w:p>
    <w:sectPr w:rsidR="00CE2142" w:rsidRPr="00CE2142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7C" w:rsidRDefault="00DF6C7C" w:rsidP="007C34CE">
      <w:r>
        <w:separator/>
      </w:r>
    </w:p>
  </w:endnote>
  <w:endnote w:type="continuationSeparator" w:id="0">
    <w:p w:rsidR="00DF6C7C" w:rsidRDefault="00DF6C7C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434F55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9B715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72F1D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9B71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7C" w:rsidRDefault="00DF6C7C" w:rsidP="007C34CE">
      <w:r>
        <w:separator/>
      </w:r>
    </w:p>
  </w:footnote>
  <w:footnote w:type="continuationSeparator" w:id="0">
    <w:p w:rsidR="00DF6C7C" w:rsidRDefault="00DF6C7C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D63"/>
    <w:multiLevelType w:val="hybridMultilevel"/>
    <w:tmpl w:val="096814A8"/>
    <w:lvl w:ilvl="0" w:tplc="040C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9A52AE8"/>
    <w:multiLevelType w:val="hybridMultilevel"/>
    <w:tmpl w:val="65782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25D1"/>
    <w:multiLevelType w:val="hybridMultilevel"/>
    <w:tmpl w:val="04429D34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E1011"/>
    <w:multiLevelType w:val="hybridMultilevel"/>
    <w:tmpl w:val="2FF8A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79AB"/>
    <w:multiLevelType w:val="hybridMultilevel"/>
    <w:tmpl w:val="CC3A7C3E"/>
    <w:lvl w:ilvl="0" w:tplc="EAE297A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6B776D"/>
    <w:multiLevelType w:val="hybridMultilevel"/>
    <w:tmpl w:val="80EC6A4C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616F6"/>
    <w:multiLevelType w:val="hybridMultilevel"/>
    <w:tmpl w:val="454257AC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508D9"/>
    <w:multiLevelType w:val="hybridMultilevel"/>
    <w:tmpl w:val="1494F78A"/>
    <w:lvl w:ilvl="0" w:tplc="EAE297A0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2567A2"/>
    <w:multiLevelType w:val="multilevel"/>
    <w:tmpl w:val="2C7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546A3"/>
    <w:multiLevelType w:val="hybridMultilevel"/>
    <w:tmpl w:val="502C1B86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45BE4"/>
    <w:multiLevelType w:val="hybridMultilevel"/>
    <w:tmpl w:val="E56C0D94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60B56"/>
    <w:multiLevelType w:val="hybridMultilevel"/>
    <w:tmpl w:val="29A4C742"/>
    <w:lvl w:ilvl="0" w:tplc="EAE297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F30EE"/>
    <w:multiLevelType w:val="multilevel"/>
    <w:tmpl w:val="2C7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5282B"/>
    <w:multiLevelType w:val="multilevel"/>
    <w:tmpl w:val="BED46FF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numFmt w:val="bullet"/>
      <w:lvlText w:val=""/>
      <w:lvlJc w:val="left"/>
      <w:pPr>
        <w:ind w:left="576" w:hanging="576"/>
      </w:pPr>
      <w:rPr>
        <w:rFonts w:ascii="Symbol" w:eastAsia="Times New Roman" w:hAnsi="Symbol" w:cs="Times New Roman" w:hint="default"/>
        <w:b w:val="0"/>
        <w:i w:val="0"/>
        <w:sz w:val="24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E6F2F7C"/>
    <w:multiLevelType w:val="hybridMultilevel"/>
    <w:tmpl w:val="5914E9AE"/>
    <w:lvl w:ilvl="0" w:tplc="040C000F">
      <w:start w:val="1"/>
      <w:numFmt w:val="decimal"/>
      <w:lvlText w:val="%1."/>
      <w:lvlJc w:val="left"/>
      <w:pPr>
        <w:ind w:left="1637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C24BFC"/>
    <w:multiLevelType w:val="hybridMultilevel"/>
    <w:tmpl w:val="95B85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1827D36"/>
    <w:multiLevelType w:val="hybridMultilevel"/>
    <w:tmpl w:val="85688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F0812"/>
    <w:multiLevelType w:val="multilevel"/>
    <w:tmpl w:val="9AA6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0" w15:restartNumberingAfterBreak="0">
    <w:nsid w:val="6D1D33DB"/>
    <w:multiLevelType w:val="hybridMultilevel"/>
    <w:tmpl w:val="3412F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2" w15:restartNumberingAfterBreak="0">
    <w:nsid w:val="766C71AA"/>
    <w:multiLevelType w:val="hybridMultilevel"/>
    <w:tmpl w:val="B36604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1"/>
  </w:num>
  <w:num w:numId="4">
    <w:abstractNumId w:val="13"/>
  </w:num>
  <w:num w:numId="5">
    <w:abstractNumId w:val="14"/>
  </w:num>
  <w:num w:numId="6">
    <w:abstractNumId w:val="1"/>
  </w:num>
  <w:num w:numId="7">
    <w:abstractNumId w:val="1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5"/>
  </w:num>
  <w:num w:numId="13">
    <w:abstractNumId w:val="18"/>
  </w:num>
  <w:num w:numId="14">
    <w:abstractNumId w:val="10"/>
  </w:num>
  <w:num w:numId="15">
    <w:abstractNumId w:val="6"/>
  </w:num>
  <w:num w:numId="16">
    <w:abstractNumId w:val="8"/>
  </w:num>
  <w:num w:numId="17">
    <w:abstractNumId w:val="22"/>
  </w:num>
  <w:num w:numId="18">
    <w:abstractNumId w:val="4"/>
  </w:num>
  <w:num w:numId="19">
    <w:abstractNumId w:val="2"/>
  </w:num>
  <w:num w:numId="20">
    <w:abstractNumId w:val="11"/>
  </w:num>
  <w:num w:numId="21">
    <w:abstractNumId w:val="9"/>
  </w:num>
  <w:num w:numId="22">
    <w:abstractNumId w:val="7"/>
  </w:num>
  <w:num w:numId="2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92E"/>
    <w:rsid w:val="000052E1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445E0"/>
    <w:rsid w:val="00050CFB"/>
    <w:rsid w:val="000530E1"/>
    <w:rsid w:val="00053792"/>
    <w:rsid w:val="00053E2A"/>
    <w:rsid w:val="00054204"/>
    <w:rsid w:val="00056768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0E20"/>
    <w:rsid w:val="000B4C73"/>
    <w:rsid w:val="000B5EC2"/>
    <w:rsid w:val="000B64A6"/>
    <w:rsid w:val="000B6E3F"/>
    <w:rsid w:val="000B76A4"/>
    <w:rsid w:val="000C003B"/>
    <w:rsid w:val="000C1091"/>
    <w:rsid w:val="000C558B"/>
    <w:rsid w:val="000D4FA5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4583"/>
    <w:rsid w:val="001367BC"/>
    <w:rsid w:val="00141361"/>
    <w:rsid w:val="001505E5"/>
    <w:rsid w:val="00151A08"/>
    <w:rsid w:val="0015238C"/>
    <w:rsid w:val="0015354F"/>
    <w:rsid w:val="00153E9D"/>
    <w:rsid w:val="00155A56"/>
    <w:rsid w:val="00161039"/>
    <w:rsid w:val="00163254"/>
    <w:rsid w:val="0016582E"/>
    <w:rsid w:val="00166E60"/>
    <w:rsid w:val="00171685"/>
    <w:rsid w:val="001727EA"/>
    <w:rsid w:val="00186B2F"/>
    <w:rsid w:val="00191535"/>
    <w:rsid w:val="001A2EE0"/>
    <w:rsid w:val="001A40B2"/>
    <w:rsid w:val="001A46CB"/>
    <w:rsid w:val="001A47E0"/>
    <w:rsid w:val="001C25FC"/>
    <w:rsid w:val="001C6B52"/>
    <w:rsid w:val="001D1951"/>
    <w:rsid w:val="001D2DE2"/>
    <w:rsid w:val="001D5D7D"/>
    <w:rsid w:val="001D7E3E"/>
    <w:rsid w:val="001E0904"/>
    <w:rsid w:val="001E2D89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0DC5"/>
    <w:rsid w:val="0023685A"/>
    <w:rsid w:val="00236B6D"/>
    <w:rsid w:val="00242707"/>
    <w:rsid w:val="002455C4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1BD"/>
    <w:rsid w:val="0027762A"/>
    <w:rsid w:val="00281A00"/>
    <w:rsid w:val="00283B07"/>
    <w:rsid w:val="00290EFE"/>
    <w:rsid w:val="00293C12"/>
    <w:rsid w:val="002A0F1A"/>
    <w:rsid w:val="002A123F"/>
    <w:rsid w:val="002A54D4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2E49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96DD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50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7791F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10FB"/>
    <w:rsid w:val="004D3DB4"/>
    <w:rsid w:val="004E601F"/>
    <w:rsid w:val="004E6D0B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0548"/>
    <w:rsid w:val="00544376"/>
    <w:rsid w:val="005469E5"/>
    <w:rsid w:val="00547DCC"/>
    <w:rsid w:val="005518D1"/>
    <w:rsid w:val="00570037"/>
    <w:rsid w:val="00570858"/>
    <w:rsid w:val="005764A1"/>
    <w:rsid w:val="00576BF7"/>
    <w:rsid w:val="00581EF8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01FE"/>
    <w:rsid w:val="005D3C48"/>
    <w:rsid w:val="005D5246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35971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103"/>
    <w:rsid w:val="00685425"/>
    <w:rsid w:val="006A1348"/>
    <w:rsid w:val="006A3EB2"/>
    <w:rsid w:val="006A5E12"/>
    <w:rsid w:val="006A6913"/>
    <w:rsid w:val="006B5AC0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8799E"/>
    <w:rsid w:val="007953CB"/>
    <w:rsid w:val="007A0780"/>
    <w:rsid w:val="007A2C21"/>
    <w:rsid w:val="007A32AE"/>
    <w:rsid w:val="007A4D7F"/>
    <w:rsid w:val="007A5984"/>
    <w:rsid w:val="007B01EE"/>
    <w:rsid w:val="007B038D"/>
    <w:rsid w:val="007C34CE"/>
    <w:rsid w:val="007C4C52"/>
    <w:rsid w:val="007C5853"/>
    <w:rsid w:val="007D298B"/>
    <w:rsid w:val="007D30AF"/>
    <w:rsid w:val="007D4A91"/>
    <w:rsid w:val="007E0234"/>
    <w:rsid w:val="007E47CC"/>
    <w:rsid w:val="007E751E"/>
    <w:rsid w:val="007F1E86"/>
    <w:rsid w:val="007F4A50"/>
    <w:rsid w:val="007F4A99"/>
    <w:rsid w:val="008011B9"/>
    <w:rsid w:val="008121C4"/>
    <w:rsid w:val="00814739"/>
    <w:rsid w:val="00816D04"/>
    <w:rsid w:val="00816DC1"/>
    <w:rsid w:val="00820348"/>
    <w:rsid w:val="00830942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92E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5FCC"/>
    <w:rsid w:val="008961F2"/>
    <w:rsid w:val="008969BB"/>
    <w:rsid w:val="008A4FF7"/>
    <w:rsid w:val="008C7073"/>
    <w:rsid w:val="008D0A14"/>
    <w:rsid w:val="008D281D"/>
    <w:rsid w:val="008F48AB"/>
    <w:rsid w:val="008F6222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B7151"/>
    <w:rsid w:val="009C2239"/>
    <w:rsid w:val="009C3750"/>
    <w:rsid w:val="009C454D"/>
    <w:rsid w:val="009E0610"/>
    <w:rsid w:val="009E74A9"/>
    <w:rsid w:val="009F227E"/>
    <w:rsid w:val="009F3A6C"/>
    <w:rsid w:val="009F4164"/>
    <w:rsid w:val="00A02EEB"/>
    <w:rsid w:val="00A040A7"/>
    <w:rsid w:val="00A0627A"/>
    <w:rsid w:val="00A07B98"/>
    <w:rsid w:val="00A15947"/>
    <w:rsid w:val="00A246D6"/>
    <w:rsid w:val="00A24C78"/>
    <w:rsid w:val="00A26B57"/>
    <w:rsid w:val="00A302CA"/>
    <w:rsid w:val="00A42517"/>
    <w:rsid w:val="00A456E3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74D32"/>
    <w:rsid w:val="00B84D45"/>
    <w:rsid w:val="00B8710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6CF8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17263"/>
    <w:rsid w:val="00C21322"/>
    <w:rsid w:val="00C24A6E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2142"/>
    <w:rsid w:val="00CE4E6D"/>
    <w:rsid w:val="00CF252D"/>
    <w:rsid w:val="00CF37CE"/>
    <w:rsid w:val="00CF4145"/>
    <w:rsid w:val="00CF4439"/>
    <w:rsid w:val="00D029EA"/>
    <w:rsid w:val="00D049BF"/>
    <w:rsid w:val="00D13BA2"/>
    <w:rsid w:val="00D17773"/>
    <w:rsid w:val="00D24261"/>
    <w:rsid w:val="00D24AE3"/>
    <w:rsid w:val="00D30823"/>
    <w:rsid w:val="00D32361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DF6C7C"/>
    <w:rsid w:val="00E06BD2"/>
    <w:rsid w:val="00E06F96"/>
    <w:rsid w:val="00E16B39"/>
    <w:rsid w:val="00E16C07"/>
    <w:rsid w:val="00E20C21"/>
    <w:rsid w:val="00E2216E"/>
    <w:rsid w:val="00E265C2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14DF"/>
    <w:rsid w:val="00E72974"/>
    <w:rsid w:val="00E73E9C"/>
    <w:rsid w:val="00E77EA6"/>
    <w:rsid w:val="00E84022"/>
    <w:rsid w:val="00E90028"/>
    <w:rsid w:val="00E91AD1"/>
    <w:rsid w:val="00E943F3"/>
    <w:rsid w:val="00EA4F44"/>
    <w:rsid w:val="00EA63B4"/>
    <w:rsid w:val="00EB2A43"/>
    <w:rsid w:val="00EB3380"/>
    <w:rsid w:val="00EB3D67"/>
    <w:rsid w:val="00EB47B9"/>
    <w:rsid w:val="00EB623A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18D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00290"/>
  <w15:chartTrackingRefBased/>
  <w15:docId w15:val="{3CBC948A-97F0-407D-8BC3-2122A453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2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2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519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192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v1msonormal">
    <w:name w:val="v1msonormal"/>
    <w:basedOn w:val="Normal"/>
    <w:rsid w:val="00283B07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283B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15D78-140A-4E9D-BEDB-28E8C537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3</TotalTime>
  <Pages>3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3</cp:revision>
  <cp:lastPrinted>2023-11-22T09:30:00Z</cp:lastPrinted>
  <dcterms:created xsi:type="dcterms:W3CDTF">2023-12-17T17:17:00Z</dcterms:created>
  <dcterms:modified xsi:type="dcterms:W3CDTF">2023-12-17T17:19:00Z</dcterms:modified>
</cp:coreProperties>
</file>