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A06CF" w14:textId="407FCCE2" w:rsidR="007C34CE" w:rsidRDefault="00CF37CE" w:rsidP="006A5AB4">
      <w:pPr>
        <w:pStyle w:val="Titre1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 wp14:anchorId="574854D5" wp14:editId="0CEB4207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2E981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344AFF">
        <w:rPr>
          <w:noProof/>
          <w:lang w:eastAsia="fr-FR"/>
        </w:rPr>
        <w:t>Conseil</w:t>
      </w:r>
      <w:r w:rsidR="00A7570C">
        <w:t xml:space="preserve"> coopératif du </w:t>
      </w:r>
      <w:r w:rsidR="008D25C8">
        <w:t>30/05/2023</w:t>
      </w:r>
    </w:p>
    <w:p w14:paraId="175C4C9E" w14:textId="01E3D73E" w:rsidR="00344AFF" w:rsidRDefault="00F34063" w:rsidP="00C45E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En visio </w:t>
      </w:r>
    </w:p>
    <w:p w14:paraId="6E876D18" w14:textId="77777777" w:rsidR="00C45ED2" w:rsidRPr="00C45ED2" w:rsidRDefault="00C45ED2" w:rsidP="00C45ED2">
      <w:pPr>
        <w:jc w:val="center"/>
        <w:rPr>
          <w:sz w:val="24"/>
          <w:szCs w:val="24"/>
        </w:rPr>
      </w:pPr>
    </w:p>
    <w:tbl>
      <w:tblPr>
        <w:tblStyle w:val="TableNormal"/>
        <w:tblW w:w="9063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5"/>
        <w:gridCol w:w="1815"/>
        <w:gridCol w:w="1813"/>
      </w:tblGrid>
      <w:tr w:rsidR="00E71196" w:rsidRPr="006A5AB4" w14:paraId="2E783932" w14:textId="77777777" w:rsidTr="006E7C56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83ECD1" w14:textId="77777777" w:rsidR="00E71196" w:rsidRPr="006A5AB4" w:rsidRDefault="00E71196" w:rsidP="006E7C56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Membre</w:t>
            </w:r>
            <w:r w:rsidRPr="006A5AB4">
              <w:rPr>
                <w:rFonts w:ascii="Times New Roman" w:hAnsi="Times New Roman" w:cs="Times New Roman"/>
                <w:b/>
                <w:spacing w:val="-1"/>
                <w:lang w:val="fr-FR"/>
              </w:rPr>
              <w:t xml:space="preserve"> </w:t>
            </w:r>
            <w:r w:rsidRPr="006A5AB4">
              <w:rPr>
                <w:rFonts w:ascii="Times New Roman" w:hAnsi="Times New Roman" w:cs="Times New Roman"/>
                <w:b/>
                <w:lang w:val="fr-FR"/>
              </w:rPr>
              <w:t>du CC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2101EA" w14:textId="77777777" w:rsidR="00E71196" w:rsidRPr="006A5AB4" w:rsidRDefault="00E71196" w:rsidP="006E7C56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Présent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534EBE" w14:textId="77777777" w:rsidR="00E71196" w:rsidRPr="006A5AB4" w:rsidRDefault="00E71196" w:rsidP="006E7C56">
            <w:pPr>
              <w:pStyle w:val="TableParagraph"/>
              <w:spacing w:line="233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00959C" w14:textId="77777777" w:rsidR="00E71196" w:rsidRPr="006A5AB4" w:rsidRDefault="00E71196" w:rsidP="006E7C56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Rapporteur</w:t>
            </w:r>
          </w:p>
        </w:tc>
      </w:tr>
      <w:tr w:rsidR="00E71196" w:rsidRPr="006A5AB4" w14:paraId="3BE0812B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36FD7E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Francis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A7ABCE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Barousse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76E04A" w14:textId="1E57A371" w:rsidR="00E71196" w:rsidRPr="006A5AB4" w:rsidRDefault="00F75D19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876AA6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132E35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1A2FE3BF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C82743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970A9C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Blanchot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7ED145" w14:textId="2325DDF3" w:rsidR="00E71196" w:rsidRPr="006A5AB4" w:rsidRDefault="00F75D19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2F32A9" w14:textId="564B8EAC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B75B21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7314F967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40D94C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DD1A50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Buisson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4769E0" w14:textId="56B97324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B55EAF" w14:textId="51195474" w:rsidR="00E71196" w:rsidRPr="006A5AB4" w:rsidRDefault="00066B68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FE5522" w14:textId="77777777"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1B466115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B0CE98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F25F88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Couderc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47B4BB" w14:textId="7EC07A15" w:rsidR="00E71196" w:rsidRPr="006A5AB4" w:rsidRDefault="00F75D19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ED38FC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AFE739" w14:textId="77777777"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236C73F8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072157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970816" w14:textId="77777777"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Fouchard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1DE2AC" w14:textId="39186A6B" w:rsidR="00E71196" w:rsidRPr="006A5AB4" w:rsidRDefault="00F75D19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8DC08C" w14:textId="2BAD38F3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206918" w14:textId="77777777"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2E5C7BD8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A9B80E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06A517" w14:textId="77777777"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Gardette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F81914" w14:textId="78B76F32" w:rsidR="00E71196" w:rsidRPr="006A5AB4" w:rsidRDefault="00F75D19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E6F72D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A523D5" w14:textId="155310CF" w:rsidR="00E71196" w:rsidRPr="006A5AB4" w:rsidRDefault="00F75D19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</w:tr>
      <w:tr w:rsidR="00E71196" w:rsidRPr="006A5AB4" w14:paraId="197EA8C3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07E2AA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8F5B64" w14:textId="77777777"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Haydont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B1D7AD" w14:textId="3031D9AF" w:rsidR="00E71196" w:rsidRPr="006A5AB4" w:rsidRDefault="00F75D19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AC0B92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44C677" w14:textId="3C7CF53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44345A01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1CF91D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8D90D3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Pascal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F9A678" w14:textId="06EB748D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745629" w14:textId="198245CF" w:rsidR="00E71196" w:rsidRPr="006A5AB4" w:rsidRDefault="0033645A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1A3371" w14:textId="77777777"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0009F02E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6DBE31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2631DF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Réquillart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540A36" w14:textId="0378E69E" w:rsidR="00E71196" w:rsidRPr="006A5AB4" w:rsidRDefault="00F75D19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18770F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9C5230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0391821D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4FC80A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B9EB5F" w14:textId="77777777"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Thil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876470" w14:textId="5033FF48" w:rsidR="00E71196" w:rsidRPr="006A5AB4" w:rsidRDefault="00F75D19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24E48B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6089C1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5FF2B2DA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395394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David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47FB5B" w14:textId="77777777"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Trébosc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829A72" w14:textId="75D55CB9" w:rsidR="00E71196" w:rsidRPr="006A5AB4" w:rsidRDefault="00F75D19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6BB4BF" w14:textId="2F6E7B4D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01D91C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054A629A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C4516C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74A295" w14:textId="77777777"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Vandangeon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8DFBD5" w14:textId="1AEB774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02DBB8" w14:textId="09B66680" w:rsidR="00E71196" w:rsidRPr="006A5AB4" w:rsidRDefault="001F4663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B3E44D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05404CF8" w14:textId="776EB161" w:rsidR="00C45ED2" w:rsidRPr="005F316D" w:rsidRDefault="00C20794" w:rsidP="005F316D">
      <w:pPr>
        <w:pStyle w:val="Titre2"/>
        <w:keepNext w:val="0"/>
        <w:keepLines w:val="0"/>
        <w:widowControl w:val="0"/>
        <w:numPr>
          <w:ilvl w:val="0"/>
          <w:numId w:val="22"/>
        </w:numPr>
        <w:ind w:left="357" w:hanging="357"/>
      </w:pPr>
      <w:r w:rsidRPr="005F316D">
        <w:t xml:space="preserve">Choix du secrétaire de séance : </w:t>
      </w:r>
      <w:r w:rsidR="00F75D19" w:rsidRPr="005F316D">
        <w:t>Jean-Paul Gardette</w:t>
      </w:r>
    </w:p>
    <w:p w14:paraId="705F2B46" w14:textId="4B1B647C" w:rsidR="00C45ED2" w:rsidRPr="005F316D" w:rsidRDefault="00C20794" w:rsidP="005F316D">
      <w:pPr>
        <w:pStyle w:val="Titre2"/>
        <w:keepNext w:val="0"/>
        <w:keepLines w:val="0"/>
        <w:widowControl w:val="0"/>
        <w:numPr>
          <w:ilvl w:val="0"/>
          <w:numId w:val="22"/>
        </w:numPr>
        <w:ind w:left="357" w:hanging="357"/>
      </w:pPr>
      <w:r w:rsidRPr="005F316D">
        <w:t xml:space="preserve">Choix du maitre du temps : </w:t>
      </w:r>
      <w:r w:rsidR="00F75D19" w:rsidRPr="005F316D">
        <w:t>Tout le monde</w:t>
      </w:r>
    </w:p>
    <w:p w14:paraId="30804546" w14:textId="77777777" w:rsidR="00CA71D8" w:rsidRDefault="00CA71D8" w:rsidP="005F316D">
      <w:pPr>
        <w:pStyle w:val="Titre2"/>
        <w:keepNext w:val="0"/>
        <w:keepLines w:val="0"/>
        <w:widowControl w:val="0"/>
        <w:numPr>
          <w:ilvl w:val="0"/>
          <w:numId w:val="22"/>
        </w:numPr>
        <w:ind w:left="357" w:hanging="357"/>
      </w:pPr>
      <w:r w:rsidRPr="005F316D">
        <w:t>Pas de nouveau sociétaire à valider</w:t>
      </w:r>
    </w:p>
    <w:p w14:paraId="073FDE69" w14:textId="68A2C8EE" w:rsidR="005F316D" w:rsidRPr="005F316D" w:rsidRDefault="005B2B76" w:rsidP="005F316D">
      <w:r>
        <w:t>Le fait de ne pas avoir participé à des manifestations depuis quelque temps explique sans doute le non recrutement.</w:t>
      </w:r>
    </w:p>
    <w:p w14:paraId="43EE553D" w14:textId="77B5C6E7" w:rsidR="00CA71D8" w:rsidRPr="005F316D" w:rsidRDefault="00CA71D8" w:rsidP="005F316D">
      <w:pPr>
        <w:pStyle w:val="Titre2"/>
        <w:keepNext w:val="0"/>
        <w:keepLines w:val="0"/>
        <w:widowControl w:val="0"/>
        <w:numPr>
          <w:ilvl w:val="0"/>
          <w:numId w:val="22"/>
        </w:numPr>
        <w:ind w:left="357" w:hanging="357"/>
      </w:pPr>
      <w:r w:rsidRPr="005F316D">
        <w:t>Point sur les 2 projets en cours :</w:t>
      </w:r>
    </w:p>
    <w:p w14:paraId="67E3DF45" w14:textId="4973103D" w:rsidR="00F32981" w:rsidRPr="00DD39C9" w:rsidRDefault="00F32981" w:rsidP="00DD39C9">
      <w:pPr>
        <w:pStyle w:val="Titre3"/>
        <w:numPr>
          <w:ilvl w:val="0"/>
          <w:numId w:val="24"/>
        </w:numPr>
        <w:rPr>
          <w:color w:val="auto"/>
        </w:rPr>
      </w:pPr>
      <w:r w:rsidRPr="00DD39C9">
        <w:rPr>
          <w:color w:val="auto"/>
        </w:rPr>
        <w:t xml:space="preserve">Damas </w:t>
      </w:r>
      <w:proofErr w:type="spellStart"/>
      <w:r w:rsidRPr="00DD39C9">
        <w:rPr>
          <w:color w:val="auto"/>
        </w:rPr>
        <w:t>Auba</w:t>
      </w:r>
      <w:proofErr w:type="spellEnd"/>
      <w:r w:rsidRPr="00DD39C9">
        <w:rPr>
          <w:color w:val="auto"/>
        </w:rPr>
        <w:t xml:space="preserve"> travaux le 10 juillet. Attente de la pose du coffret de raccordement </w:t>
      </w:r>
      <w:proofErr w:type="spellStart"/>
      <w:r w:rsidRPr="00DD39C9">
        <w:rPr>
          <w:color w:val="auto"/>
        </w:rPr>
        <w:t>enedis</w:t>
      </w:r>
      <w:proofErr w:type="spellEnd"/>
    </w:p>
    <w:p w14:paraId="311E5AF5" w14:textId="57EA8AD0" w:rsidR="00F32981" w:rsidRPr="00DD39C9" w:rsidRDefault="00F32981" w:rsidP="00DD39C9">
      <w:pPr>
        <w:pStyle w:val="Titre3"/>
        <w:numPr>
          <w:ilvl w:val="0"/>
          <w:numId w:val="24"/>
        </w:numPr>
        <w:rPr>
          <w:color w:val="auto"/>
        </w:rPr>
      </w:pPr>
      <w:proofErr w:type="spellStart"/>
      <w:r w:rsidRPr="00DD39C9">
        <w:rPr>
          <w:color w:val="auto"/>
        </w:rPr>
        <w:t>Lagardelle</w:t>
      </w:r>
      <w:proofErr w:type="spellEnd"/>
      <w:r w:rsidRPr="00DD39C9">
        <w:rPr>
          <w:color w:val="auto"/>
        </w:rPr>
        <w:t xml:space="preserve"> Pose coffret de raccordement Enedis le    </w:t>
      </w:r>
      <w:r w:rsidR="008B5334" w:rsidRPr="00DD39C9">
        <w:rPr>
          <w:color w:val="auto"/>
        </w:rPr>
        <w:t>10/06/2023</w:t>
      </w:r>
      <w:r w:rsidRPr="00DD39C9">
        <w:rPr>
          <w:color w:val="auto"/>
        </w:rPr>
        <w:t>, travaux au mieux Toussa</w:t>
      </w:r>
      <w:r w:rsidR="008B5334" w:rsidRPr="00DD39C9">
        <w:rPr>
          <w:color w:val="auto"/>
        </w:rPr>
        <w:t>in</w:t>
      </w:r>
      <w:r w:rsidRPr="00DD39C9">
        <w:rPr>
          <w:color w:val="auto"/>
        </w:rPr>
        <w:t>t</w:t>
      </w:r>
    </w:p>
    <w:p w14:paraId="5BDC3603" w14:textId="77777777" w:rsidR="00DD39C9" w:rsidRDefault="00CA71D8" w:rsidP="005F316D">
      <w:pPr>
        <w:pStyle w:val="Titre2"/>
        <w:keepNext w:val="0"/>
        <w:keepLines w:val="0"/>
        <w:widowControl w:val="0"/>
        <w:numPr>
          <w:ilvl w:val="0"/>
          <w:numId w:val="22"/>
        </w:numPr>
        <w:ind w:left="357" w:hanging="357"/>
      </w:pPr>
      <w:r w:rsidRPr="005F316D">
        <w:t xml:space="preserve">Point sur prospection : </w:t>
      </w:r>
    </w:p>
    <w:p w14:paraId="5B6A9D65" w14:textId="35E75461" w:rsidR="00DD39C9" w:rsidRDefault="00CA71D8" w:rsidP="00DD39C9">
      <w:pPr>
        <w:pStyle w:val="Paragraphedeliste"/>
        <w:numPr>
          <w:ilvl w:val="0"/>
          <w:numId w:val="25"/>
        </w:numPr>
      </w:pPr>
      <w:proofErr w:type="spellStart"/>
      <w:r w:rsidRPr="005F316D">
        <w:t>Pechbusque</w:t>
      </w:r>
      <w:proofErr w:type="spellEnd"/>
      <w:r w:rsidRPr="005F316D">
        <w:t xml:space="preserve">, </w:t>
      </w:r>
      <w:r w:rsidR="003F1046">
        <w:t xml:space="preserve">Maire OK </w:t>
      </w:r>
      <w:r w:rsidR="00A9021E">
        <w:t xml:space="preserve">: </w:t>
      </w:r>
      <w:r w:rsidR="003F1046">
        <w:t>1</w:t>
      </w:r>
      <w:r w:rsidR="00A9021E">
        <w:t>2</w:t>
      </w:r>
      <w:r w:rsidR="00234A00">
        <w:t xml:space="preserve"> </w:t>
      </w:r>
      <w:r w:rsidR="003F1046">
        <w:t>kW</w:t>
      </w:r>
      <w:r w:rsidR="00A9021E">
        <w:t>c en auto conso investissement mair</w:t>
      </w:r>
      <w:r w:rsidR="00D4055B">
        <w:t>i</w:t>
      </w:r>
      <w:r w:rsidR="00A9021E">
        <w:t>e et le reste du toit en OA vente totale</w:t>
      </w:r>
      <w:r w:rsidR="00D4055B">
        <w:t>. 60 kWc si utilisation pente nord, 28 si utilisation que du sud. Se limite –t-on à 36 kwc</w:t>
      </w:r>
      <w:r w:rsidR="009E3901">
        <w:t xml:space="preserve"> totale ? Jean-Paul doit faire l'étude </w:t>
      </w:r>
      <w:proofErr w:type="spellStart"/>
      <w:r w:rsidR="009E3901">
        <w:t>eco</w:t>
      </w:r>
      <w:proofErr w:type="spellEnd"/>
      <w:r w:rsidR="009E3901">
        <w:t>. Demande de délibération du conseil municipal et AMI.</w:t>
      </w:r>
      <w:r w:rsidR="00234A00">
        <w:t xml:space="preserve"> Demande de devis au BE pour </w:t>
      </w:r>
      <w:r w:rsidR="007D5128">
        <w:t>étude faisabilité</w:t>
      </w:r>
    </w:p>
    <w:p w14:paraId="3DECE613" w14:textId="2FF4F97E" w:rsidR="00DD39C9" w:rsidRDefault="009E3901" w:rsidP="00DD39C9">
      <w:pPr>
        <w:pStyle w:val="Paragraphedeliste"/>
        <w:numPr>
          <w:ilvl w:val="0"/>
          <w:numId w:val="25"/>
        </w:numPr>
      </w:pPr>
      <w:r>
        <w:t>Ramonville : Réunion avec la chargée des marchés publics le 02/06/2023</w:t>
      </w:r>
    </w:p>
    <w:p w14:paraId="6379464C" w14:textId="5F6B7633" w:rsidR="00DD39C9" w:rsidRDefault="00CA71D8" w:rsidP="003A3B3F">
      <w:pPr>
        <w:pStyle w:val="Paragraphedeliste"/>
        <w:numPr>
          <w:ilvl w:val="0"/>
          <w:numId w:val="25"/>
        </w:numPr>
      </w:pPr>
      <w:r w:rsidRPr="005F316D">
        <w:t xml:space="preserve"> Maison des sports Labège, </w:t>
      </w:r>
      <w:r w:rsidR="00A22A9B">
        <w:t xml:space="preserve">visite par JM </w:t>
      </w:r>
      <w:proofErr w:type="spellStart"/>
      <w:r w:rsidR="00A22A9B">
        <w:t>Alberola</w:t>
      </w:r>
      <w:proofErr w:type="spellEnd"/>
      <w:r w:rsidR="00A22A9B">
        <w:t xml:space="preserve">, Bernard Foch et Jean-Paul Gardette </w:t>
      </w:r>
      <w:r w:rsidR="003A3B3F">
        <w:t xml:space="preserve">bon potentiel </w:t>
      </w:r>
      <w:proofErr w:type="spellStart"/>
      <w:r w:rsidR="003A3B3F">
        <w:t>autoconso</w:t>
      </w:r>
      <w:proofErr w:type="spellEnd"/>
      <w:r w:rsidR="003A3B3F">
        <w:t xml:space="preserve">, </w:t>
      </w:r>
      <w:r w:rsidR="00A22A9B">
        <w:t xml:space="preserve">compte </w:t>
      </w:r>
      <w:r w:rsidR="003A3B3F">
        <w:t xml:space="preserve">rendu : </w:t>
      </w:r>
      <w:hyperlink r:id="rId7" w:history="1">
        <w:r w:rsidR="003A3B3F" w:rsidRPr="003A3B3F">
          <w:rPr>
            <w:rStyle w:val="Lienhypertexte"/>
          </w:rPr>
          <w:t>https://laboite.icea-enr.fr/index.php/s/WmIBd92vEUwcVZP</w:t>
        </w:r>
      </w:hyperlink>
    </w:p>
    <w:p w14:paraId="6ACE9634" w14:textId="65051AC6" w:rsidR="00DD39C9" w:rsidRDefault="00CA71D8" w:rsidP="00DD39C9">
      <w:pPr>
        <w:pStyle w:val="Paragraphedeliste"/>
        <w:numPr>
          <w:ilvl w:val="0"/>
          <w:numId w:val="25"/>
        </w:numPr>
      </w:pPr>
      <w:r w:rsidRPr="005F316D">
        <w:t>Auterive</w:t>
      </w:r>
      <w:r w:rsidR="003A3B3F">
        <w:t xml:space="preserve"> : Les projets d'ombrières </w:t>
      </w:r>
      <w:r w:rsidRPr="005F316D">
        <w:t xml:space="preserve"> </w:t>
      </w:r>
      <w:r w:rsidR="003A3B3F">
        <w:t>ont été confiés au syndicat d'électricité.</w:t>
      </w:r>
      <w:r w:rsidR="000C2245">
        <w:t xml:space="preserve"> Nous ne connaissons pas le motif et sommes déçus d'une telle décision surtout après le travail de pré</w:t>
      </w:r>
      <w:r w:rsidR="007D5128">
        <w:t>-</w:t>
      </w:r>
      <w:r w:rsidR="000C2245">
        <w:t xml:space="preserve">étude déjà </w:t>
      </w:r>
      <w:r w:rsidR="000C2245">
        <w:lastRenderedPageBreak/>
        <w:t>fourni.</w:t>
      </w:r>
      <w:r w:rsidR="00F94696">
        <w:t xml:space="preserve"> Des </w:t>
      </w:r>
      <w:r w:rsidR="007D5128">
        <w:t>pourparlers</w:t>
      </w:r>
      <w:r w:rsidR="00F94696">
        <w:t xml:space="preserve"> sont en cours pour un autre projet une demande d'entrevue avec le maire est en cours</w:t>
      </w:r>
    </w:p>
    <w:p w14:paraId="6E3FAE7A" w14:textId="47A48EAC" w:rsidR="003F1046" w:rsidRPr="005F316D" w:rsidRDefault="00CA71D8" w:rsidP="003F1046">
      <w:pPr>
        <w:pStyle w:val="Paragraphedeliste"/>
        <w:numPr>
          <w:ilvl w:val="0"/>
          <w:numId w:val="25"/>
        </w:numPr>
      </w:pPr>
      <w:r w:rsidRPr="005F316D">
        <w:t>Ferme du</w:t>
      </w:r>
      <w:r w:rsidR="003A3B3F">
        <w:t xml:space="preserve"> Trait</w:t>
      </w:r>
      <w:r w:rsidRPr="005F316D">
        <w:t xml:space="preserve"> </w:t>
      </w:r>
      <w:proofErr w:type="spellStart"/>
      <w:r w:rsidRPr="005F316D">
        <w:t>Fachet</w:t>
      </w:r>
      <w:proofErr w:type="spellEnd"/>
      <w:r w:rsidR="00F94696">
        <w:t>. Un sociétaire ICEA/RV et d</w:t>
      </w:r>
      <w:r w:rsidR="007D5128">
        <w:t>'</w:t>
      </w:r>
      <w:proofErr w:type="spellStart"/>
      <w:r w:rsidR="00F94696">
        <w:t>Aguanaguès</w:t>
      </w:r>
      <w:proofErr w:type="spellEnd"/>
      <w:r w:rsidR="00656694">
        <w:t xml:space="preserve"> (Eolien Cintegabelle)</w:t>
      </w:r>
      <w:r w:rsidR="00F94696">
        <w:t xml:space="preserve"> </w:t>
      </w:r>
      <w:r w:rsidR="00656694">
        <w:t xml:space="preserve">veut mettre à dispo sa toiture à </w:t>
      </w:r>
      <w:proofErr w:type="spellStart"/>
      <w:r w:rsidR="00656694">
        <w:t>Miremont</w:t>
      </w:r>
      <w:proofErr w:type="spellEnd"/>
      <w:r w:rsidR="00656694">
        <w:t>.</w:t>
      </w:r>
      <w:r w:rsidR="00E25AEB">
        <w:t xml:space="preserve"> Proposition de </w:t>
      </w:r>
      <w:r w:rsidR="00431C18">
        <w:t>financer</w:t>
      </w:r>
      <w:r w:rsidR="00E25AEB">
        <w:t xml:space="preserve"> une installation en </w:t>
      </w:r>
      <w:proofErr w:type="spellStart"/>
      <w:r w:rsidR="00E25AEB">
        <w:t>autoconso</w:t>
      </w:r>
      <w:proofErr w:type="spellEnd"/>
      <w:r w:rsidR="00431C18">
        <w:t xml:space="preserve"> en contrepartie. Visite du site prévu en juin</w:t>
      </w:r>
    </w:p>
    <w:p w14:paraId="699D4BD2" w14:textId="77777777" w:rsidR="00CA71D8" w:rsidRDefault="00CA71D8" w:rsidP="003F1046">
      <w:pPr>
        <w:pStyle w:val="Titre2"/>
        <w:numPr>
          <w:ilvl w:val="0"/>
          <w:numId w:val="22"/>
        </w:numPr>
      </w:pPr>
      <w:r w:rsidRPr="005F316D">
        <w:t>Question connexe : Sur un projet à partir de quand le comité d'analyse intervient-il ?</w:t>
      </w:r>
    </w:p>
    <w:p w14:paraId="14A9141E" w14:textId="4487EE75" w:rsidR="00431C18" w:rsidRPr="00431C18" w:rsidRDefault="00A74810" w:rsidP="00431C18">
      <w:r>
        <w:t xml:space="preserve">Des frais de pré-étude </w:t>
      </w:r>
      <w:proofErr w:type="spellStart"/>
      <w:r>
        <w:t>auprés</w:t>
      </w:r>
      <w:proofErr w:type="spellEnd"/>
      <w:r>
        <w:t xml:space="preserve"> d'un BE sont bientôt nécessaire</w:t>
      </w:r>
      <w:r w:rsidR="002432D4">
        <w:t>s</w:t>
      </w:r>
      <w:r>
        <w:t xml:space="preserve"> </w:t>
      </w:r>
      <w:proofErr w:type="spellStart"/>
      <w:r>
        <w:t>Pechebusque</w:t>
      </w:r>
      <w:proofErr w:type="spellEnd"/>
      <w:r>
        <w:t xml:space="preserve"> et Ramonville. Il est judicieux que le comité d'analyse donne son avis sur les projets</w:t>
      </w:r>
      <w:r w:rsidR="00DE34F4">
        <w:t xml:space="preserve"> pour avoir un autre regard autre que les 2 ou 3 personnes qui travaillent sur le sujet.</w:t>
      </w:r>
      <w:r w:rsidR="00384074">
        <w:t xml:space="preserve"> Il faudra présenter </w:t>
      </w:r>
      <w:r w:rsidR="002432D4">
        <w:t xml:space="preserve">des </w:t>
      </w:r>
      <w:r w:rsidR="00384074">
        <w:t>dossier</w:t>
      </w:r>
      <w:r w:rsidR="002432D4">
        <w:t>s</w:t>
      </w:r>
      <w:r w:rsidR="00384074">
        <w:t xml:space="preserve"> structuré</w:t>
      </w:r>
      <w:r w:rsidR="002432D4">
        <w:t>s</w:t>
      </w:r>
      <w:r w:rsidR="00384074">
        <w:t>.</w:t>
      </w:r>
    </w:p>
    <w:p w14:paraId="52729972" w14:textId="3356B3E3" w:rsidR="00CA71D8" w:rsidRDefault="00CA71D8" w:rsidP="005F316D">
      <w:pPr>
        <w:pStyle w:val="Titre2"/>
        <w:keepNext w:val="0"/>
        <w:keepLines w:val="0"/>
        <w:widowControl w:val="0"/>
        <w:numPr>
          <w:ilvl w:val="0"/>
          <w:numId w:val="22"/>
        </w:numPr>
        <w:ind w:left="357" w:hanging="357"/>
      </w:pPr>
      <w:r w:rsidRPr="005F316D">
        <w:t xml:space="preserve">Participation d'ICEA </w:t>
      </w:r>
      <w:r w:rsidR="00066B68" w:rsidRPr="005F316D">
        <w:t>à la fête</w:t>
      </w:r>
      <w:r w:rsidRPr="005F316D">
        <w:t xml:space="preserve"> des possibles le samedi 30 septembre : débat "mouvant" sur l'autoconsommation qui serait co-animé avec une autre </w:t>
      </w:r>
      <w:proofErr w:type="spellStart"/>
      <w:r w:rsidRPr="005F316D">
        <w:t>assos</w:t>
      </w:r>
      <w:proofErr w:type="spellEnd"/>
      <w:r w:rsidRPr="005F316D">
        <w:t>. Donc il faudra un/des volontaire(s</w:t>
      </w:r>
      <w:r w:rsidR="00066B68" w:rsidRPr="005F316D">
        <w:t>)</w:t>
      </w:r>
    </w:p>
    <w:p w14:paraId="06411999" w14:textId="06990578" w:rsidR="00384074" w:rsidRDefault="00384074" w:rsidP="00384074">
      <w:r>
        <w:t>Jean-Paul</w:t>
      </w:r>
      <w:r w:rsidR="00E73BB6">
        <w:t>, Claire</w:t>
      </w:r>
      <w:r>
        <w:t xml:space="preserve"> partant</w:t>
      </w:r>
      <w:r w:rsidR="00E73BB6">
        <w:t>s</w:t>
      </w:r>
      <w:r>
        <w:t xml:space="preserve"> </w:t>
      </w:r>
      <w:r w:rsidR="00E73BB6">
        <w:t>pour</w:t>
      </w:r>
      <w:r>
        <w:t xml:space="preserve"> participer </w:t>
      </w:r>
      <w:r w:rsidR="00E73BB6">
        <w:t>mais non en animateur.</w:t>
      </w:r>
    </w:p>
    <w:p w14:paraId="6FF9E5FD" w14:textId="4EC81644" w:rsidR="00E85F40" w:rsidRPr="00384074" w:rsidRDefault="00E85F40" w:rsidP="00384074">
      <w:r>
        <w:t xml:space="preserve">La parabole solaire est </w:t>
      </w:r>
      <w:proofErr w:type="gramStart"/>
      <w:r>
        <w:t>terminé</w:t>
      </w:r>
      <w:proofErr w:type="gramEnd"/>
      <w:r>
        <w:t xml:space="preserve"> et servira déjà pour des expériences de cuisson par d'autres </w:t>
      </w:r>
      <w:proofErr w:type="spellStart"/>
      <w:r>
        <w:t>assos</w:t>
      </w:r>
      <w:proofErr w:type="spellEnd"/>
      <w:r>
        <w:t>.</w:t>
      </w:r>
    </w:p>
    <w:p w14:paraId="1175824F" w14:textId="77777777" w:rsidR="00CA71D8" w:rsidRDefault="00CA71D8" w:rsidP="005F316D">
      <w:pPr>
        <w:pStyle w:val="Titre2"/>
        <w:keepNext w:val="0"/>
        <w:keepLines w:val="0"/>
        <w:widowControl w:val="0"/>
        <w:numPr>
          <w:ilvl w:val="0"/>
          <w:numId w:val="22"/>
        </w:numPr>
        <w:ind w:left="357" w:hanging="357"/>
      </w:pPr>
      <w:r w:rsidRPr="005F316D">
        <w:t>Présentation projet de plaquette</w:t>
      </w:r>
    </w:p>
    <w:p w14:paraId="37737CC6" w14:textId="48BEFE6C" w:rsidR="00E73BB6" w:rsidRPr="00E73BB6" w:rsidRDefault="00E73BB6" w:rsidP="00E73BB6">
      <w:r>
        <w:t xml:space="preserve">Plaquette </w:t>
      </w:r>
      <w:r w:rsidR="002432D4">
        <w:t>à</w:t>
      </w:r>
      <w:r>
        <w:t xml:space="preserve"> destination </w:t>
      </w:r>
      <w:r w:rsidR="002D2A78">
        <w:t>de personnes rencontrées</w:t>
      </w:r>
      <w:r>
        <w:t xml:space="preserve"> pendant la prospection : Elu</w:t>
      </w:r>
      <w:r w:rsidR="007F0473">
        <w:t>s</w:t>
      </w:r>
      <w:r>
        <w:t>, responsable</w:t>
      </w:r>
      <w:r w:rsidR="007F0473">
        <w:t>s</w:t>
      </w:r>
      <w:r>
        <w:t xml:space="preserve"> des services, </w:t>
      </w:r>
      <w:r w:rsidR="002432D4">
        <w:t>responsable</w:t>
      </w:r>
      <w:r w:rsidR="002D2A78">
        <w:t>s</w:t>
      </w:r>
      <w:r w:rsidR="002432D4">
        <w:t xml:space="preserve"> </w:t>
      </w:r>
      <w:r>
        <w:t>d'e</w:t>
      </w:r>
      <w:r w:rsidR="007F0473">
        <w:t>ntrepris</w:t>
      </w:r>
      <w:r w:rsidR="002D2A78">
        <w:t>s</w:t>
      </w:r>
      <w:r w:rsidR="007F0473">
        <w:t>e</w:t>
      </w:r>
      <w:r w:rsidR="002432D4">
        <w:t xml:space="preserve"> ….</w:t>
      </w:r>
    </w:p>
    <w:p w14:paraId="6414C6A5" w14:textId="736EF931" w:rsidR="00CA71D8" w:rsidRDefault="00CA71D8" w:rsidP="005F316D">
      <w:pPr>
        <w:pStyle w:val="Titre2"/>
        <w:keepNext w:val="0"/>
        <w:keepLines w:val="0"/>
        <w:widowControl w:val="0"/>
        <w:numPr>
          <w:ilvl w:val="0"/>
          <w:numId w:val="22"/>
        </w:numPr>
        <w:ind w:left="357" w:hanging="357"/>
      </w:pPr>
      <w:r w:rsidRPr="005F316D">
        <w:t>Étoffer groupe de travail</w:t>
      </w:r>
      <w:r w:rsidR="002432D4">
        <w:t xml:space="preserve"> :</w:t>
      </w:r>
    </w:p>
    <w:p w14:paraId="0D93A008" w14:textId="6AA98791" w:rsidR="002432D4" w:rsidRDefault="002432D4" w:rsidP="002432D4">
      <w:r>
        <w:t>Demande à Francis et David de rejoindre un groupe.</w:t>
      </w:r>
    </w:p>
    <w:p w14:paraId="04C2B58C" w14:textId="6E0994CA" w:rsidR="002432D4" w:rsidRPr="002432D4" w:rsidRDefault="002432D4" w:rsidP="002432D4">
      <w:r>
        <w:t>David est sollicité pour améliorer le dispositif de surveillance des centrales</w:t>
      </w:r>
      <w:proofErr w:type="gramStart"/>
      <w:r>
        <w:t>..</w:t>
      </w:r>
      <w:proofErr w:type="gramEnd"/>
    </w:p>
    <w:p w14:paraId="7425555A" w14:textId="376E529A" w:rsidR="002A61A2" w:rsidRDefault="00CA71D8" w:rsidP="00E25AEB">
      <w:pPr>
        <w:pStyle w:val="Titre2"/>
        <w:keepNext w:val="0"/>
        <w:keepLines w:val="0"/>
        <w:widowControl w:val="0"/>
        <w:numPr>
          <w:ilvl w:val="0"/>
          <w:numId w:val="22"/>
        </w:numPr>
        <w:ind w:left="357" w:hanging="357"/>
      </w:pPr>
      <w:r w:rsidRPr="005F316D">
        <w:t>Proposition d'orga</w:t>
      </w:r>
      <w:r w:rsidR="00E25AEB">
        <w:t xml:space="preserve">nisation de conférence : </w:t>
      </w:r>
      <w:proofErr w:type="spellStart"/>
      <w:r w:rsidR="00E25AEB">
        <w:t>Negawatt</w:t>
      </w:r>
      <w:proofErr w:type="spellEnd"/>
    </w:p>
    <w:p w14:paraId="009DFC1A" w14:textId="1A899526" w:rsidR="002432D4" w:rsidRDefault="006E7B77" w:rsidP="002432D4">
      <w:r>
        <w:t>A organiser au 4 trimestre.</w:t>
      </w:r>
    </w:p>
    <w:p w14:paraId="60D9B1DF" w14:textId="60406697" w:rsidR="006E7B77" w:rsidRDefault="006E7B77" w:rsidP="002432D4">
      <w:r>
        <w:t xml:space="preserve">Jean-Paul prend contact avec Paul </w:t>
      </w:r>
      <w:proofErr w:type="spellStart"/>
      <w:r>
        <w:t>Nau</w:t>
      </w:r>
      <w:proofErr w:type="spellEnd"/>
      <w:r>
        <w:t xml:space="preserve"> de Villefranche de Lauragais. Frais à prévoir pour faire venir un intervenant</w:t>
      </w:r>
      <w:r w:rsidR="009649AB">
        <w:t>.</w:t>
      </w:r>
      <w:r w:rsidR="00FB36CD">
        <w:t xml:space="preserve"> 200 € + frais de déplacement</w:t>
      </w:r>
    </w:p>
    <w:p w14:paraId="7932EBDC" w14:textId="42495C71" w:rsidR="009649AB" w:rsidRDefault="009649AB" w:rsidP="002432D4">
      <w:r>
        <w:t>Salle proposer Ciné 113 le lundi</w:t>
      </w:r>
      <w:r w:rsidR="00FB36CD">
        <w:t>,</w:t>
      </w:r>
      <w:r>
        <w:t xml:space="preserve"> voir avec MJC Castanet mais il faudrait un film qui risque de </w:t>
      </w:r>
      <w:r w:rsidR="00FB36CD">
        <w:t>f</w:t>
      </w:r>
      <w:r>
        <w:t>aire une soirée trop long</w:t>
      </w:r>
      <w:r w:rsidR="00FB36CD">
        <w:t>ue</w:t>
      </w:r>
      <w:r>
        <w:t>. Peut-être organiser un</w:t>
      </w:r>
      <w:r w:rsidR="002D2A78">
        <w:t xml:space="preserve"> évènement </w:t>
      </w:r>
      <w:r w:rsidR="008D25C8">
        <w:t>séparé</w:t>
      </w:r>
      <w:r w:rsidR="002D2A78">
        <w:t>.</w:t>
      </w:r>
    </w:p>
    <w:p w14:paraId="03C4806F" w14:textId="77777777" w:rsidR="002D2A78" w:rsidRDefault="002D2A78" w:rsidP="002432D4"/>
    <w:p w14:paraId="247FE324" w14:textId="1DF414C3" w:rsidR="002D2A78" w:rsidRDefault="002D2A78" w:rsidP="002D2A78">
      <w:pPr>
        <w:pStyle w:val="Titre2"/>
        <w:numPr>
          <w:ilvl w:val="0"/>
          <w:numId w:val="22"/>
        </w:numPr>
      </w:pPr>
      <w:r>
        <w:t>Autre</w:t>
      </w:r>
    </w:p>
    <w:p w14:paraId="3E27F523" w14:textId="136C3AE3" w:rsidR="002D2A78" w:rsidRDefault="002D2A78" w:rsidP="00E438A0">
      <w:pPr>
        <w:pStyle w:val="Paragraphedeliste"/>
        <w:numPr>
          <w:ilvl w:val="0"/>
          <w:numId w:val="26"/>
        </w:numPr>
      </w:pPr>
      <w:r>
        <w:t xml:space="preserve">Prévoir inauguration Damase </w:t>
      </w:r>
      <w:proofErr w:type="spellStart"/>
      <w:r>
        <w:t>Auba</w:t>
      </w:r>
      <w:proofErr w:type="spellEnd"/>
      <w:r>
        <w:t xml:space="preserve"> et relancer pour la </w:t>
      </w:r>
      <w:proofErr w:type="spellStart"/>
      <w:r>
        <w:t>com.à</w:t>
      </w:r>
      <w:proofErr w:type="spellEnd"/>
      <w:r>
        <w:t xml:space="preserve"> Castanet</w:t>
      </w:r>
    </w:p>
    <w:p w14:paraId="6D8EBC8F" w14:textId="47B382ED" w:rsidR="001D31CD" w:rsidRPr="002D2A78" w:rsidRDefault="001D31CD" w:rsidP="002D2A78">
      <w:pPr>
        <w:pStyle w:val="Paragraphedeliste"/>
        <w:numPr>
          <w:ilvl w:val="0"/>
          <w:numId w:val="26"/>
        </w:numPr>
      </w:pPr>
      <w:r>
        <w:t xml:space="preserve">Sollicité par </w:t>
      </w:r>
      <w:proofErr w:type="spellStart"/>
      <w:r>
        <w:t>Equan</w:t>
      </w:r>
      <w:proofErr w:type="spellEnd"/>
      <w:r>
        <w:t xml:space="preserve"> Aire Nouvelle promoteur pour un 200 kWc à </w:t>
      </w:r>
      <w:proofErr w:type="spellStart"/>
      <w:r>
        <w:t>Bordeblanche</w:t>
      </w:r>
      <w:proofErr w:type="spellEnd"/>
      <w:r>
        <w:t>. Tous montages possibles.</w:t>
      </w:r>
      <w:r w:rsidR="00E438A0">
        <w:t xml:space="preserve"> </w:t>
      </w:r>
      <w:r>
        <w:t>Est-ce qu</w:t>
      </w:r>
      <w:r w:rsidR="00E438A0">
        <w:t>'</w:t>
      </w:r>
      <w:r w:rsidR="00255A5D">
        <w:t xml:space="preserve">on y va si Citoy'enr n'y va pas ? </w:t>
      </w:r>
      <w:r w:rsidR="00E438A0">
        <w:t>Accueil mitigé. Jean-Paul envoi un mail à Citoy'enr</w:t>
      </w:r>
      <w:r w:rsidR="00255A5D">
        <w:t>.</w:t>
      </w:r>
      <w:bookmarkStart w:id="0" w:name="_GoBack"/>
      <w:bookmarkEnd w:id="0"/>
    </w:p>
    <w:sectPr w:rsidR="001D31CD" w:rsidRPr="002D2A78" w:rsidSect="00431C18">
      <w:footerReference w:type="default" r:id="rId8"/>
      <w:headerReference w:type="first" r:id="rId9"/>
      <w:footerReference w:type="first" r:id="rId10"/>
      <w:pgSz w:w="11906" w:h="16838"/>
      <w:pgMar w:top="1134" w:right="1133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A1E90" w14:textId="77777777" w:rsidR="00C83C1D" w:rsidRDefault="00C83C1D" w:rsidP="007C34CE">
      <w:pPr>
        <w:spacing w:after="0" w:line="240" w:lineRule="auto"/>
      </w:pPr>
      <w:r>
        <w:separator/>
      </w:r>
    </w:p>
  </w:endnote>
  <w:endnote w:type="continuationSeparator" w:id="0">
    <w:p w14:paraId="570C0A7E" w14:textId="77777777" w:rsidR="00C83C1D" w:rsidRDefault="00C83C1D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C1146" w14:textId="77777777"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7B54D0" wp14:editId="6971B130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86473C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14:paraId="50EF6A6B" w14:textId="77777777"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14:paraId="0BD2695C" w14:textId="77777777"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8D6D5" w14:textId="77777777"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14:paraId="2C969D85" w14:textId="77777777" w:rsidR="003E01AD" w:rsidRDefault="003E01AD" w:rsidP="003E01AD"/>
  <w:p w14:paraId="2925BFC6" w14:textId="77777777"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079920F" wp14:editId="32E5462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A0F3E63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14:paraId="283ADB35" w14:textId="77777777"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74F856A5" w14:textId="77777777"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3A374" w14:textId="77777777" w:rsidR="00C83C1D" w:rsidRDefault="00C83C1D" w:rsidP="007C34CE">
      <w:pPr>
        <w:spacing w:after="0" w:line="240" w:lineRule="auto"/>
      </w:pPr>
      <w:r>
        <w:separator/>
      </w:r>
    </w:p>
  </w:footnote>
  <w:footnote w:type="continuationSeparator" w:id="0">
    <w:p w14:paraId="7A8AA83A" w14:textId="77777777" w:rsidR="00C83C1D" w:rsidRDefault="00C83C1D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7A2FE" w14:textId="77777777"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 wp14:anchorId="49A76191" wp14:editId="3556DD6E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14:paraId="4674CFBA" w14:textId="77777777"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14:paraId="0A51EA2A" w14:textId="77777777"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14:paraId="03910DB3" w14:textId="77777777"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14:paraId="6EC74798" w14:textId="77777777"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14:paraId="6E127B91" w14:textId="77777777"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484E"/>
    <w:multiLevelType w:val="hybridMultilevel"/>
    <w:tmpl w:val="1CD47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16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926D3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9A13E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DE4136"/>
    <w:multiLevelType w:val="hybridMultilevel"/>
    <w:tmpl w:val="E9F05330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453BD"/>
    <w:multiLevelType w:val="multilevel"/>
    <w:tmpl w:val="610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04511E"/>
    <w:multiLevelType w:val="multilevel"/>
    <w:tmpl w:val="3FC4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538A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023DF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A933FF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01377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E1017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18651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CF30B5"/>
    <w:multiLevelType w:val="multilevel"/>
    <w:tmpl w:val="78E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B65A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42459F"/>
    <w:multiLevelType w:val="hybridMultilevel"/>
    <w:tmpl w:val="7068B4D4"/>
    <w:lvl w:ilvl="0" w:tplc="650284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00F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9" w15:restartNumberingAfterBreak="0">
    <w:nsid w:val="67417147"/>
    <w:multiLevelType w:val="hybridMultilevel"/>
    <w:tmpl w:val="0F9C54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FE68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297F2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3" w15:restartNumberingAfterBreak="0">
    <w:nsid w:val="7CAA4646"/>
    <w:multiLevelType w:val="multilevel"/>
    <w:tmpl w:val="5E2C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D138E"/>
    <w:multiLevelType w:val="hybridMultilevel"/>
    <w:tmpl w:val="CF56B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22"/>
  </w:num>
  <w:num w:numId="4">
    <w:abstractNumId w:val="18"/>
  </w:num>
  <w:num w:numId="5">
    <w:abstractNumId w:val="6"/>
  </w:num>
  <w:num w:numId="6">
    <w:abstractNumId w:val="12"/>
  </w:num>
  <w:num w:numId="7">
    <w:abstractNumId w:val="11"/>
  </w:num>
  <w:num w:numId="8">
    <w:abstractNumId w:val="8"/>
  </w:num>
  <w:num w:numId="9">
    <w:abstractNumId w:val="20"/>
  </w:num>
  <w:num w:numId="10">
    <w:abstractNumId w:val="21"/>
  </w:num>
  <w:num w:numId="11">
    <w:abstractNumId w:val="1"/>
  </w:num>
  <w:num w:numId="12">
    <w:abstractNumId w:val="13"/>
  </w:num>
  <w:num w:numId="13">
    <w:abstractNumId w:val="17"/>
  </w:num>
  <w:num w:numId="14">
    <w:abstractNumId w:val="15"/>
  </w:num>
  <w:num w:numId="15">
    <w:abstractNumId w:val="2"/>
  </w:num>
  <w:num w:numId="16">
    <w:abstractNumId w:val="14"/>
  </w:num>
  <w:num w:numId="17">
    <w:abstractNumId w:val="0"/>
  </w:num>
  <w:num w:numId="18">
    <w:abstractNumId w:val="7"/>
  </w:num>
  <w:num w:numId="19">
    <w:abstractNumId w:val="23"/>
  </w:num>
  <w:num w:numId="20">
    <w:abstractNumId w:val="10"/>
  </w:num>
  <w:num w:numId="21">
    <w:abstractNumId w:val="16"/>
  </w:num>
  <w:num w:numId="22">
    <w:abstractNumId w:val="3"/>
  </w:num>
  <w:num w:numId="23">
    <w:abstractNumId w:val="9"/>
  </w:num>
  <w:num w:numId="24">
    <w:abstractNumId w:val="4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0C"/>
    <w:rsid w:val="000010A0"/>
    <w:rsid w:val="00014AE7"/>
    <w:rsid w:val="00025713"/>
    <w:rsid w:val="00053792"/>
    <w:rsid w:val="00066B68"/>
    <w:rsid w:val="000B49F8"/>
    <w:rsid w:val="000B6E3F"/>
    <w:rsid w:val="000C2245"/>
    <w:rsid w:val="000C3F2B"/>
    <w:rsid w:val="000F2B0F"/>
    <w:rsid w:val="001051A5"/>
    <w:rsid w:val="00110A94"/>
    <w:rsid w:val="0012255F"/>
    <w:rsid w:val="00130D83"/>
    <w:rsid w:val="00162A84"/>
    <w:rsid w:val="00170AA0"/>
    <w:rsid w:val="001718DE"/>
    <w:rsid w:val="001A2EE0"/>
    <w:rsid w:val="001C6B52"/>
    <w:rsid w:val="001D31CD"/>
    <w:rsid w:val="001E36B9"/>
    <w:rsid w:val="001F4663"/>
    <w:rsid w:val="001F4DA5"/>
    <w:rsid w:val="00207E6E"/>
    <w:rsid w:val="00226905"/>
    <w:rsid w:val="00234A00"/>
    <w:rsid w:val="002432D4"/>
    <w:rsid w:val="00255A5D"/>
    <w:rsid w:val="002A61A2"/>
    <w:rsid w:val="002D2A78"/>
    <w:rsid w:val="002E2A65"/>
    <w:rsid w:val="003141EF"/>
    <w:rsid w:val="00326195"/>
    <w:rsid w:val="0033645A"/>
    <w:rsid w:val="00344AFF"/>
    <w:rsid w:val="0035399B"/>
    <w:rsid w:val="00353A4E"/>
    <w:rsid w:val="00355AB3"/>
    <w:rsid w:val="00360560"/>
    <w:rsid w:val="003641D2"/>
    <w:rsid w:val="00384074"/>
    <w:rsid w:val="003A3B3F"/>
    <w:rsid w:val="003E01AD"/>
    <w:rsid w:val="003F1046"/>
    <w:rsid w:val="003F58D1"/>
    <w:rsid w:val="004263EB"/>
    <w:rsid w:val="00431C18"/>
    <w:rsid w:val="00444B30"/>
    <w:rsid w:val="00452A2F"/>
    <w:rsid w:val="00492A08"/>
    <w:rsid w:val="004C1B72"/>
    <w:rsid w:val="004D43BF"/>
    <w:rsid w:val="004F409F"/>
    <w:rsid w:val="005058E6"/>
    <w:rsid w:val="005470EC"/>
    <w:rsid w:val="005869D2"/>
    <w:rsid w:val="0059567D"/>
    <w:rsid w:val="005B2B76"/>
    <w:rsid w:val="005F2A23"/>
    <w:rsid w:val="005F316D"/>
    <w:rsid w:val="00656694"/>
    <w:rsid w:val="006A5AB4"/>
    <w:rsid w:val="006B3BF9"/>
    <w:rsid w:val="006C3F4D"/>
    <w:rsid w:val="006D2481"/>
    <w:rsid w:val="006E7B77"/>
    <w:rsid w:val="006F3483"/>
    <w:rsid w:val="007278EE"/>
    <w:rsid w:val="00743673"/>
    <w:rsid w:val="00747C12"/>
    <w:rsid w:val="007819FA"/>
    <w:rsid w:val="00786B4A"/>
    <w:rsid w:val="007C34CE"/>
    <w:rsid w:val="007D298B"/>
    <w:rsid w:val="007D5128"/>
    <w:rsid w:val="007F0473"/>
    <w:rsid w:val="00806B62"/>
    <w:rsid w:val="00815C95"/>
    <w:rsid w:val="00816DC1"/>
    <w:rsid w:val="00851ADC"/>
    <w:rsid w:val="008523C2"/>
    <w:rsid w:val="00871E45"/>
    <w:rsid w:val="0087677D"/>
    <w:rsid w:val="008869B2"/>
    <w:rsid w:val="00897157"/>
    <w:rsid w:val="008B5334"/>
    <w:rsid w:val="008C12EC"/>
    <w:rsid w:val="008D25C8"/>
    <w:rsid w:val="008F777F"/>
    <w:rsid w:val="0091060A"/>
    <w:rsid w:val="009120A3"/>
    <w:rsid w:val="009422B6"/>
    <w:rsid w:val="0096254C"/>
    <w:rsid w:val="009649AB"/>
    <w:rsid w:val="009715D2"/>
    <w:rsid w:val="009776DC"/>
    <w:rsid w:val="009B5A7F"/>
    <w:rsid w:val="009C08BE"/>
    <w:rsid w:val="009C3AAA"/>
    <w:rsid w:val="009E3901"/>
    <w:rsid w:val="009F2B05"/>
    <w:rsid w:val="00A07B98"/>
    <w:rsid w:val="00A11910"/>
    <w:rsid w:val="00A22A9B"/>
    <w:rsid w:val="00A73979"/>
    <w:rsid w:val="00A74810"/>
    <w:rsid w:val="00A7570C"/>
    <w:rsid w:val="00A9021E"/>
    <w:rsid w:val="00AE1F8A"/>
    <w:rsid w:val="00AF3F82"/>
    <w:rsid w:val="00B03B8E"/>
    <w:rsid w:val="00B268C1"/>
    <w:rsid w:val="00B42601"/>
    <w:rsid w:val="00B553DE"/>
    <w:rsid w:val="00B67BF2"/>
    <w:rsid w:val="00B90E0F"/>
    <w:rsid w:val="00BA18C2"/>
    <w:rsid w:val="00BB6C68"/>
    <w:rsid w:val="00BC1EBE"/>
    <w:rsid w:val="00BE0BCB"/>
    <w:rsid w:val="00C102B8"/>
    <w:rsid w:val="00C20794"/>
    <w:rsid w:val="00C21322"/>
    <w:rsid w:val="00C213DC"/>
    <w:rsid w:val="00C4191C"/>
    <w:rsid w:val="00C45ED2"/>
    <w:rsid w:val="00C83C1D"/>
    <w:rsid w:val="00C843DF"/>
    <w:rsid w:val="00CA71D8"/>
    <w:rsid w:val="00CA72DD"/>
    <w:rsid w:val="00CB490D"/>
    <w:rsid w:val="00CE7118"/>
    <w:rsid w:val="00CF37CE"/>
    <w:rsid w:val="00D0077F"/>
    <w:rsid w:val="00D37D30"/>
    <w:rsid w:val="00D4055B"/>
    <w:rsid w:val="00D5334B"/>
    <w:rsid w:val="00D6701B"/>
    <w:rsid w:val="00D85A5D"/>
    <w:rsid w:val="00D92A3A"/>
    <w:rsid w:val="00DA2265"/>
    <w:rsid w:val="00DD39C9"/>
    <w:rsid w:val="00DE34F4"/>
    <w:rsid w:val="00E16B39"/>
    <w:rsid w:val="00E25AEB"/>
    <w:rsid w:val="00E3196F"/>
    <w:rsid w:val="00E438A0"/>
    <w:rsid w:val="00E71196"/>
    <w:rsid w:val="00E73BB6"/>
    <w:rsid w:val="00E85F40"/>
    <w:rsid w:val="00EA4F44"/>
    <w:rsid w:val="00EA63B4"/>
    <w:rsid w:val="00EC3A09"/>
    <w:rsid w:val="00F112B7"/>
    <w:rsid w:val="00F3042C"/>
    <w:rsid w:val="00F32981"/>
    <w:rsid w:val="00F34063"/>
    <w:rsid w:val="00F51014"/>
    <w:rsid w:val="00F628E1"/>
    <w:rsid w:val="00F7177A"/>
    <w:rsid w:val="00F71E8F"/>
    <w:rsid w:val="00F75D19"/>
    <w:rsid w:val="00F8418C"/>
    <w:rsid w:val="00F916D0"/>
    <w:rsid w:val="00F94696"/>
    <w:rsid w:val="00FB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73B23"/>
  <w15:chartTrackingRefBased/>
  <w15:docId w15:val="{32724D09-AAA8-4AFD-A20F-B1B58FB3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5A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07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B2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71196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E71196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6A5A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2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207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0F2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5B2B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aboite.icea-enr.fr/index.php/s/WmIBd92vEUwcVZ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ICEA-couleur2.dotx</Template>
  <TotalTime>701</TotalTime>
  <Pages>2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7</cp:revision>
  <cp:lastPrinted>2023-04-17T14:22:00Z</cp:lastPrinted>
  <dcterms:created xsi:type="dcterms:W3CDTF">2023-05-30T15:58:00Z</dcterms:created>
  <dcterms:modified xsi:type="dcterms:W3CDTF">2023-06-02T14:51:00Z</dcterms:modified>
</cp:coreProperties>
</file>