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85192E">
      <w:pPr>
        <w:jc w:val="center"/>
        <w:rPr>
          <w:highlight w:val="white"/>
        </w:rPr>
      </w:pPr>
      <w:r>
        <w:rPr>
          <w:highlight w:val="white"/>
        </w:rPr>
        <w:t>Conseil coopératif du 31/10/2023 en Visio</w:t>
      </w:r>
    </w:p>
    <w:p w:rsidR="007A32AE" w:rsidRDefault="007A32AE" w:rsidP="0085192E">
      <w:pPr>
        <w:jc w:val="center"/>
        <w:rPr>
          <w:highlight w:val="white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08"/>
        <w:gridCol w:w="1072"/>
        <w:gridCol w:w="1113"/>
        <w:gridCol w:w="1418"/>
        <w:gridCol w:w="1134"/>
      </w:tblGrid>
      <w:tr w:rsidR="0085192E" w:rsidTr="00037963">
        <w:trPr>
          <w:trHeight w:val="251"/>
        </w:trPr>
        <w:tc>
          <w:tcPr>
            <w:tcW w:w="3620" w:type="dxa"/>
            <w:gridSpan w:val="2"/>
          </w:tcPr>
          <w:p w:rsidR="0085192E" w:rsidRDefault="0085192E" w:rsidP="00037963">
            <w:pPr>
              <w:pStyle w:val="TableParagraph"/>
              <w:ind w:left="209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Membre</w:t>
            </w:r>
            <w:proofErr w:type="spellEnd"/>
            <w:r>
              <w:rPr>
                <w:rFonts w:ascii="Times New Roman"/>
                <w:b/>
                <w:color w:val="00000A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du</w:t>
            </w:r>
            <w:r>
              <w:rPr>
                <w:rFonts w:ascii="Times New Roman"/>
                <w:b/>
                <w:color w:val="00000A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CC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ind w:left="212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Présents</w:t>
            </w:r>
            <w:proofErr w:type="spellEnd"/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ind w:left="211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Excusés</w:t>
            </w:r>
            <w:proofErr w:type="spellEnd"/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ind w:left="2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000A"/>
                <w:sz w:val="20"/>
              </w:rPr>
              <w:t>Rapporteur</w:t>
            </w: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ind w:left="210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MdT</w:t>
            </w:r>
            <w:proofErr w:type="spellEnd"/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Francis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Barousse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47791F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Dominique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Blanchot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47791F" w:rsidP="0047791F">
            <w:pPr>
              <w:pStyle w:val="TableParagraph"/>
              <w:spacing w:line="227" w:lineRule="exact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François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Buisson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4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Patrick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Couderc</w:t>
            </w:r>
            <w:proofErr w:type="spellEnd"/>
          </w:p>
        </w:tc>
        <w:tc>
          <w:tcPr>
            <w:tcW w:w="1072" w:type="dxa"/>
          </w:tcPr>
          <w:p w:rsidR="0085192E" w:rsidRDefault="0047791F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Caroline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Fouchard</w:t>
            </w:r>
          </w:p>
        </w:tc>
        <w:tc>
          <w:tcPr>
            <w:tcW w:w="1072" w:type="dxa"/>
          </w:tcPr>
          <w:p w:rsidR="0085192E" w:rsidRDefault="00283B07" w:rsidP="0047791F">
            <w:pPr>
              <w:pStyle w:val="TableParagraph"/>
              <w:ind w:left="22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spacing w:line="228" w:lineRule="exact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Jean-Paul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Gardette</w:t>
            </w:r>
          </w:p>
        </w:tc>
        <w:tc>
          <w:tcPr>
            <w:tcW w:w="1072" w:type="dxa"/>
          </w:tcPr>
          <w:p w:rsidR="0085192E" w:rsidRDefault="00283B07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Claire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1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Haydont</w:t>
            </w:r>
          </w:p>
        </w:tc>
        <w:tc>
          <w:tcPr>
            <w:tcW w:w="1072" w:type="dxa"/>
          </w:tcPr>
          <w:p w:rsidR="0085192E" w:rsidRDefault="00283B07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47791F" w:rsidP="0003796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Mireille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Pascal</w:t>
            </w:r>
          </w:p>
        </w:tc>
        <w:tc>
          <w:tcPr>
            <w:tcW w:w="1072" w:type="dxa"/>
          </w:tcPr>
          <w:p w:rsidR="0085192E" w:rsidRDefault="0047791F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054204" w:rsidP="0003796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Vincent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Réquillart</w:t>
            </w:r>
          </w:p>
        </w:tc>
        <w:tc>
          <w:tcPr>
            <w:tcW w:w="1072" w:type="dxa"/>
          </w:tcPr>
          <w:p w:rsidR="0085192E" w:rsidRDefault="0047791F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4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Christian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Thil</w:t>
            </w:r>
          </w:p>
        </w:tc>
        <w:tc>
          <w:tcPr>
            <w:tcW w:w="1072" w:type="dxa"/>
          </w:tcPr>
          <w:p w:rsidR="0085192E" w:rsidRDefault="0047791F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David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A"/>
                <w:sz w:val="24"/>
              </w:rPr>
              <w:t>Trébosc</w:t>
            </w:r>
            <w:proofErr w:type="spellEnd"/>
          </w:p>
        </w:tc>
        <w:tc>
          <w:tcPr>
            <w:tcW w:w="1072" w:type="dxa"/>
          </w:tcPr>
          <w:p w:rsidR="0085192E" w:rsidRDefault="0047791F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Christophe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11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Vandangeon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spacing w:line="228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A32AE" w:rsidRDefault="007A32AE" w:rsidP="007A32AE">
      <w:pPr>
        <w:rPr>
          <w:highlight w:val="white"/>
        </w:rPr>
      </w:pPr>
    </w:p>
    <w:p w:rsidR="00E714DF" w:rsidRDefault="0085192E" w:rsidP="00A456E3">
      <w:pPr>
        <w:pStyle w:val="Titre2"/>
        <w:numPr>
          <w:ilvl w:val="0"/>
          <w:numId w:val="5"/>
        </w:numPr>
      </w:pPr>
      <w:r>
        <w:t>Acceptation des nouveaux sociétaires et constatation du capital : 2 mn</w:t>
      </w:r>
    </w:p>
    <w:p w:rsidR="00E714DF" w:rsidRDefault="00E714DF" w:rsidP="00E714DF"/>
    <w:p w:rsidR="0085192E" w:rsidRDefault="00E714DF" w:rsidP="00E714DF">
      <w:r>
        <w:t>Validés depuis le dernier CC</w:t>
      </w:r>
      <w:r w:rsidR="0085192E"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257"/>
        <w:gridCol w:w="1276"/>
        <w:gridCol w:w="500"/>
        <w:gridCol w:w="3047"/>
        <w:gridCol w:w="2835"/>
      </w:tblGrid>
      <w:tr w:rsidR="00635971" w:rsidRPr="00635971" w:rsidTr="00635971">
        <w:trPr>
          <w:tblCellSpacing w:w="15" w:type="dxa"/>
        </w:trPr>
        <w:tc>
          <w:tcPr>
            <w:tcW w:w="690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CEA-465 </w:t>
            </w:r>
          </w:p>
        </w:tc>
        <w:tc>
          <w:tcPr>
            <w:tcW w:w="1227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RICHAUD Michel </w:t>
            </w:r>
          </w:p>
        </w:tc>
        <w:tc>
          <w:tcPr>
            <w:tcW w:w="1246" w:type="dxa"/>
            <w:vAlign w:val="center"/>
            <w:hideMark/>
          </w:tcPr>
          <w:p w:rsidR="00635971" w:rsidRPr="00635971" w:rsidRDefault="00635971" w:rsidP="00635971">
            <w:r w:rsidRPr="00635971">
              <w:t>2</w:t>
            </w:r>
          </w:p>
        </w:tc>
        <w:tc>
          <w:tcPr>
            <w:tcW w:w="454" w:type="dxa"/>
            <w:vAlign w:val="center"/>
            <w:hideMark/>
          </w:tcPr>
          <w:p w:rsidR="00635971" w:rsidRPr="00635971" w:rsidRDefault="00635971" w:rsidP="00635971">
            <w:r>
              <w:t>100</w:t>
            </w:r>
            <w:r w:rsidRPr="00635971">
              <w:t>.</w:t>
            </w:r>
          </w:p>
        </w:tc>
        <w:tc>
          <w:tcPr>
            <w:tcW w:w="3017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FR-31120 GOYRANS </w:t>
            </w:r>
          </w:p>
        </w:tc>
        <w:tc>
          <w:tcPr>
            <w:tcW w:w="2790" w:type="dxa"/>
            <w:vAlign w:val="center"/>
            <w:hideMark/>
          </w:tcPr>
          <w:p w:rsidR="00635971" w:rsidRPr="00635971" w:rsidRDefault="00635971" w:rsidP="00635971">
            <w:r>
              <w:t>Rayons Verts</w:t>
            </w:r>
          </w:p>
        </w:tc>
      </w:tr>
      <w:tr w:rsidR="00635971" w:rsidRPr="00635971" w:rsidTr="00635971">
        <w:trPr>
          <w:tblCellSpacing w:w="15" w:type="dxa"/>
        </w:trPr>
        <w:tc>
          <w:tcPr>
            <w:tcW w:w="690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ICEA-462 </w:t>
            </w:r>
          </w:p>
        </w:tc>
        <w:tc>
          <w:tcPr>
            <w:tcW w:w="1227" w:type="dxa"/>
            <w:vAlign w:val="center"/>
          </w:tcPr>
          <w:p w:rsidR="00635971" w:rsidRPr="00635971" w:rsidRDefault="00635971" w:rsidP="00635971">
            <w:r w:rsidRPr="00635971">
              <w:t xml:space="preserve">CHAUVET </w:t>
            </w:r>
            <w:proofErr w:type="spellStart"/>
            <w:r w:rsidRPr="00635971">
              <w:t>Gerard</w:t>
            </w:r>
            <w:proofErr w:type="spellEnd"/>
            <w:r w:rsidRPr="00635971">
              <w:t xml:space="preserve"> </w:t>
            </w:r>
          </w:p>
        </w:tc>
        <w:tc>
          <w:tcPr>
            <w:tcW w:w="1246" w:type="dxa"/>
            <w:vAlign w:val="center"/>
          </w:tcPr>
          <w:p w:rsidR="00635971" w:rsidRPr="00635971" w:rsidRDefault="00E72974" w:rsidP="00635971">
            <w:r>
              <w:t>10</w:t>
            </w:r>
          </w:p>
        </w:tc>
        <w:tc>
          <w:tcPr>
            <w:tcW w:w="454" w:type="dxa"/>
            <w:vAlign w:val="center"/>
          </w:tcPr>
          <w:p w:rsidR="00635971" w:rsidRPr="00635971" w:rsidRDefault="00635971" w:rsidP="00635971">
            <w:r>
              <w:t>500</w:t>
            </w:r>
          </w:p>
        </w:tc>
        <w:tc>
          <w:tcPr>
            <w:tcW w:w="3017" w:type="dxa"/>
            <w:vAlign w:val="center"/>
          </w:tcPr>
          <w:p w:rsidR="00635971" w:rsidRPr="00635971" w:rsidRDefault="00635971" w:rsidP="00635971">
            <w:r w:rsidRPr="00635971">
              <w:t xml:space="preserve">FR-11260 ESPERAZA </w:t>
            </w:r>
          </w:p>
        </w:tc>
        <w:tc>
          <w:tcPr>
            <w:tcW w:w="2790" w:type="dxa"/>
            <w:vAlign w:val="center"/>
          </w:tcPr>
          <w:p w:rsidR="00635971" w:rsidRPr="00635971" w:rsidRDefault="00635971" w:rsidP="00635971">
            <w:r>
              <w:t xml:space="preserve"> Energie partagée</w:t>
            </w:r>
          </w:p>
        </w:tc>
      </w:tr>
    </w:tbl>
    <w:p w:rsidR="00635971" w:rsidRDefault="00635971" w:rsidP="00635971"/>
    <w:p w:rsidR="001D1951" w:rsidRPr="00134583" w:rsidRDefault="001D1951" w:rsidP="00635971">
      <w:pPr>
        <w:rPr>
          <w:b/>
        </w:rPr>
      </w:pPr>
      <w:r w:rsidRPr="00134583">
        <w:rPr>
          <w:b/>
        </w:rPr>
        <w:t xml:space="preserve">Monsieur </w:t>
      </w:r>
      <w:proofErr w:type="spellStart"/>
      <w:r w:rsidRPr="00134583">
        <w:rPr>
          <w:b/>
        </w:rPr>
        <w:t>Baldelli</w:t>
      </w:r>
      <w:proofErr w:type="spellEnd"/>
      <w:r w:rsidRPr="00134583">
        <w:rPr>
          <w:b/>
        </w:rPr>
        <w:t xml:space="preserve"> et Madame </w:t>
      </w:r>
      <w:proofErr w:type="spellStart"/>
      <w:r w:rsidRPr="00134583">
        <w:rPr>
          <w:b/>
        </w:rPr>
        <w:t>Bourelle</w:t>
      </w:r>
      <w:proofErr w:type="spellEnd"/>
      <w:r w:rsidRPr="00134583">
        <w:rPr>
          <w:b/>
        </w:rPr>
        <w:t xml:space="preserve"> (</w:t>
      </w:r>
      <w:proofErr w:type="spellStart"/>
      <w:r w:rsidRPr="00134583">
        <w:rPr>
          <w:b/>
        </w:rPr>
        <w:t>Baldelli</w:t>
      </w:r>
      <w:proofErr w:type="spellEnd"/>
      <w:r w:rsidRPr="00134583">
        <w:rPr>
          <w:b/>
        </w:rPr>
        <w:t>) ont été p</w:t>
      </w:r>
      <w:r w:rsidR="00E72974" w:rsidRPr="00134583">
        <w:rPr>
          <w:b/>
        </w:rPr>
        <w:t>artiellement remboursés de leu</w:t>
      </w:r>
      <w:r w:rsidR="00134583">
        <w:rPr>
          <w:b/>
        </w:rPr>
        <w:t>r</w:t>
      </w:r>
      <w:r w:rsidR="00E72974" w:rsidRPr="00134583">
        <w:rPr>
          <w:b/>
        </w:rPr>
        <w:t>s</w:t>
      </w:r>
      <w:r w:rsidRPr="00134583">
        <w:rPr>
          <w:b/>
        </w:rPr>
        <w:t xml:space="preserve"> parts pour 450 et 150 €</w:t>
      </w:r>
    </w:p>
    <w:p w:rsidR="00635971" w:rsidRPr="00134583" w:rsidRDefault="00635971" w:rsidP="00635971">
      <w:pPr>
        <w:rPr>
          <w:b/>
        </w:rPr>
      </w:pPr>
      <w:r w:rsidRPr="00134583">
        <w:rPr>
          <w:b/>
        </w:rPr>
        <w:t xml:space="preserve"> Constatation du capital 167 750 €</w:t>
      </w:r>
      <w:r w:rsidR="00E714DF" w:rsidRPr="00134583">
        <w:rPr>
          <w:b/>
        </w:rPr>
        <w:t xml:space="preserve"> pour 439 sociétaires</w:t>
      </w:r>
      <w:r w:rsidR="001D1951" w:rsidRPr="00134583">
        <w:rPr>
          <w:b/>
        </w:rPr>
        <w:t>.</w:t>
      </w:r>
    </w:p>
    <w:p w:rsidR="00D24AE3" w:rsidRPr="00134583" w:rsidRDefault="00D24AE3" w:rsidP="00D24AE3">
      <w:pPr>
        <w:rPr>
          <w:b/>
        </w:rPr>
      </w:pPr>
      <w:r w:rsidRPr="00134583">
        <w:rPr>
          <w:b/>
          <w:lang w:val="fr-CA"/>
        </w:rPr>
        <w:t>Validé à l'unanimité</w:t>
      </w:r>
    </w:p>
    <w:p w:rsidR="00635971" w:rsidRDefault="00635971" w:rsidP="00635971"/>
    <w:p w:rsidR="00635971" w:rsidRDefault="00635971" w:rsidP="00635971">
      <w:r>
        <w:t>En attente de validation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387"/>
        <w:gridCol w:w="1134"/>
        <w:gridCol w:w="438"/>
        <w:gridCol w:w="3354"/>
        <w:gridCol w:w="2586"/>
      </w:tblGrid>
      <w:tr w:rsidR="00E714DF" w:rsidRPr="00635971" w:rsidTr="00E714DF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ICEA-466 </w:t>
            </w:r>
          </w:p>
        </w:tc>
        <w:tc>
          <w:tcPr>
            <w:tcW w:w="1357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BRUSTON Joël </w:t>
            </w:r>
          </w:p>
        </w:tc>
        <w:tc>
          <w:tcPr>
            <w:tcW w:w="1104" w:type="dxa"/>
            <w:vAlign w:val="center"/>
            <w:hideMark/>
          </w:tcPr>
          <w:p w:rsidR="00E714DF" w:rsidRPr="00635971" w:rsidRDefault="00E714DF" w:rsidP="00635971">
            <w:r>
              <w:t>1</w:t>
            </w:r>
          </w:p>
        </w:tc>
        <w:tc>
          <w:tcPr>
            <w:tcW w:w="408" w:type="dxa"/>
            <w:vAlign w:val="center"/>
            <w:hideMark/>
          </w:tcPr>
          <w:p w:rsidR="00E714DF" w:rsidRPr="00635971" w:rsidRDefault="00E714DF" w:rsidP="00E714DF">
            <w:r>
              <w:t>50</w:t>
            </w:r>
          </w:p>
        </w:tc>
        <w:tc>
          <w:tcPr>
            <w:tcW w:w="3324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FR-31600 LHERM </w:t>
            </w:r>
          </w:p>
        </w:tc>
        <w:tc>
          <w:tcPr>
            <w:tcW w:w="2541" w:type="dxa"/>
            <w:vAlign w:val="center"/>
            <w:hideMark/>
          </w:tcPr>
          <w:p w:rsidR="00E714DF" w:rsidRPr="00635971" w:rsidRDefault="00E714DF" w:rsidP="00635971">
            <w:r>
              <w:t>Rayons Verts</w:t>
            </w:r>
          </w:p>
        </w:tc>
      </w:tr>
      <w:tr w:rsidR="00E714DF" w:rsidRPr="00635971" w:rsidTr="00E714DF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ICEA-464 </w:t>
            </w:r>
          </w:p>
        </w:tc>
        <w:tc>
          <w:tcPr>
            <w:tcW w:w="1357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DARNIGE Eden </w:t>
            </w:r>
          </w:p>
        </w:tc>
        <w:tc>
          <w:tcPr>
            <w:tcW w:w="1104" w:type="dxa"/>
            <w:vAlign w:val="center"/>
            <w:hideMark/>
          </w:tcPr>
          <w:p w:rsidR="00E714DF" w:rsidRPr="00635971" w:rsidRDefault="00E714DF" w:rsidP="00635971">
            <w:r>
              <w:t>1</w:t>
            </w:r>
          </w:p>
        </w:tc>
        <w:tc>
          <w:tcPr>
            <w:tcW w:w="408" w:type="dxa"/>
            <w:vAlign w:val="center"/>
            <w:hideMark/>
          </w:tcPr>
          <w:p w:rsidR="00E714DF" w:rsidRPr="00635971" w:rsidRDefault="00E714DF" w:rsidP="00635971">
            <w:r>
              <w:t>50</w:t>
            </w:r>
            <w:r w:rsidRPr="00635971">
              <w:t>.</w:t>
            </w:r>
          </w:p>
        </w:tc>
        <w:tc>
          <w:tcPr>
            <w:tcW w:w="3324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FR-31320 CASTANET-TOLOSAN </w:t>
            </w:r>
          </w:p>
        </w:tc>
        <w:tc>
          <w:tcPr>
            <w:tcW w:w="2541" w:type="dxa"/>
            <w:vAlign w:val="center"/>
            <w:hideMark/>
          </w:tcPr>
          <w:p w:rsidR="00E714DF" w:rsidRPr="00635971" w:rsidRDefault="00E714DF" w:rsidP="00635971">
            <w:r>
              <w:t>Cadeau de départ</w:t>
            </w:r>
          </w:p>
        </w:tc>
      </w:tr>
    </w:tbl>
    <w:p w:rsidR="00635971" w:rsidRDefault="00635971" w:rsidP="00635971"/>
    <w:p w:rsidR="001D1951" w:rsidRPr="00635971" w:rsidRDefault="00576BF7" w:rsidP="00635971">
      <w:r>
        <w:t xml:space="preserve">Pour info : </w:t>
      </w:r>
      <w:r w:rsidR="001D1951">
        <w:t xml:space="preserve">Rayons Verts 42 sociétaires pour 19 900 € </w:t>
      </w:r>
    </w:p>
    <w:p w:rsidR="0085192E" w:rsidRDefault="0085192E" w:rsidP="00A456E3">
      <w:pPr>
        <w:pStyle w:val="Titre2"/>
        <w:numPr>
          <w:ilvl w:val="0"/>
          <w:numId w:val="5"/>
        </w:numPr>
      </w:pPr>
      <w:r>
        <w:lastRenderedPageBreak/>
        <w:t xml:space="preserve">Point sur </w:t>
      </w:r>
      <w:r w:rsidR="00635971">
        <w:t>les projets</w:t>
      </w:r>
      <w:r>
        <w:t xml:space="preserve"> </w:t>
      </w:r>
      <w:r w:rsidR="00635971">
        <w:t>en cours</w:t>
      </w:r>
      <w:r>
        <w:t xml:space="preserve"> :15 mn </w:t>
      </w:r>
    </w:p>
    <w:p w:rsidR="00E77EA6" w:rsidRDefault="0085192E" w:rsidP="00A456E3">
      <w:pPr>
        <w:pStyle w:val="Paragraphedeliste"/>
        <w:numPr>
          <w:ilvl w:val="0"/>
          <w:numId w:val="6"/>
        </w:numPr>
        <w:spacing w:before="100" w:beforeAutospacing="1" w:after="100" w:afterAutospacing="1"/>
      </w:pPr>
      <w:r>
        <w:t>Damase Auba</w:t>
      </w:r>
    </w:p>
    <w:p w:rsidR="00E77EA6" w:rsidRPr="00A040A7" w:rsidRDefault="00E77EA6" w:rsidP="00A456E3">
      <w:pPr>
        <w:pStyle w:val="Paragraphedeliste"/>
        <w:numPr>
          <w:ilvl w:val="0"/>
          <w:numId w:val="6"/>
        </w:numPr>
        <w:spacing w:before="100" w:beforeAutospacing="1" w:after="100" w:afterAutospacing="1"/>
        <w:rPr>
          <w:lang w:val="fr-CA"/>
        </w:rPr>
      </w:pPr>
      <w:r w:rsidRPr="00A040A7">
        <w:rPr>
          <w:lang w:val="fr-CA"/>
        </w:rPr>
        <w:t>Pas beaucoup d'avancement, galère pour le raccordement. Aux dernières nouvelles, ils auraient demandé la programmation des travaux au sous-traitant.</w:t>
      </w:r>
      <w:r w:rsidRPr="00A040A7">
        <w:rPr>
          <w:lang w:val="fr-CA"/>
        </w:rPr>
        <w:br/>
        <w:t>Réception faite la semaine dernière.</w:t>
      </w:r>
      <w:r w:rsidRPr="00A040A7">
        <w:rPr>
          <w:lang w:val="fr-CA"/>
        </w:rPr>
        <w:br/>
      </w:r>
      <w:r w:rsidR="0085192E">
        <w:t>Cantine Lagardelle</w:t>
      </w:r>
      <w:r>
        <w:br/>
      </w:r>
      <w:r w:rsidRPr="00A040A7">
        <w:rPr>
          <w:lang w:val="fr-CA"/>
        </w:rPr>
        <w:t xml:space="preserve">installation fait entre le 23 et le 27. On va demander le passage bureau de </w:t>
      </w:r>
      <w:r w:rsidRPr="009F227E">
        <w:t>contrôle,</w:t>
      </w:r>
      <w:r w:rsidRPr="00A040A7">
        <w:rPr>
          <w:lang w:val="fr-CA"/>
        </w:rPr>
        <w:t xml:space="preserve"> on doit choisir le taux, mais on attend le dernier moment. Photos à venir. Sinon voir sur FB. Mise en service prochainement. RAS</w:t>
      </w:r>
      <w:r w:rsidR="009F227E" w:rsidRPr="00A040A7">
        <w:rPr>
          <w:lang w:val="fr-CA"/>
        </w:rPr>
        <w:t>.</w:t>
      </w:r>
      <w:r w:rsidR="009F227E" w:rsidRPr="00A040A7">
        <w:rPr>
          <w:lang w:val="fr-CA"/>
        </w:rPr>
        <w:br/>
      </w:r>
      <w:r w:rsidR="007E0234" w:rsidRPr="004D10FB">
        <w:t>Première facture de CENEO 40 k€ reçue qui sera payée q</w:t>
      </w:r>
      <w:r w:rsidR="005D5246">
        <w:t>uand</w:t>
      </w:r>
      <w:r w:rsidR="007E0234" w:rsidRPr="004D10FB">
        <w:t xml:space="preserve"> nous aurons notre prêt avec la NEF</w:t>
      </w:r>
    </w:p>
    <w:p w:rsidR="000052E1" w:rsidRDefault="0085192E" w:rsidP="00A456E3">
      <w:pPr>
        <w:pStyle w:val="Paragraphedeliste"/>
        <w:numPr>
          <w:ilvl w:val="0"/>
          <w:numId w:val="6"/>
        </w:numPr>
        <w:spacing w:before="100" w:beforeAutospacing="1" w:after="100" w:afterAutospacing="1"/>
      </w:pPr>
      <w:r>
        <w:t>Pechbusque</w:t>
      </w:r>
      <w:r w:rsidR="004D10FB">
        <w:br/>
      </w:r>
      <w:r w:rsidR="000052E1" w:rsidRPr="004D10FB">
        <w:t>On attend l'étude de faisabilité par RAMA</w:t>
      </w:r>
      <w:r w:rsidR="004D10FB">
        <w:t>T</w:t>
      </w:r>
      <w:r w:rsidR="000052E1" w:rsidRPr="004D10FB">
        <w:t>; la mairie a fait faire un devis exorbitant pour l'étude de structure. Ça n'avance pas très vite.</w:t>
      </w:r>
    </w:p>
    <w:p w:rsidR="000052E1" w:rsidRPr="000052E1" w:rsidRDefault="0085192E" w:rsidP="00A456E3">
      <w:pPr>
        <w:pStyle w:val="Paragraphedeliste"/>
        <w:numPr>
          <w:ilvl w:val="0"/>
          <w:numId w:val="6"/>
        </w:numPr>
      </w:pPr>
      <w:r>
        <w:t>Ferme Fachet</w:t>
      </w:r>
      <w:r w:rsidR="000052E1">
        <w:br/>
      </w:r>
      <w:r w:rsidR="000052E1" w:rsidRPr="00A040A7">
        <w:rPr>
          <w:lang w:val="fr-CA"/>
        </w:rPr>
        <w:t xml:space="preserve">mise au point du bail (33 </w:t>
      </w:r>
      <w:r w:rsidR="00576BF7" w:rsidRPr="00A040A7">
        <w:rPr>
          <w:lang w:val="fr-CA"/>
        </w:rPr>
        <w:t>kW</w:t>
      </w:r>
      <w:r w:rsidR="005D5246">
        <w:rPr>
          <w:lang w:val="fr-CA"/>
        </w:rPr>
        <w:t>c</w:t>
      </w:r>
      <w:r w:rsidR="000052E1" w:rsidRPr="00A040A7">
        <w:rPr>
          <w:lang w:val="fr-CA"/>
        </w:rPr>
        <w:t xml:space="preserve"> en vente totale + 3k</w:t>
      </w:r>
      <w:r w:rsidR="005D5246">
        <w:rPr>
          <w:lang w:val="fr-CA"/>
        </w:rPr>
        <w:t>Wc</w:t>
      </w:r>
      <w:r w:rsidR="000052E1" w:rsidRPr="00A040A7">
        <w:rPr>
          <w:lang w:val="fr-CA"/>
        </w:rPr>
        <w:t xml:space="preserve"> en </w:t>
      </w:r>
      <w:proofErr w:type="spellStart"/>
      <w:r w:rsidR="000052E1" w:rsidRPr="00A040A7">
        <w:rPr>
          <w:lang w:val="fr-CA"/>
        </w:rPr>
        <w:t>autoconso</w:t>
      </w:r>
      <w:proofErr w:type="spellEnd"/>
      <w:r w:rsidR="000052E1" w:rsidRPr="00A040A7">
        <w:rPr>
          <w:lang w:val="fr-CA"/>
        </w:rPr>
        <w:t xml:space="preserve">), ensuite on fera la demande de raccordement, puis on consultera les entreprises. </w:t>
      </w:r>
      <w:r w:rsidR="000052E1" w:rsidRPr="00A040A7">
        <w:rPr>
          <w:lang w:val="fr-CA"/>
        </w:rPr>
        <w:br/>
        <w:t>Recommandations absurdes de pose des onduleurs sur le toit.</w:t>
      </w:r>
      <w:r w:rsidR="000052E1" w:rsidRPr="00A040A7">
        <w:rPr>
          <w:lang w:val="fr-CA"/>
        </w:rPr>
        <w:br/>
        <w:t>Ça devrait aller vite.</w:t>
      </w:r>
    </w:p>
    <w:p w:rsidR="0085192E" w:rsidRDefault="0085192E" w:rsidP="00A456E3">
      <w:pPr>
        <w:pStyle w:val="Titre2"/>
        <w:numPr>
          <w:ilvl w:val="0"/>
          <w:numId w:val="5"/>
        </w:numPr>
      </w:pPr>
      <w:r>
        <w:t xml:space="preserve">Point sur la prospection : 10 mn </w:t>
      </w:r>
    </w:p>
    <w:p w:rsidR="00414F50" w:rsidRDefault="0085192E" w:rsidP="00A456E3">
      <w:pPr>
        <w:pStyle w:val="Paragraphedeliste"/>
        <w:numPr>
          <w:ilvl w:val="0"/>
          <w:numId w:val="7"/>
        </w:numPr>
        <w:spacing w:before="100" w:beforeAutospacing="1" w:after="100" w:afterAutospacing="1"/>
      </w:pPr>
      <w:r>
        <w:t>Ramonville</w:t>
      </w:r>
      <w:proofErr w:type="gramStart"/>
      <w:r>
        <w:t>,</w:t>
      </w:r>
      <w:proofErr w:type="gramEnd"/>
      <w:r w:rsidR="00414F50">
        <w:br/>
      </w:r>
      <w:r w:rsidR="00414F50">
        <w:rPr>
          <w:lang w:val="fr-CA"/>
        </w:rPr>
        <w:t>R</w:t>
      </w:r>
      <w:r w:rsidR="00414F50" w:rsidRPr="00414F50">
        <w:rPr>
          <w:lang w:val="fr-CA"/>
        </w:rPr>
        <w:t xml:space="preserve">ien de neuf, </w:t>
      </w:r>
      <w:proofErr w:type="spellStart"/>
      <w:r w:rsidR="00414F50" w:rsidRPr="00414F50">
        <w:rPr>
          <w:lang w:val="fr-CA"/>
        </w:rPr>
        <w:t>qq</w:t>
      </w:r>
      <w:proofErr w:type="spellEnd"/>
      <w:r w:rsidR="00414F50" w:rsidRPr="00414F50">
        <w:rPr>
          <w:lang w:val="fr-CA"/>
        </w:rPr>
        <w:t xml:space="preserve"> réunions de mise au point avec le BE. On attend les réponses du maitre d'œuvre. Au moins 6 mois d'attente à cette étape.</w:t>
      </w:r>
      <w:r w:rsidR="00414F50" w:rsidRPr="00414F50">
        <w:rPr>
          <w:lang w:val="fr-CA"/>
        </w:rPr>
        <w:br/>
        <w:t xml:space="preserve">Audrey Colin a confirmé qu'il n'y aurait qu'une seule concession pour les 2 espaces (120 </w:t>
      </w:r>
      <w:r w:rsidR="00576BF7" w:rsidRPr="00414F50">
        <w:rPr>
          <w:lang w:val="fr-CA"/>
        </w:rPr>
        <w:t>kW</w:t>
      </w:r>
      <w:r w:rsidR="00414F50" w:rsidRPr="00414F50">
        <w:rPr>
          <w:lang w:val="fr-CA"/>
        </w:rPr>
        <w:t xml:space="preserve"> pour le stade + 80 </w:t>
      </w:r>
      <w:r w:rsidR="00576BF7" w:rsidRPr="00414F50">
        <w:rPr>
          <w:lang w:val="fr-CA"/>
        </w:rPr>
        <w:t>kW</w:t>
      </w:r>
      <w:r w:rsidR="00414F50" w:rsidRPr="00414F50">
        <w:rPr>
          <w:lang w:val="fr-CA"/>
        </w:rPr>
        <w:t xml:space="preserve"> pour le collège Jean-Jaurès). L'école devrait être livra</w:t>
      </w:r>
      <w:r w:rsidR="004D10FB">
        <w:rPr>
          <w:lang w:val="fr-CA"/>
        </w:rPr>
        <w:t>ble</w:t>
      </w:r>
      <w:r w:rsidR="00414F50" w:rsidRPr="00414F50">
        <w:rPr>
          <w:lang w:val="fr-CA"/>
        </w:rPr>
        <w:t xml:space="preserve"> en 2025, le stade peut-être avant</w:t>
      </w:r>
    </w:p>
    <w:p w:rsidR="0085192E" w:rsidRDefault="0085192E" w:rsidP="00A456E3">
      <w:pPr>
        <w:pStyle w:val="Paragraphedeliste"/>
        <w:numPr>
          <w:ilvl w:val="0"/>
          <w:numId w:val="7"/>
        </w:numPr>
        <w:spacing w:before="100" w:beforeAutospacing="1" w:after="100" w:afterAutospacing="1"/>
      </w:pPr>
      <w:r>
        <w:t xml:space="preserve"> Auterive, </w:t>
      </w:r>
    </w:p>
    <w:p w:rsidR="00830942" w:rsidRDefault="008D281D" w:rsidP="00A456E3">
      <w:pPr>
        <w:pStyle w:val="Paragraphedeliste"/>
        <w:numPr>
          <w:ilvl w:val="0"/>
          <w:numId w:val="7"/>
        </w:numPr>
        <w:spacing w:before="100" w:beforeAutospacing="1" w:after="100" w:afterAutospacing="1"/>
        <w:rPr>
          <w:lang w:val="fr-CA"/>
        </w:rPr>
      </w:pPr>
      <w:r w:rsidRPr="008D281D">
        <w:rPr>
          <w:lang w:val="fr-CA"/>
        </w:rPr>
        <w:t>Pas grand-chose de nouveau, dernière réunion fin septembre. Ce serait de l'</w:t>
      </w:r>
      <w:proofErr w:type="spellStart"/>
      <w:r w:rsidRPr="008D281D">
        <w:rPr>
          <w:lang w:val="fr-CA"/>
        </w:rPr>
        <w:t>autoconso</w:t>
      </w:r>
      <w:proofErr w:type="spellEnd"/>
      <w:r w:rsidRPr="008D281D">
        <w:rPr>
          <w:lang w:val="fr-CA"/>
        </w:rPr>
        <w:t xml:space="preserve"> patrimoniale, Vincent va faire une proposition pour 100 </w:t>
      </w:r>
      <w:r w:rsidR="00576BF7" w:rsidRPr="008D281D">
        <w:rPr>
          <w:lang w:val="fr-CA"/>
        </w:rPr>
        <w:t>Kwc</w:t>
      </w:r>
      <w:r w:rsidRPr="008D281D">
        <w:rPr>
          <w:lang w:val="fr-CA"/>
        </w:rPr>
        <w:t>. Cohéren</w:t>
      </w:r>
      <w:r w:rsidR="00830942">
        <w:rPr>
          <w:lang w:val="fr-CA"/>
        </w:rPr>
        <w:t>t vu les besoins sur la commune.</w:t>
      </w:r>
    </w:p>
    <w:p w:rsidR="00230DC5" w:rsidRPr="00230DC5" w:rsidRDefault="00830942" w:rsidP="00A456E3">
      <w:pPr>
        <w:pStyle w:val="v1msonormal"/>
        <w:numPr>
          <w:ilvl w:val="0"/>
          <w:numId w:val="7"/>
        </w:numPr>
      </w:pPr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 xml:space="preserve">On a rencontré le </w:t>
      </w:r>
      <w:r w:rsidR="00230DC5" w:rsidRPr="00230DC5">
        <w:rPr>
          <w:rFonts w:ascii="Roboto" w:hAnsi="Roboto"/>
          <w:b/>
          <w:bCs/>
          <w:color w:val="3C4043"/>
          <w:spacing w:val="3"/>
          <w:sz w:val="21"/>
          <w:szCs w:val="21"/>
          <w:shd w:val="clear" w:color="auto" w:fill="FFFFFF"/>
          <w:lang w:val="fr-CA"/>
        </w:rPr>
        <w:t xml:space="preserve">Centre de </w:t>
      </w:r>
      <w:r w:rsidR="000B0E20">
        <w:rPr>
          <w:rFonts w:ascii="Roboto" w:hAnsi="Roboto"/>
          <w:b/>
          <w:bCs/>
          <w:color w:val="3C4043"/>
          <w:spacing w:val="3"/>
          <w:sz w:val="21"/>
          <w:szCs w:val="21"/>
          <w:shd w:val="clear" w:color="auto" w:fill="FFFFFF"/>
          <w:lang w:val="fr-CA"/>
        </w:rPr>
        <w:t>Gestion de la Fonction Publique 31</w:t>
      </w:r>
      <w:r w:rsidR="000B0E20"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>(grande surface de toiture</w:t>
      </w:r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> à Labège, bon potentiel. Sont en réflexion.</w:t>
      </w:r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br/>
      </w:r>
    </w:p>
    <w:p w:rsidR="00830942" w:rsidRPr="000B0E20" w:rsidRDefault="00830942" w:rsidP="00A456E3">
      <w:pPr>
        <w:pStyle w:val="v1msonormal"/>
        <w:numPr>
          <w:ilvl w:val="0"/>
          <w:numId w:val="7"/>
        </w:numPr>
      </w:pPr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 xml:space="preserve">Rencontre avec </w:t>
      </w:r>
      <w:r>
        <w:rPr>
          <w:rFonts w:ascii="Roboto" w:hAnsi="Roboto"/>
          <w:b/>
          <w:bCs/>
          <w:color w:val="3C4043"/>
          <w:spacing w:val="3"/>
          <w:sz w:val="21"/>
          <w:szCs w:val="21"/>
          <w:shd w:val="clear" w:color="auto" w:fill="FFFFFF"/>
          <w:lang w:val="fr-CA"/>
        </w:rPr>
        <w:t>Maire Issus</w:t>
      </w:r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 xml:space="preserve"> (adjoint au Sicoval) : toit terrasse de l'école, un peu à l'ombre (donc à étudier) et </w:t>
      </w:r>
      <w:proofErr w:type="spellStart"/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>qq</w:t>
      </w:r>
      <w:proofErr w:type="spellEnd"/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 xml:space="preserve"> autres petites toitures. Projet futur d'un grand bâtiment proche du cimetière.</w:t>
      </w:r>
    </w:p>
    <w:p w:rsidR="000B0E20" w:rsidRDefault="000B0E20" w:rsidP="00A456E3">
      <w:pPr>
        <w:pStyle w:val="v1msonormal"/>
        <w:numPr>
          <w:ilvl w:val="0"/>
          <w:numId w:val="7"/>
        </w:numPr>
      </w:pPr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 xml:space="preserve">Contacts avec la commune de </w:t>
      </w:r>
      <w:proofErr w:type="spellStart"/>
      <w:r>
        <w:rPr>
          <w:rFonts w:ascii="Roboto" w:hAnsi="Roboto"/>
          <w:b/>
          <w:bCs/>
          <w:color w:val="3C4043"/>
          <w:spacing w:val="3"/>
          <w:sz w:val="21"/>
          <w:szCs w:val="21"/>
          <w:shd w:val="clear" w:color="auto" w:fill="FFFFFF"/>
          <w:lang w:val="fr-CA"/>
        </w:rPr>
        <w:t>Grepiac</w:t>
      </w:r>
      <w:proofErr w:type="spellEnd"/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>, voudrait de l'</w:t>
      </w:r>
      <w:proofErr w:type="spellStart"/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>autoconso</w:t>
      </w:r>
      <w:proofErr w:type="spellEnd"/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 xml:space="preserve">. Sur l'école on pourrait mettre 50-60 </w:t>
      </w:r>
      <w:r w:rsidR="00576BF7"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>kW</w:t>
      </w:r>
      <w:r>
        <w:rPr>
          <w:rFonts w:ascii="Roboto" w:hAnsi="Roboto"/>
          <w:color w:val="3C4043"/>
          <w:spacing w:val="3"/>
          <w:sz w:val="21"/>
          <w:szCs w:val="21"/>
          <w:shd w:val="clear" w:color="auto" w:fill="FFFFFF"/>
          <w:lang w:val="fr-CA"/>
        </w:rPr>
        <w:t>. Ils réfléchissent.</w:t>
      </w:r>
    </w:p>
    <w:p w:rsidR="0085192E" w:rsidRDefault="0085192E" w:rsidP="00A456E3">
      <w:pPr>
        <w:pStyle w:val="Titre2"/>
        <w:numPr>
          <w:ilvl w:val="0"/>
          <w:numId w:val="5"/>
        </w:numPr>
      </w:pPr>
      <w:r>
        <w:t xml:space="preserve">CR rapide de manifestations   passées, 15 mn </w:t>
      </w:r>
    </w:p>
    <w:p w:rsidR="001C25FC" w:rsidRPr="001C25FC" w:rsidRDefault="002455C4" w:rsidP="00A456E3">
      <w:pPr>
        <w:pStyle w:val="Paragraphedeliste"/>
        <w:numPr>
          <w:ilvl w:val="0"/>
          <w:numId w:val="8"/>
        </w:numPr>
      </w:pPr>
      <w:r w:rsidRPr="00A040A7">
        <w:rPr>
          <w:shd w:val="clear" w:color="auto" w:fill="FFFFFF"/>
          <w:lang w:val="fr-CA"/>
        </w:rPr>
        <w:t xml:space="preserve">Forum des associations à </w:t>
      </w:r>
      <w:r w:rsidR="00576BF7" w:rsidRPr="00A040A7">
        <w:rPr>
          <w:shd w:val="clear" w:color="auto" w:fill="FFFFFF"/>
          <w:lang w:val="fr-CA"/>
        </w:rPr>
        <w:t>Vénerque</w:t>
      </w:r>
      <w:r w:rsidRPr="00A040A7">
        <w:rPr>
          <w:shd w:val="clear" w:color="auto" w:fill="FFFFFF"/>
          <w:lang w:val="fr-CA"/>
        </w:rPr>
        <w:t xml:space="preserve"> et Lagardelle : 8 à 10 contacts intéressés à chaque fois. </w:t>
      </w:r>
    </w:p>
    <w:p w:rsidR="001C25FC" w:rsidRPr="001C25FC" w:rsidRDefault="002455C4" w:rsidP="00A456E3">
      <w:pPr>
        <w:pStyle w:val="Paragraphedeliste"/>
        <w:numPr>
          <w:ilvl w:val="0"/>
          <w:numId w:val="8"/>
        </w:numPr>
      </w:pPr>
      <w:r w:rsidRPr="00A040A7">
        <w:rPr>
          <w:shd w:val="clear" w:color="auto" w:fill="FFFFFF"/>
          <w:lang w:val="fr-CA"/>
        </w:rPr>
        <w:t>Fêtes des confluences à Clermont le fort : b</w:t>
      </w:r>
      <w:r w:rsidR="001C25FC" w:rsidRPr="00A040A7">
        <w:rPr>
          <w:shd w:val="clear" w:color="auto" w:fill="FFFFFF"/>
          <w:lang w:val="fr-CA"/>
        </w:rPr>
        <w:t>eaucoup de vent, peu de contact</w:t>
      </w:r>
    </w:p>
    <w:p w:rsidR="002455C4" w:rsidRDefault="002455C4" w:rsidP="00A456E3">
      <w:pPr>
        <w:pStyle w:val="Paragraphedeliste"/>
        <w:numPr>
          <w:ilvl w:val="0"/>
          <w:numId w:val="8"/>
        </w:numPr>
      </w:pPr>
      <w:r w:rsidRPr="00A040A7">
        <w:rPr>
          <w:shd w:val="clear" w:color="auto" w:fill="FFFFFF"/>
          <w:lang w:val="fr-CA"/>
        </w:rPr>
        <w:t>Fêtes des possibles à Castanet : beaucoup de succès avec les Fours solaires en carton</w:t>
      </w:r>
    </w:p>
    <w:p w:rsidR="0085192E" w:rsidRDefault="0085192E" w:rsidP="00A456E3">
      <w:pPr>
        <w:pStyle w:val="Titre2"/>
        <w:numPr>
          <w:ilvl w:val="0"/>
          <w:numId w:val="5"/>
        </w:numPr>
      </w:pPr>
      <w:r>
        <w:lastRenderedPageBreak/>
        <w:t xml:space="preserve">Manifestation à organiser : 45 mn </w:t>
      </w:r>
    </w:p>
    <w:p w:rsidR="005D01FE" w:rsidRPr="005D01FE" w:rsidRDefault="005D01FE" w:rsidP="004D10FB">
      <w:pPr>
        <w:ind w:left="929" w:firstLine="708"/>
      </w:pPr>
      <w:r w:rsidRPr="005D01FE">
        <w:rPr>
          <w:lang w:val="fr-CA"/>
        </w:rPr>
        <w:t>Objectif : recruter des sociétaires</w:t>
      </w:r>
      <w:r>
        <w:rPr>
          <w:lang w:val="fr-CA"/>
        </w:rPr>
        <w:t>, animer le sociétariat, sensibiliser</w:t>
      </w:r>
    </w:p>
    <w:p w:rsidR="00171685" w:rsidRPr="00171685" w:rsidRDefault="005D01FE" w:rsidP="00A456E3">
      <w:pPr>
        <w:pStyle w:val="Paragraphedeliste"/>
        <w:numPr>
          <w:ilvl w:val="0"/>
          <w:numId w:val="9"/>
        </w:numPr>
      </w:pPr>
      <w:r w:rsidRPr="00171685">
        <w:rPr>
          <w:lang w:val="fr-CA"/>
        </w:rPr>
        <w:t xml:space="preserve">Organisation d'une conférence sur le </w:t>
      </w:r>
      <w:r w:rsidR="00576BF7" w:rsidRPr="00171685">
        <w:rPr>
          <w:lang w:val="fr-CA"/>
        </w:rPr>
        <w:t>scénario</w:t>
      </w:r>
      <w:r w:rsidR="00E90028">
        <w:rPr>
          <w:lang w:val="fr-CA"/>
        </w:rPr>
        <w:t xml:space="preserve"> NégaW</w:t>
      </w:r>
      <w:r w:rsidRPr="00171685">
        <w:rPr>
          <w:lang w:val="fr-CA"/>
        </w:rPr>
        <w:t xml:space="preserve">att : Contact pris avec Paul </w:t>
      </w:r>
      <w:proofErr w:type="spellStart"/>
      <w:r w:rsidRPr="00171685">
        <w:rPr>
          <w:lang w:val="fr-CA"/>
        </w:rPr>
        <w:t>Nau</w:t>
      </w:r>
      <w:proofErr w:type="spellEnd"/>
      <w:r w:rsidRPr="00171685">
        <w:rPr>
          <w:lang w:val="fr-CA"/>
        </w:rPr>
        <w:t xml:space="preserve"> (sur Villefranche de Lauragais), est assez disponible, on doit lui proposer des dates. </w:t>
      </w:r>
      <w:r w:rsidRPr="00171685">
        <w:rPr>
          <w:lang w:val="fr-CA"/>
        </w:rPr>
        <w:br/>
        <w:t>Aucun frais pour</w:t>
      </w:r>
      <w:r w:rsidR="00E90028">
        <w:rPr>
          <w:lang w:val="fr-CA"/>
        </w:rPr>
        <w:t xml:space="preserve"> lui mais 200€ pour </w:t>
      </w:r>
      <w:proofErr w:type="spellStart"/>
      <w:r w:rsidR="00E90028">
        <w:rPr>
          <w:lang w:val="fr-CA"/>
        </w:rPr>
        <w:t>l'asso</w:t>
      </w:r>
      <w:proofErr w:type="spellEnd"/>
      <w:r w:rsidR="00E90028">
        <w:rPr>
          <w:lang w:val="fr-CA"/>
        </w:rPr>
        <w:t xml:space="preserve"> NégaW</w:t>
      </w:r>
      <w:r w:rsidR="00E90028" w:rsidRPr="00171685">
        <w:rPr>
          <w:lang w:val="fr-CA"/>
        </w:rPr>
        <w:t>att</w:t>
      </w:r>
      <w:r w:rsidRPr="00171685">
        <w:rPr>
          <w:lang w:val="fr-CA"/>
        </w:rPr>
        <w:t>.</w:t>
      </w:r>
      <w:r w:rsidRPr="00171685">
        <w:rPr>
          <w:lang w:val="fr-CA"/>
        </w:rPr>
        <w:br/>
        <w:t xml:space="preserve">Cet automne, il a fait une conférence à Escalquens avec l'association </w:t>
      </w:r>
      <w:proofErr w:type="spellStart"/>
      <w:r w:rsidRPr="00171685">
        <w:rPr>
          <w:lang w:val="fr-CA"/>
        </w:rPr>
        <w:t>Citoy'liens</w:t>
      </w:r>
      <w:proofErr w:type="spellEnd"/>
      <w:r w:rsidRPr="00171685">
        <w:rPr>
          <w:lang w:val="fr-CA"/>
        </w:rPr>
        <w:t xml:space="preserve"> et va probablement en faire une autre début 2024 à Donneville.</w:t>
      </w:r>
      <w:r w:rsidR="00CF252D" w:rsidRPr="00171685">
        <w:rPr>
          <w:lang w:val="fr-CA"/>
        </w:rPr>
        <w:t xml:space="preserve"> </w:t>
      </w:r>
      <w:r w:rsidR="00171685" w:rsidRPr="00171685">
        <w:rPr>
          <w:lang w:val="fr-CA"/>
        </w:rPr>
        <w:t>Idée de faire un partenariat avec l'autre association mais dans une plus grande ville (Ramonville ou CT) pour toucher plus de monde.</w:t>
      </w:r>
      <w:r w:rsidR="00171685" w:rsidRPr="00171685">
        <w:rPr>
          <w:lang w:val="fr-CA"/>
        </w:rPr>
        <w:br/>
        <w:t xml:space="preserve">Prévoir début 2024, vers février. </w:t>
      </w:r>
      <w:r w:rsidR="00C24A6E" w:rsidRPr="00C24A6E">
        <w:rPr>
          <w:b/>
          <w:lang w:val="fr-CA"/>
        </w:rPr>
        <w:t>Jean-Paul</w:t>
      </w:r>
      <w:r w:rsidR="00171685" w:rsidRPr="00171685">
        <w:rPr>
          <w:lang w:val="fr-CA"/>
        </w:rPr>
        <w:t xml:space="preserve"> recontacte </w:t>
      </w:r>
      <w:proofErr w:type="spellStart"/>
      <w:r w:rsidR="00171685" w:rsidRPr="00171685">
        <w:rPr>
          <w:lang w:val="fr-CA"/>
        </w:rPr>
        <w:t>Citoy'liens</w:t>
      </w:r>
      <w:proofErr w:type="spellEnd"/>
      <w:r w:rsidR="00171685" w:rsidRPr="00171685">
        <w:rPr>
          <w:lang w:val="fr-CA"/>
        </w:rPr>
        <w:t xml:space="preserve"> pour réfléchir avec eux.</w:t>
      </w:r>
    </w:p>
    <w:p w:rsidR="0085192E" w:rsidRDefault="0085192E" w:rsidP="00A456E3">
      <w:pPr>
        <w:pStyle w:val="Paragraphedeliste"/>
        <w:numPr>
          <w:ilvl w:val="0"/>
          <w:numId w:val="9"/>
        </w:numPr>
      </w:pPr>
      <w:r>
        <w:t>Préparation inauguration Damase Auba</w:t>
      </w:r>
      <w:r w:rsidR="00242707">
        <w:br/>
      </w:r>
      <w:r w:rsidR="00242707" w:rsidRPr="00242707">
        <w:rPr>
          <w:lang w:val="fr-CA"/>
        </w:rPr>
        <w:t xml:space="preserve">Trouver les élus de Castanet pour l'organiser. Impliquer les professeurs des écoles via le périscolaire. </w:t>
      </w:r>
      <w:r w:rsidR="00242707" w:rsidRPr="00C24A6E">
        <w:rPr>
          <w:b/>
          <w:lang w:val="fr-CA"/>
        </w:rPr>
        <w:t>Patrick et Claire</w:t>
      </w:r>
      <w:r w:rsidR="00242707" w:rsidRPr="00242707">
        <w:rPr>
          <w:lang w:val="fr-CA"/>
        </w:rPr>
        <w:t xml:space="preserve"> vont faire des approches auprès de la mairie.</w:t>
      </w:r>
      <w:r w:rsidR="00242707" w:rsidRPr="00242707">
        <w:rPr>
          <w:lang w:val="fr-CA"/>
        </w:rPr>
        <w:br/>
        <w:t>JP et Vincent ont suivi un webinaire sur comment réussir les inaugurations : bien se fixer les objectifs, savoir qui on veut cibler en priorité (citoyen, élus, ... ?). Support disponible.</w:t>
      </w:r>
      <w:r w:rsidR="00242707" w:rsidRPr="00242707">
        <w:rPr>
          <w:lang w:val="fr-CA"/>
        </w:rPr>
        <w:br/>
        <w:t xml:space="preserve">Idée de le coupler à d'autres manifestations (par exemple : avec Le bruit de la conversation et le futur lieu Hybride de </w:t>
      </w:r>
      <w:r w:rsidR="00242707">
        <w:rPr>
          <w:lang w:val="fr-CA"/>
        </w:rPr>
        <w:t>Castanet qui va sortir de terre.</w:t>
      </w:r>
    </w:p>
    <w:p w:rsidR="00EB623A" w:rsidRDefault="0085192E" w:rsidP="00A456E3">
      <w:pPr>
        <w:pStyle w:val="Paragraphedeliste"/>
        <w:numPr>
          <w:ilvl w:val="0"/>
          <w:numId w:val="9"/>
        </w:numPr>
        <w:spacing w:before="100" w:beforeAutospacing="1" w:after="100" w:afterAutospacing="1"/>
      </w:pPr>
      <w:r>
        <w:t xml:space="preserve">Séminaire sur le sociétariat et </w:t>
      </w:r>
      <w:r w:rsidR="001D7E3E">
        <w:t>bénévolat.</w:t>
      </w:r>
    </w:p>
    <w:p w:rsidR="00242707" w:rsidRDefault="00242707" w:rsidP="008D0A14">
      <w:pPr>
        <w:pStyle w:val="Paragraphedeliste"/>
        <w:spacing w:before="100" w:beforeAutospacing="1" w:after="100" w:afterAutospacing="1"/>
      </w:pPr>
      <w:r w:rsidRPr="00EB623A">
        <w:rPr>
          <w:lang w:val="fr-CA"/>
        </w:rPr>
        <w:t xml:space="preserve">Objectif : Répondre à comment recruter des sociétaires, comment les inciter à s'engager bénévolement ? Comment maitre en œuvre les réponses à ces questions ? </w:t>
      </w:r>
      <w:r w:rsidRPr="00EB623A">
        <w:rPr>
          <w:lang w:val="fr-CA"/>
        </w:rPr>
        <w:br/>
      </w:r>
      <w:r w:rsidRPr="008D0A14">
        <w:rPr>
          <w:b/>
          <w:lang w:val="fr-CA"/>
        </w:rPr>
        <w:t>Peu d'élan, on laisse tomber</w:t>
      </w:r>
    </w:p>
    <w:p w:rsidR="0085192E" w:rsidRDefault="0085192E" w:rsidP="00A456E3">
      <w:pPr>
        <w:pStyle w:val="Paragraphedeliste"/>
        <w:numPr>
          <w:ilvl w:val="0"/>
          <w:numId w:val="9"/>
        </w:numPr>
        <w:spacing w:before="100" w:beforeAutospacing="1" w:after="100" w:afterAutospacing="1"/>
      </w:pPr>
      <w:r>
        <w:t xml:space="preserve">Animation du sociétariat : </w:t>
      </w:r>
      <w:r w:rsidR="005D5246">
        <w:t>Apéro</w:t>
      </w:r>
      <w:r>
        <w:t xml:space="preserve"> des sociétaires, rando des énergie</w:t>
      </w:r>
      <w:r w:rsidR="007A0780">
        <w:t xml:space="preserve">s </w:t>
      </w:r>
      <w:r>
        <w:t>etc...</w:t>
      </w:r>
      <w:r w:rsidR="001E2D89">
        <w:br/>
      </w:r>
      <w:r w:rsidR="001E2D89" w:rsidRPr="001E2D89">
        <w:rPr>
          <w:lang w:val="fr-CA"/>
        </w:rPr>
        <w:t xml:space="preserve">Apéro des sociétaires (pourquoi pas au Grenier, </w:t>
      </w:r>
      <w:r w:rsidR="001E2D89" w:rsidRPr="008D0A14">
        <w:rPr>
          <w:b/>
          <w:lang w:val="fr-CA"/>
        </w:rPr>
        <w:t>Mireille</w:t>
      </w:r>
      <w:r w:rsidR="001E2D89" w:rsidRPr="001E2D89">
        <w:rPr>
          <w:lang w:val="fr-CA"/>
        </w:rPr>
        <w:t xml:space="preserve"> se renseigne auprès de Bérangère), rando des énergies : pourquoi pas autour d'Espanès et Montbrun (</w:t>
      </w:r>
      <w:r w:rsidR="001E2D89" w:rsidRPr="008D0A14">
        <w:rPr>
          <w:b/>
          <w:lang w:val="fr-CA"/>
        </w:rPr>
        <w:t>Vincent</w:t>
      </w:r>
      <w:r w:rsidR="001E2D89" w:rsidRPr="001E2D89">
        <w:rPr>
          <w:lang w:val="fr-CA"/>
        </w:rPr>
        <w:t xml:space="preserve"> va en parler avec Rayon Vert et </w:t>
      </w:r>
      <w:proofErr w:type="spellStart"/>
      <w:r w:rsidR="001E2D89" w:rsidRPr="001E2D89">
        <w:rPr>
          <w:lang w:val="fr-CA"/>
        </w:rPr>
        <w:t>Caminarem</w:t>
      </w:r>
      <w:proofErr w:type="spellEnd"/>
      <w:r w:rsidR="001E2D89" w:rsidRPr="001E2D89">
        <w:rPr>
          <w:lang w:val="fr-CA"/>
        </w:rPr>
        <w:t>)</w:t>
      </w:r>
    </w:p>
    <w:p w:rsidR="0085192E" w:rsidRDefault="0085192E" w:rsidP="00A456E3">
      <w:pPr>
        <w:pStyle w:val="Titre2"/>
        <w:numPr>
          <w:ilvl w:val="0"/>
          <w:numId w:val="5"/>
        </w:numPr>
      </w:pPr>
      <w:r>
        <w:t xml:space="preserve">Manifestation prévues : 10 mn </w:t>
      </w:r>
    </w:p>
    <w:p w:rsidR="001E2D89" w:rsidRPr="001E2D89" w:rsidRDefault="001E2D89" w:rsidP="00A456E3">
      <w:pPr>
        <w:pStyle w:val="v1msolistparagraph"/>
        <w:numPr>
          <w:ilvl w:val="0"/>
          <w:numId w:val="10"/>
        </w:numPr>
      </w:pPr>
      <w:r w:rsidRPr="001E2D89">
        <w:rPr>
          <w:lang w:val="fr-CA"/>
        </w:rPr>
        <w:t xml:space="preserve">Manifestations prévues </w:t>
      </w:r>
      <w:r w:rsidR="0078799E" w:rsidRPr="001E2D89">
        <w:rPr>
          <w:lang w:val="fr-CA"/>
        </w:rPr>
        <w:t>: Rayon</w:t>
      </w:r>
      <w:r w:rsidRPr="001E2D89">
        <w:rPr>
          <w:lang w:val="fr-CA"/>
        </w:rPr>
        <w:t xml:space="preserve"> sera au Marché de Noël à </w:t>
      </w:r>
      <w:r w:rsidR="0078799E" w:rsidRPr="001E2D89">
        <w:rPr>
          <w:lang w:val="fr-CA"/>
        </w:rPr>
        <w:t>Vénerque</w:t>
      </w:r>
      <w:r w:rsidRPr="001E2D89">
        <w:rPr>
          <w:lang w:val="fr-CA"/>
        </w:rPr>
        <w:t xml:space="preserve"> ainsi qu'à un autre marché « paysan » en décembre</w:t>
      </w:r>
    </w:p>
    <w:p w:rsidR="001E2D89" w:rsidRPr="001E2D89" w:rsidRDefault="001E2D89" w:rsidP="00A456E3">
      <w:pPr>
        <w:pStyle w:val="v1msolistparagraph"/>
        <w:numPr>
          <w:ilvl w:val="0"/>
          <w:numId w:val="10"/>
        </w:numPr>
      </w:pPr>
      <w:r w:rsidRPr="001E2D89">
        <w:rPr>
          <w:lang w:val="fr-CA"/>
        </w:rPr>
        <w:t>Points divers :</w:t>
      </w:r>
    </w:p>
    <w:p w:rsidR="001E2D89" w:rsidRPr="001E2D89" w:rsidRDefault="001E2D89" w:rsidP="00A456E3">
      <w:pPr>
        <w:pStyle w:val="v1msolistparagraph"/>
        <w:numPr>
          <w:ilvl w:val="0"/>
          <w:numId w:val="10"/>
        </w:numPr>
      </w:pPr>
      <w:r w:rsidRPr="001E2D89">
        <w:rPr>
          <w:lang w:val="fr-CA"/>
        </w:rPr>
        <w:t>Rayon Vert a eu l'occasion de faire un montage vidéo sur l'installation de la centrale à Lagardelle. Coût 600 €, il reste un montant à charge de 400 € pour ICEA. On a le budget, on valide.</w:t>
      </w:r>
    </w:p>
    <w:p w:rsidR="0078799E" w:rsidRPr="0078799E" w:rsidRDefault="001E2D89" w:rsidP="00A456E3">
      <w:pPr>
        <w:pStyle w:val="v1msolistparagraph"/>
        <w:numPr>
          <w:ilvl w:val="0"/>
          <w:numId w:val="10"/>
        </w:numPr>
      </w:pPr>
      <w:r w:rsidRPr="001E2D89">
        <w:rPr>
          <w:lang w:val="fr-CA"/>
        </w:rPr>
        <w:t xml:space="preserve">Rdv avec le président du Sicoval, M. </w:t>
      </w:r>
      <w:proofErr w:type="spellStart"/>
      <w:r w:rsidRPr="001E2D89">
        <w:rPr>
          <w:lang w:val="fr-CA"/>
        </w:rPr>
        <w:t>Oberti</w:t>
      </w:r>
      <w:proofErr w:type="spellEnd"/>
      <w:r w:rsidRPr="001E2D89">
        <w:rPr>
          <w:lang w:val="fr-CA"/>
        </w:rPr>
        <w:t>, ainsi que Pascal Chicot le 7 décembre : Pour mobiliser les élus sur l'autoconsommation ainsi que pour évoquer le changement d'échelle d'ICEA (par ex. avec la mise à disposition d'un salarié ou la création d'un emploi</w:t>
      </w:r>
      <w:r w:rsidR="0078799E" w:rsidRPr="001E2D89">
        <w:rPr>
          <w:lang w:val="fr-CA"/>
        </w:rPr>
        <w:t>)</w:t>
      </w:r>
    </w:p>
    <w:p w:rsidR="00EB623A" w:rsidRPr="00056768" w:rsidRDefault="0078799E" w:rsidP="00A456E3">
      <w:pPr>
        <w:pStyle w:val="v1msolistparagraph"/>
        <w:numPr>
          <w:ilvl w:val="0"/>
          <w:numId w:val="10"/>
        </w:numPr>
        <w:rPr>
          <w:lang w:val="fr-CA"/>
        </w:rPr>
      </w:pPr>
      <w:r w:rsidRPr="00056768">
        <w:rPr>
          <w:lang w:val="fr-CA"/>
        </w:rPr>
        <w:t>Inauguration</w:t>
      </w:r>
      <w:r w:rsidR="00EB623A" w:rsidRPr="00056768">
        <w:rPr>
          <w:lang w:val="fr-CA"/>
        </w:rPr>
        <w:t xml:space="preserve"> à Lagardelle : prévue le 8 mars 2024 (au moment de l'AG de Rayon Vert)</w:t>
      </w:r>
      <w:bookmarkStart w:id="8" w:name="_GoBack"/>
      <w:bookmarkEnd w:id="8"/>
    </w:p>
    <w:bookmarkEnd w:id="0"/>
    <w:bookmarkEnd w:id="1"/>
    <w:bookmarkEnd w:id="2"/>
    <w:bookmarkEnd w:id="3"/>
    <w:bookmarkEnd w:id="4"/>
    <w:bookmarkEnd w:id="5"/>
    <w:bookmarkEnd w:id="6"/>
    <w:bookmarkEnd w:id="7"/>
    <w:p w:rsidR="00283B07" w:rsidRDefault="00283B07" w:rsidP="00283B07">
      <w:pPr>
        <w:spacing w:before="100" w:beforeAutospacing="1" w:after="100" w:afterAutospacing="1"/>
      </w:pPr>
    </w:p>
    <w:sectPr w:rsidR="00283B07" w:rsidSect="00AE6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DD0" w:rsidRDefault="00396DD0" w:rsidP="007C34CE">
      <w:r>
        <w:separator/>
      </w:r>
    </w:p>
  </w:endnote>
  <w:endnote w:type="continuationSeparator" w:id="0">
    <w:p w:rsidR="00396DD0" w:rsidRDefault="00396DD0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09434F55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685103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4F72F1D4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68510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DD0" w:rsidRDefault="00396DD0" w:rsidP="007C34CE">
      <w:r>
        <w:separator/>
      </w:r>
    </w:p>
  </w:footnote>
  <w:footnote w:type="continuationSeparator" w:id="0">
    <w:p w:rsidR="00396DD0" w:rsidRDefault="00396DD0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E1A" w:rsidRPr="00D2232D" w:rsidRDefault="007C585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451485</wp:posOffset>
          </wp:positionH>
          <wp:positionV relativeFrom="paragraph">
            <wp:posOffset>9525</wp:posOffset>
          </wp:positionV>
          <wp:extent cx="1115871" cy="888914"/>
          <wp:effectExtent l="0" t="0" r="8255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871" cy="888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52AE8"/>
    <w:multiLevelType w:val="hybridMultilevel"/>
    <w:tmpl w:val="65782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E1011"/>
    <w:multiLevelType w:val="hybridMultilevel"/>
    <w:tmpl w:val="2FF8A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E6F2F7C"/>
    <w:multiLevelType w:val="hybridMultilevel"/>
    <w:tmpl w:val="781E8CA2"/>
    <w:lvl w:ilvl="0" w:tplc="040C000F">
      <w:start w:val="1"/>
      <w:numFmt w:val="decimal"/>
      <w:lvlText w:val="%1."/>
      <w:lvlJc w:val="left"/>
      <w:pPr>
        <w:ind w:left="1637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4C24BFC"/>
    <w:multiLevelType w:val="hybridMultilevel"/>
    <w:tmpl w:val="95B85F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1827D36"/>
    <w:multiLevelType w:val="hybridMultilevel"/>
    <w:tmpl w:val="85688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6D1D33DB"/>
    <w:multiLevelType w:val="hybridMultilevel"/>
    <w:tmpl w:val="3412F9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2E"/>
    <w:rsid w:val="000052E1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54204"/>
    <w:rsid w:val="00056768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0E20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34583"/>
    <w:rsid w:val="001367BC"/>
    <w:rsid w:val="00141361"/>
    <w:rsid w:val="001505E5"/>
    <w:rsid w:val="00151A08"/>
    <w:rsid w:val="0015238C"/>
    <w:rsid w:val="0015354F"/>
    <w:rsid w:val="00153E9D"/>
    <w:rsid w:val="00161039"/>
    <w:rsid w:val="00163254"/>
    <w:rsid w:val="0016582E"/>
    <w:rsid w:val="00171685"/>
    <w:rsid w:val="001727EA"/>
    <w:rsid w:val="00186B2F"/>
    <w:rsid w:val="00191535"/>
    <w:rsid w:val="001A2EE0"/>
    <w:rsid w:val="001A40B2"/>
    <w:rsid w:val="001A46CB"/>
    <w:rsid w:val="001A47E0"/>
    <w:rsid w:val="001C25FC"/>
    <w:rsid w:val="001C6B52"/>
    <w:rsid w:val="001D1951"/>
    <w:rsid w:val="001D2DE2"/>
    <w:rsid w:val="001D5D7D"/>
    <w:rsid w:val="001D7E3E"/>
    <w:rsid w:val="001E2D89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0DC5"/>
    <w:rsid w:val="0023685A"/>
    <w:rsid w:val="00236B6D"/>
    <w:rsid w:val="00242707"/>
    <w:rsid w:val="002455C4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83B07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96DD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50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7791F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10FB"/>
    <w:rsid w:val="004D3DB4"/>
    <w:rsid w:val="004E601F"/>
    <w:rsid w:val="004E6D0B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0548"/>
    <w:rsid w:val="005469E5"/>
    <w:rsid w:val="00547DCC"/>
    <w:rsid w:val="005518D1"/>
    <w:rsid w:val="00570037"/>
    <w:rsid w:val="00570858"/>
    <w:rsid w:val="005764A1"/>
    <w:rsid w:val="00576BF7"/>
    <w:rsid w:val="00583720"/>
    <w:rsid w:val="00586585"/>
    <w:rsid w:val="005869D2"/>
    <w:rsid w:val="00586C3A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01FE"/>
    <w:rsid w:val="005D3C48"/>
    <w:rsid w:val="005D5246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35971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103"/>
    <w:rsid w:val="00685425"/>
    <w:rsid w:val="006A1348"/>
    <w:rsid w:val="006A3EB2"/>
    <w:rsid w:val="006A5E12"/>
    <w:rsid w:val="006A6913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8799E"/>
    <w:rsid w:val="007953CB"/>
    <w:rsid w:val="007A0780"/>
    <w:rsid w:val="007A2C21"/>
    <w:rsid w:val="007A32AE"/>
    <w:rsid w:val="007A4D7F"/>
    <w:rsid w:val="007A5984"/>
    <w:rsid w:val="007B01EE"/>
    <w:rsid w:val="007B038D"/>
    <w:rsid w:val="007C34CE"/>
    <w:rsid w:val="007C4C52"/>
    <w:rsid w:val="007C5853"/>
    <w:rsid w:val="007D298B"/>
    <w:rsid w:val="007D30AF"/>
    <w:rsid w:val="007D4A91"/>
    <w:rsid w:val="007E0234"/>
    <w:rsid w:val="007E47CC"/>
    <w:rsid w:val="007E751E"/>
    <w:rsid w:val="007F1E86"/>
    <w:rsid w:val="007F4A50"/>
    <w:rsid w:val="007F4A99"/>
    <w:rsid w:val="008011B9"/>
    <w:rsid w:val="008121C4"/>
    <w:rsid w:val="00814739"/>
    <w:rsid w:val="00816D04"/>
    <w:rsid w:val="00816DC1"/>
    <w:rsid w:val="00820348"/>
    <w:rsid w:val="00830942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92E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D0A14"/>
    <w:rsid w:val="008D281D"/>
    <w:rsid w:val="008F48AB"/>
    <w:rsid w:val="008F6222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227E"/>
    <w:rsid w:val="009F3A6C"/>
    <w:rsid w:val="009F4164"/>
    <w:rsid w:val="00A02EEB"/>
    <w:rsid w:val="00A040A7"/>
    <w:rsid w:val="00A0627A"/>
    <w:rsid w:val="00A07B98"/>
    <w:rsid w:val="00A15947"/>
    <w:rsid w:val="00A246D6"/>
    <w:rsid w:val="00A24C78"/>
    <w:rsid w:val="00A26B57"/>
    <w:rsid w:val="00A302CA"/>
    <w:rsid w:val="00A42517"/>
    <w:rsid w:val="00A456E3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4A6E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252D"/>
    <w:rsid w:val="00CF37CE"/>
    <w:rsid w:val="00CF4145"/>
    <w:rsid w:val="00CF4439"/>
    <w:rsid w:val="00D029EA"/>
    <w:rsid w:val="00D049BF"/>
    <w:rsid w:val="00D13BA2"/>
    <w:rsid w:val="00D17773"/>
    <w:rsid w:val="00D24261"/>
    <w:rsid w:val="00D24AE3"/>
    <w:rsid w:val="00D30823"/>
    <w:rsid w:val="00D32361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14DF"/>
    <w:rsid w:val="00E72974"/>
    <w:rsid w:val="00E73E9C"/>
    <w:rsid w:val="00E77EA6"/>
    <w:rsid w:val="00E84022"/>
    <w:rsid w:val="00E90028"/>
    <w:rsid w:val="00E91AD1"/>
    <w:rsid w:val="00E943F3"/>
    <w:rsid w:val="00EA4F44"/>
    <w:rsid w:val="00EA63B4"/>
    <w:rsid w:val="00EB2A43"/>
    <w:rsid w:val="00EB3380"/>
    <w:rsid w:val="00EB3D67"/>
    <w:rsid w:val="00EB47B9"/>
    <w:rsid w:val="00EB623A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18D0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BC948A-97F0-407D-8BC3-2122A453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4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2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2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3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519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192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v1msonormal">
    <w:name w:val="v1msonormal"/>
    <w:basedOn w:val="Normal"/>
    <w:rsid w:val="00283B07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"/>
    <w:rsid w:val="00283B0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2E159-0F3A-4B91-A436-ED001FEEF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188</TotalTime>
  <Pages>3</Pages>
  <Words>891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Jean-Paul Gardette</cp:lastModifiedBy>
  <cp:revision>5</cp:revision>
  <cp:lastPrinted>2023-11-22T09:30:00Z</cp:lastPrinted>
  <dcterms:created xsi:type="dcterms:W3CDTF">2023-10-31T09:54:00Z</dcterms:created>
  <dcterms:modified xsi:type="dcterms:W3CDTF">2023-11-22T09:31:00Z</dcterms:modified>
</cp:coreProperties>
</file>