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8792F9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Default="00BC0CB8" w:rsidP="00663D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Compte rendu </w:t>
      </w:r>
      <w:r w:rsidR="00667270">
        <w:rPr>
          <w:rFonts w:ascii="Times New Roman" w:hAnsi="Times New Roman" w:cs="Times New Roman"/>
          <w:sz w:val="24"/>
          <w:szCs w:val="24"/>
        </w:rPr>
        <w:t>du conseil</w:t>
      </w:r>
      <w:r w:rsidR="00663D17">
        <w:rPr>
          <w:rFonts w:ascii="Times New Roman" w:hAnsi="Times New Roman" w:cs="Times New Roman"/>
          <w:sz w:val="24"/>
          <w:szCs w:val="24"/>
        </w:rPr>
        <w:t xml:space="preserve"> coopératif du 0</w:t>
      </w:r>
      <w:r w:rsidR="006202A1">
        <w:rPr>
          <w:rFonts w:ascii="Times New Roman" w:hAnsi="Times New Roman" w:cs="Times New Roman"/>
          <w:sz w:val="24"/>
          <w:szCs w:val="24"/>
        </w:rPr>
        <w:t>7</w:t>
      </w:r>
      <w:r w:rsidR="00663D17">
        <w:rPr>
          <w:rFonts w:ascii="Times New Roman" w:hAnsi="Times New Roman" w:cs="Times New Roman"/>
          <w:sz w:val="24"/>
          <w:szCs w:val="24"/>
        </w:rPr>
        <w:t>/03/2020</w:t>
      </w:r>
    </w:p>
    <w:p w:rsidR="00905801" w:rsidRDefault="00905801" w:rsidP="0090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 : </w:t>
      </w:r>
      <w:r w:rsidR="00F34EC3">
        <w:rPr>
          <w:rFonts w:ascii="Times New Roman" w:hAnsi="Times New Roman" w:cs="Times New Roman"/>
          <w:sz w:val="24"/>
          <w:szCs w:val="24"/>
        </w:rPr>
        <w:t xml:space="preserve">Jean-Pierre mary et Christian </w:t>
      </w:r>
      <w:proofErr w:type="spellStart"/>
      <w:r w:rsidR="00F34EC3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>ulbert</w:t>
      </w:r>
      <w:proofErr w:type="spellEnd"/>
    </w:p>
    <w:p w:rsidR="00905801" w:rsidRDefault="00905801" w:rsidP="00905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 : Christian Thil, </w:t>
      </w:r>
      <w:r w:rsidR="00D34702">
        <w:rPr>
          <w:rFonts w:ascii="Times New Roman" w:hAnsi="Times New Roman" w:cs="Times New Roman"/>
          <w:sz w:val="24"/>
          <w:szCs w:val="24"/>
        </w:rPr>
        <w:t xml:space="preserve">Pascale Bernard, </w:t>
      </w:r>
      <w:proofErr w:type="spellStart"/>
      <w:r w:rsidR="00D34702">
        <w:rPr>
          <w:rFonts w:ascii="Times New Roman" w:hAnsi="Times New Roman" w:cs="Times New Roman"/>
          <w:sz w:val="24"/>
          <w:szCs w:val="24"/>
        </w:rPr>
        <w:t>Helène</w:t>
      </w:r>
      <w:proofErr w:type="spellEnd"/>
      <w:r w:rsidR="00D34702">
        <w:rPr>
          <w:rFonts w:ascii="Times New Roman" w:hAnsi="Times New Roman" w:cs="Times New Roman"/>
          <w:sz w:val="24"/>
          <w:szCs w:val="24"/>
        </w:rPr>
        <w:t xml:space="preserve"> Petit, Julien Fouchard</w:t>
      </w:r>
      <w:r w:rsidR="00F34EC3">
        <w:rPr>
          <w:rFonts w:ascii="Times New Roman" w:hAnsi="Times New Roman" w:cs="Times New Roman"/>
          <w:sz w:val="24"/>
          <w:szCs w:val="24"/>
        </w:rPr>
        <w:t>, Jean-Paul Gardette</w:t>
      </w:r>
      <w:r w:rsidR="00D34702">
        <w:rPr>
          <w:rFonts w:ascii="Times New Roman" w:hAnsi="Times New Roman" w:cs="Times New Roman"/>
          <w:sz w:val="24"/>
          <w:szCs w:val="24"/>
        </w:rPr>
        <w:br/>
        <w:t xml:space="preserve">par Skype : </w:t>
      </w:r>
      <w:r w:rsidR="00226DD2">
        <w:rPr>
          <w:rFonts w:ascii="Times New Roman" w:hAnsi="Times New Roman" w:cs="Times New Roman"/>
          <w:sz w:val="24"/>
          <w:szCs w:val="24"/>
        </w:rPr>
        <w:t>Caroline Fouchard et Jean-Marc Isnard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0CB8" w:rsidRDefault="00663D17" w:rsidP="00901A34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2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Date de la prochaine réunion du conseil coopératif : </w:t>
      </w:r>
      <w:r w:rsid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BC0CB8" w:rsidRPr="006672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="00667270" w:rsidRPr="00667270">
        <w:rPr>
          <w:rFonts w:ascii="Times New Roman" w:eastAsia="Times New Roman" w:hAnsi="Times New Roman" w:cs="Times New Roman"/>
          <w:sz w:val="24"/>
          <w:szCs w:val="24"/>
          <w:lang w:eastAsia="fr-FR"/>
        </w:rPr>
        <w:t>mercredi 1 avril à 18h30</w:t>
      </w:r>
      <w:r w:rsid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663D17" w:rsidRDefault="00663D17" w:rsidP="00BA397C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Bilan des nouveaux sociétaires depuis le dernier conseil : 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559"/>
        <w:gridCol w:w="2268"/>
      </w:tblGrid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COTTE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Blaise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Jean-Pierre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du SICOVAL</w:t>
            </w:r>
          </w:p>
        </w:tc>
      </w:tr>
      <w:tr w:rsidR="003D5BE3" w:rsidRPr="00A10944" w:rsidTr="003D5BE3">
        <w:trPr>
          <w:trHeight w:val="3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Jürgen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QQ de Ramonville.</w:t>
            </w:r>
            <w:r>
              <w:rPr>
                <w:rFonts w:ascii="Calibri" w:hAnsi="Calibri" w:cs="Calibri"/>
                <w:color w:val="000000"/>
              </w:rPr>
              <w:br/>
              <w:t xml:space="preserve">Il nous suit sur </w:t>
            </w:r>
            <w:proofErr w:type="spellStart"/>
            <w:r>
              <w:rPr>
                <w:rFonts w:ascii="Calibri" w:hAnsi="Calibri" w:cs="Calibri"/>
                <w:color w:val="000000"/>
              </w:rPr>
              <w:t>facebook</w:t>
            </w:r>
            <w:proofErr w:type="spellEnd"/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BUISSON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Francois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Amis de Christian H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Hernandez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Pedro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journée transition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Bandel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48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Astr</w:t>
            </w:r>
            <w:r w:rsidR="004831B7">
              <w:rPr>
                <w:rFonts w:ascii="Calibri" w:eastAsia="Times New Roman" w:hAnsi="Calibri" w:cs="Calibri"/>
                <w:color w:val="000000"/>
                <w:lang w:eastAsia="fr-FR"/>
              </w:rPr>
              <w:t>i</w:t>
            </w: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de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D5BE3" w:rsidRPr="00A10944" w:rsidTr="00BC3FD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SERVEL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EDWIGE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</w:tr>
      <w:tr w:rsidR="00BC3FD2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BC3FD2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Monsieur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BC3FD2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François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6F07E7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Brun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FD2" w:rsidRDefault="00BC3FD2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AD3BF5" w:rsidRPr="00663D17" w:rsidRDefault="003D5BE3" w:rsidP="00BA39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3</w:t>
      </w:r>
      <w:r w:rsidR="00177CB1">
        <w:rPr>
          <w:rFonts w:ascii="Times New Roman" w:eastAsia="Times New Roman" w:hAnsi="Times New Roman" w:cs="Times New Roman"/>
          <w:sz w:val="24"/>
          <w:szCs w:val="24"/>
          <w:lang w:eastAsia="fr-FR"/>
        </w:rPr>
        <w:t>450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8492E">
        <w:rPr>
          <w:rFonts w:ascii="Times New Roman" w:eastAsia="Times New Roman" w:hAnsi="Times New Roman" w:cs="Times New Roman"/>
          <w:sz w:val="24"/>
          <w:szCs w:val="24"/>
          <w:lang w:eastAsia="fr-FR"/>
        </w:rPr>
        <w:t>€ PS</w:t>
      </w:r>
      <w:r w:rsidR="00AD3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100 700 €     éligible</w:t>
      </w:r>
      <w:r w:rsid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1 € pour 1 €</w:t>
      </w:r>
      <w:r w:rsidR="00AD3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67 100 € </w:t>
      </w:r>
    </w:p>
    <w:p w:rsidR="00F70221" w:rsidRDefault="00663D17" w:rsidP="00E47D53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Point sur les dernières installations : </w:t>
      </w:r>
    </w:p>
    <w:p w:rsidR="00BA397C" w:rsidRDefault="00C221C5" w:rsidP="00BA397C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Ecole d’Odars. Mise en service fin janvier 2020. Réception réalisée avec des réserves :</w:t>
      </w:r>
    </w:p>
    <w:p w:rsidR="00C221C5" w:rsidRDefault="003937D3" w:rsidP="00C221C5">
      <w:pPr>
        <w:pStyle w:val="Paragraphedeliste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Signalétique</w:t>
      </w:r>
      <w:r w:rsidR="00C221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danger à revoir</w:t>
      </w:r>
    </w:p>
    <w:p w:rsidR="00C221C5" w:rsidRDefault="003937D3" w:rsidP="00C221C5">
      <w:pPr>
        <w:pStyle w:val="Paragraphedeliste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Finition des goulottes à revoir</w:t>
      </w:r>
    </w:p>
    <w:p w:rsidR="00F34EC3" w:rsidRDefault="00F34EC3" w:rsidP="00C221C5">
      <w:pPr>
        <w:pStyle w:val="Paragraphedeliste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Paramétrage du monitoring</w:t>
      </w:r>
    </w:p>
    <w:p w:rsidR="003937D3" w:rsidRDefault="003937D3" w:rsidP="003937D3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Gymnase d’Ayguesvives. Mise en </w:t>
      </w:r>
      <w:r w:rsidR="001916E0">
        <w:rPr>
          <w:rFonts w:ascii="Times New Roman" w:eastAsia="Times New Roman" w:hAnsi="Times New Roman" w:cs="Times New Roman"/>
          <w:sz w:val="24"/>
          <w:szCs w:val="24"/>
          <w:lang w:eastAsia="fr-FR"/>
        </w:rPr>
        <w:t>service janvier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2020. </w:t>
      </w:r>
      <w:r w:rsidR="001916E0">
        <w:rPr>
          <w:rFonts w:ascii="Times New Roman" w:eastAsia="Times New Roman" w:hAnsi="Times New Roman" w:cs="Times New Roman"/>
          <w:sz w:val="24"/>
          <w:szCs w:val="24"/>
          <w:lang w:eastAsia="fr-FR"/>
        </w:rPr>
        <w:t>Réception réalisée avec réserves :</w:t>
      </w:r>
    </w:p>
    <w:p w:rsidR="001916E0" w:rsidRDefault="001916E0" w:rsidP="001916E0">
      <w:pPr>
        <w:pStyle w:val="Paragraphedeliste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Revoir fixation sur la première panne en bas de toiture</w:t>
      </w:r>
    </w:p>
    <w:p w:rsidR="001916E0" w:rsidRDefault="006B31D5" w:rsidP="006B31D5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Ecole de Montbrun : Installation terminée. L</w:t>
      </w:r>
      <w:r w:rsidR="002D32EE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armoire technique doit être déplacée</w:t>
      </w:r>
      <w:r w:rsidR="002D32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peinte pour être moins </w:t>
      </w:r>
      <w:r w:rsid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visible.</w:t>
      </w:r>
      <w:r w:rsidR="002D32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(ABF)</w:t>
      </w:r>
      <w:r w:rsid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2D32EE" w:rsidRPr="0090199B" w:rsidRDefault="00663D17" w:rsidP="0090199B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Bilan des dernières actions </w:t>
      </w:r>
      <w:r w:rsid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depuis le précédent </w:t>
      </w:r>
      <w:proofErr w:type="gramStart"/>
      <w:r w:rsid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>CC</w:t>
      </w:r>
      <w:r w:rsidRP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020645" w:rsidRPr="005E189D" w:rsidRDefault="00F73C07" w:rsidP="005E189D">
      <w:pPr>
        <w:pStyle w:val="Paragraphedelist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Nous étions</w:t>
      </w:r>
      <w:r w:rsidR="00646BBC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</w:t>
      </w:r>
      <w:r w:rsidR="00540A46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="00646BBC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Maire d’Odars, De Montbrun</w:t>
      </w:r>
      <w:r w:rsidR="00020645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 : Domi</w:t>
      </w:r>
      <w:r w:rsidR="00D258B0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020645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Jean-Paul</w:t>
      </w:r>
      <w:r w:rsidR="00F354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C24A51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T</w:t>
      </w:r>
    </w:p>
    <w:p w:rsidR="00646BBC" w:rsidRPr="005E189D" w:rsidRDefault="005E189D" w:rsidP="005E189D">
      <w:pPr>
        <w:pStyle w:val="Paragraphedelist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="00646BBC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Président du SICOVAL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Jean-Paul</w:t>
      </w:r>
      <w:r w:rsidR="00C24A51">
        <w:rPr>
          <w:rFonts w:ascii="Times New Roman" w:eastAsia="Times New Roman" w:hAnsi="Times New Roman" w:cs="Times New Roman"/>
          <w:sz w:val="24"/>
          <w:szCs w:val="24"/>
          <w:lang w:eastAsia="fr-FR"/>
        </w:rPr>
        <w:t>, Alain</w:t>
      </w:r>
    </w:p>
    <w:p w:rsidR="00C653D6" w:rsidRDefault="00540A46" w:rsidP="00C653D6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Présentation </w:t>
      </w:r>
      <w:r w:rsidR="00F73C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projet à la </w:t>
      </w:r>
      <w:r w:rsid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sortie école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Montbrun</w:t>
      </w:r>
      <w:r w:rsidR="00F73C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Domi, Christian H,</w:t>
      </w:r>
      <w:r w:rsidR="00F354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C24A51"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 w:rsidR="00C24A5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743D8E">
        <w:rPr>
          <w:rFonts w:ascii="Times New Roman" w:eastAsia="Times New Roman" w:hAnsi="Times New Roman" w:cs="Times New Roman"/>
          <w:sz w:val="24"/>
          <w:szCs w:val="24"/>
          <w:lang w:eastAsia="fr-FR"/>
        </w:rPr>
        <w:t>Beatrice</w:t>
      </w:r>
    </w:p>
    <w:p w:rsidR="00C653D6" w:rsidRDefault="00540A46" w:rsidP="00C653D6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Stand </w:t>
      </w:r>
      <w:r w:rsidR="00DE0EEF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présentation à l’AG du </w:t>
      </w: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CA de Castanet</w:t>
      </w:r>
      <w:r w:rsidR="00DE0EEF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Domi, Christian T et Jean-Paul</w:t>
      </w:r>
    </w:p>
    <w:p w:rsidR="00540A46" w:rsidRPr="00C653D6" w:rsidRDefault="00DE0EEF" w:rsidP="00C653D6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Stand et participation à un ateli</w:t>
      </w:r>
      <w:r w:rsidR="00C653D6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er </w:t>
      </w: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à l</w:t>
      </w:r>
      <w:r w:rsidR="00540A46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a journée de la transition Paul Sabatier</w:t>
      </w: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Domi, Jean-Pierre, </w:t>
      </w:r>
      <w:r w:rsidR="00C653D6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T</w:t>
      </w:r>
      <w:r w:rsidR="00743D8E">
        <w:rPr>
          <w:rFonts w:ascii="Times New Roman" w:eastAsia="Times New Roman" w:hAnsi="Times New Roman" w:cs="Times New Roman"/>
          <w:sz w:val="24"/>
          <w:szCs w:val="24"/>
          <w:lang w:eastAsia="fr-FR"/>
        </w:rPr>
        <w:t>, Jean-Paul</w:t>
      </w:r>
    </w:p>
    <w:p w:rsidR="00822715" w:rsidRDefault="00F70221" w:rsidP="008227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663D17" w:rsidRP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isibilité sur les projets à venir : </w:t>
      </w:r>
    </w:p>
    <w:p w:rsidR="00AC6343" w:rsidRPr="00501667" w:rsidRDefault="00501667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AC6343" w:rsidRP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>DIS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Ramonville</w:t>
      </w:r>
      <w:r w:rsidR="00AC6343" w:rsidRP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A0866" w:rsidRP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>abandonné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c’est lui qui investit en auto-conso</w:t>
      </w:r>
    </w:p>
    <w:p w:rsidR="00AC6343" w:rsidRDefault="00AC6343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Ateliers municipaux et </w:t>
      </w:r>
      <w:r w:rsidR="00651D1B">
        <w:rPr>
          <w:rFonts w:ascii="Times New Roman" w:eastAsia="Times New Roman" w:hAnsi="Times New Roman" w:cs="Times New Roman"/>
          <w:sz w:val="24"/>
          <w:szCs w:val="24"/>
          <w:lang w:eastAsia="fr-FR"/>
        </w:rPr>
        <w:t>tennis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Ayguesvives</w:t>
      </w:r>
      <w:r w:rsid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> : toujours à l’ordre du jour</w:t>
      </w:r>
      <w:r w:rsidR="00C564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mais attendre les élections et débouchera vraisemblablement en 2021.</w:t>
      </w:r>
    </w:p>
    <w:p w:rsidR="00651D1B" w:rsidRDefault="009A0866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Ateliers municipaux de Labège</w:t>
      </w:r>
      <w:r w:rsidR="009A44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élus actuels ne sont pas contre, compte tenu de</w:t>
      </w:r>
      <w:r w:rsidR="002624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</w:t>
      </w:r>
      <w:r w:rsidR="001716F5">
        <w:rPr>
          <w:rFonts w:ascii="Times New Roman" w:eastAsia="Times New Roman" w:hAnsi="Times New Roman" w:cs="Times New Roman"/>
          <w:sz w:val="24"/>
          <w:szCs w:val="24"/>
          <w:lang w:eastAsia="fr-FR"/>
        </w:rPr>
        <w:t>élections</w:t>
      </w:r>
      <w:r w:rsidR="002624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du</w:t>
      </w:r>
      <w:r w:rsidR="001716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temps </w:t>
      </w:r>
      <w:r w:rsidR="00E80B00">
        <w:rPr>
          <w:rFonts w:ascii="Times New Roman" w:eastAsia="Times New Roman" w:hAnsi="Times New Roman" w:cs="Times New Roman"/>
          <w:sz w:val="24"/>
          <w:szCs w:val="24"/>
          <w:lang w:eastAsia="fr-FR"/>
        </w:rPr>
        <w:t>du processus de décision,</w:t>
      </w:r>
      <w:r w:rsidR="001716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projet </w:t>
      </w:r>
      <w:r w:rsidR="00A82D91">
        <w:rPr>
          <w:rFonts w:ascii="Times New Roman" w:eastAsia="Times New Roman" w:hAnsi="Times New Roman" w:cs="Times New Roman"/>
          <w:sz w:val="24"/>
          <w:szCs w:val="24"/>
          <w:lang w:eastAsia="fr-FR"/>
        </w:rPr>
        <w:t>si viable techniquement ne pourrait pas déboucher avant fin 2020 début 2021.</w:t>
      </w:r>
    </w:p>
    <w:p w:rsidR="009A0866" w:rsidRDefault="00181AEB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="00BB18CE">
        <w:rPr>
          <w:rFonts w:ascii="Times New Roman" w:eastAsia="Times New Roman" w:hAnsi="Times New Roman" w:cs="Times New Roman"/>
          <w:sz w:val="24"/>
          <w:szCs w:val="24"/>
          <w:lang w:eastAsia="fr-FR"/>
        </w:rPr>
        <w:t>mbrière au SICOVAL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100kWc</w:t>
      </w:r>
    </w:p>
    <w:p w:rsidR="00E973CA" w:rsidRDefault="00A82D91" w:rsidP="002F27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SICOVAL souhaite install</w:t>
      </w:r>
      <w:r w:rsidR="00A52DA0">
        <w:rPr>
          <w:rFonts w:ascii="Times New Roman" w:eastAsia="Times New Roman" w:hAnsi="Times New Roman" w:cs="Times New Roman"/>
          <w:sz w:val="24"/>
          <w:szCs w:val="24"/>
          <w:lang w:eastAsia="fr-FR"/>
        </w:rPr>
        <w:t>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ombrière sur un parking à Escalquens près de la piscine et du centre de loisirs</w:t>
      </w:r>
      <w:r w:rsidR="00131A5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2F2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 a l’ambition de produire le </w:t>
      </w:r>
      <w:r w:rsidR="00741F29">
        <w:rPr>
          <w:rFonts w:ascii="Times New Roman" w:eastAsia="Times New Roman" w:hAnsi="Times New Roman" w:cs="Times New Roman"/>
          <w:sz w:val="24"/>
          <w:szCs w:val="24"/>
          <w:lang w:eastAsia="fr-FR"/>
        </w:rPr>
        <w:t>maximum</w:t>
      </w:r>
      <w:r w:rsidR="002F2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d’énergie sur son territoire.</w:t>
      </w:r>
      <w:r w:rsidR="00E973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52D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a un</w:t>
      </w:r>
      <w:r w:rsidR="00D16881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A52D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offre d’un privé avec une convention de 30 ans.</w:t>
      </w:r>
      <w:r w:rsidR="006C3D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SICOVAL priorisera Icéa mais en cas de refus le confiera à une entreprise privée</w:t>
      </w:r>
      <w:r w:rsidR="002C1B4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45230" w:rsidRDefault="00122719" w:rsidP="005366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a fait part des réticen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 </w:t>
      </w:r>
      <w:r w:rsidR="00741F29">
        <w:rPr>
          <w:rFonts w:ascii="Times New Roman" w:eastAsia="Times New Roman" w:hAnsi="Times New Roman" w:cs="Times New Roman"/>
          <w:sz w:val="24"/>
          <w:szCs w:val="24"/>
          <w:lang w:eastAsia="fr-FR"/>
        </w:rPr>
        <w:t>d’Éric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pense qu’une ombrière est faite pour du </w:t>
      </w:r>
      <w:r w:rsidRPr="00741F2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confort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coût écologique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A56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supérieur à 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>une installation en toiture.</w:t>
      </w:r>
      <w:r w:rsidR="003F561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2C1B41">
        <w:rPr>
          <w:rFonts w:ascii="Times New Roman" w:eastAsia="Times New Roman" w:hAnsi="Times New Roman" w:cs="Times New Roman"/>
          <w:sz w:val="24"/>
          <w:szCs w:val="24"/>
          <w:lang w:eastAsia="fr-FR"/>
        </w:rPr>
        <w:t>L’argument</w:t>
      </w:r>
      <w:r w:rsidR="003F56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l’économie d’</w:t>
      </w:r>
      <w:r w:rsidR="006F6CE1">
        <w:rPr>
          <w:rFonts w:ascii="Times New Roman" w:eastAsia="Times New Roman" w:hAnsi="Times New Roman" w:cs="Times New Roman"/>
          <w:sz w:val="24"/>
          <w:szCs w:val="24"/>
          <w:lang w:eastAsia="fr-FR"/>
        </w:rPr>
        <w:t>énergie</w:t>
      </w:r>
      <w:r w:rsidR="003F56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F6CE1">
        <w:rPr>
          <w:rFonts w:ascii="Times New Roman" w:eastAsia="Times New Roman" w:hAnsi="Times New Roman" w:cs="Times New Roman"/>
          <w:sz w:val="24"/>
          <w:szCs w:val="24"/>
          <w:lang w:eastAsia="fr-FR"/>
        </w:rPr>
        <w:t>liée à l’utilisation moindre des climatisations a été avancé.</w:t>
      </w:r>
      <w:r w:rsidR="005366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D’après plusieurs sources</w:t>
      </w:r>
      <w:r w:rsidR="00AE2D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(ECLR, Enercoop</w:t>
      </w:r>
      <w:r w:rsidR="00A85BF1">
        <w:rPr>
          <w:rFonts w:ascii="Times New Roman" w:eastAsia="Times New Roman" w:hAnsi="Times New Roman" w:cs="Times New Roman"/>
          <w:sz w:val="24"/>
          <w:szCs w:val="24"/>
          <w:lang w:eastAsia="fr-FR"/>
        </w:rPr>
        <w:t>) le</w:t>
      </w:r>
      <w:r w:rsidR="00962E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coût serait autour de 1,2 €/w</w:t>
      </w:r>
      <w:r w:rsidR="00962ED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L’étude économique sur les éléments </w:t>
      </w:r>
      <w:r w:rsidR="00C45230">
        <w:rPr>
          <w:rFonts w:ascii="Times New Roman" w:eastAsia="Times New Roman" w:hAnsi="Times New Roman" w:cs="Times New Roman"/>
          <w:sz w:val="24"/>
          <w:szCs w:val="24"/>
          <w:lang w:eastAsia="fr-FR"/>
        </w:rPr>
        <w:t>actuellement</w:t>
      </w:r>
      <w:r w:rsidR="00962E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disponible</w:t>
      </w:r>
      <w:r w:rsidR="00A85BF1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C452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montre une rentabilité au bout de 15 ans. Tarif achat actuelle 10,51 cts/kWh</w:t>
      </w:r>
      <w:r w:rsidR="002F267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Décisions : </w:t>
      </w:r>
    </w:p>
    <w:p w:rsidR="00A85BF1" w:rsidRPr="005A792A" w:rsidRDefault="00A85BF1" w:rsidP="0058383B">
      <w:pPr>
        <w:pStyle w:val="Paragraphedeliste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S’avancer auprès du SICOVAL sans engagement ferme avant d’avoir meilleur visibilité</w:t>
      </w:r>
    </w:p>
    <w:p w:rsidR="00C90710" w:rsidRPr="005A792A" w:rsidRDefault="00C90710" w:rsidP="0058383B">
      <w:pPr>
        <w:pStyle w:val="Paragraphedeliste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Voir le cout de l’assurance</w:t>
      </w:r>
      <w:r w:rsidR="009D2996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Icéa reste propriétaire de la structure</w:t>
      </w:r>
    </w:p>
    <w:p w:rsidR="005A792A" w:rsidRPr="005A792A" w:rsidRDefault="00DE0E79" w:rsidP="0058383B">
      <w:pPr>
        <w:pStyle w:val="Paragraphedeliste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Proposer une reprise de la structure par le SICOVAL au pire pour 1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€</w:t>
      </w: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symbolique pour </w:t>
      </w:r>
      <w:r w:rsidR="007A4433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exonérer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</w:t>
      </w:r>
      <w:r w:rsidR="00C8492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Pb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d’entretiens et d’assurance</w:t>
      </w:r>
      <w:r w:rsidR="005838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BB18CE" w:rsidRDefault="00BB18CE" w:rsidP="0058383B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Possible de relancer le gymnase de René Cassin</w:t>
      </w:r>
      <w:r w:rsidR="005E3B4C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avait été mis en attente par manque d’info sur la structure. </w:t>
      </w:r>
      <w:r w:rsidR="005838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5E3B4C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Il faudrait une étude de structure</w:t>
      </w:r>
      <w:r w:rsidR="007023FA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 qui suppose prendre le risque de perdre le coût de </w:t>
      </w:r>
      <w:r w:rsidR="007023FA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l’étude en cas de non 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éligibilité</w:t>
      </w:r>
      <w:r w:rsidR="007023FA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5838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 faudrait</w:t>
      </w:r>
      <w:r w:rsidR="007023FA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une provision au budget de sommes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u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e l’on pourrait engager avec risque de pertes.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Décision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proofErr w:type="gramStart"/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ttendre encore pour avoir meilleur visibilité sur les autres projet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s. On ne pourra pas tous faire.</w:t>
      </w:r>
    </w:p>
    <w:p w:rsidR="00EC0056" w:rsidRPr="007668F4" w:rsidRDefault="00EC0056" w:rsidP="00EC0056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Choix du montant de déblocage de l'emprunt au Cré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dit Agricole 50 000 </w:t>
      </w:r>
      <w:r w:rsidR="00EC0056">
        <w:rPr>
          <w:rFonts w:ascii="Times New Roman" w:eastAsia="Times New Roman" w:hAnsi="Times New Roman" w:cs="Times New Roman"/>
          <w:sz w:val="24"/>
          <w:szCs w:val="24"/>
          <w:lang w:eastAsia="fr-FR"/>
        </w:rPr>
        <w:t>ou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80000</w:t>
      </w: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C0056">
        <w:rPr>
          <w:rFonts w:ascii="Times New Roman" w:eastAsia="Times New Roman" w:hAnsi="Times New Roman" w:cs="Times New Roman"/>
          <w:sz w:val="24"/>
          <w:szCs w:val="24"/>
          <w:lang w:eastAsia="fr-FR"/>
        </w:rPr>
        <w:t>€</w:t>
      </w:r>
    </w:p>
    <w:p w:rsidR="00181AEB" w:rsidRDefault="008338F5" w:rsidP="0047347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emprunt plafonné à 50000 € est suffisant pour couvrir l’investissement des 3 dernières installations. La simulation de trésorerie sur 2020 montre qu</w:t>
      </w:r>
      <w:r w:rsidR="000E56A1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elle </w:t>
      </w:r>
      <w:r w:rsidR="00CA5260">
        <w:rPr>
          <w:rFonts w:ascii="Times New Roman" w:eastAsia="Times New Roman" w:hAnsi="Times New Roman" w:cs="Times New Roman"/>
          <w:sz w:val="24"/>
          <w:szCs w:val="24"/>
          <w:lang w:eastAsia="fr-FR"/>
        </w:rPr>
        <w:t>serait à 38 000 € fin 2020 en tena</w:t>
      </w:r>
      <w:r w:rsidR="00B128D7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CA5260">
        <w:rPr>
          <w:rFonts w:ascii="Times New Roman" w:eastAsia="Times New Roman" w:hAnsi="Times New Roman" w:cs="Times New Roman"/>
          <w:sz w:val="24"/>
          <w:szCs w:val="24"/>
          <w:lang w:eastAsia="fr-FR"/>
        </w:rPr>
        <w:t>t compte d’une subvention de 20 000 € de la région et du remboursement de 18 000 € de CCA.</w:t>
      </w:r>
      <w:r w:rsidR="00B128D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Emprunter 80 000 € n’est donc pas 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>nécessaires</w:t>
      </w:r>
      <w:r w:rsidR="00B128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l’hypothèse 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>où auc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>un autre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projet ne 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>débouche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avant 2021. Le cout d’un emprunt de 30 000 € supplémentaire couterait 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>30000</w:t>
      </w:r>
      <w:r w:rsidR="000F03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>x</w:t>
      </w:r>
      <w:r w:rsidR="000F03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E1835">
        <w:rPr>
          <w:rFonts w:ascii="Times New Roman" w:eastAsia="Times New Roman" w:hAnsi="Times New Roman" w:cs="Times New Roman"/>
          <w:sz w:val="24"/>
          <w:szCs w:val="24"/>
          <w:lang w:eastAsia="fr-FR"/>
        </w:rPr>
        <w:t>0,</w:t>
      </w:r>
      <w:r w:rsidR="00711456">
        <w:rPr>
          <w:rFonts w:ascii="Times New Roman" w:eastAsia="Times New Roman" w:hAnsi="Times New Roman" w:cs="Times New Roman"/>
          <w:sz w:val="24"/>
          <w:szCs w:val="24"/>
          <w:lang w:eastAsia="fr-FR"/>
        </w:rPr>
        <w:t>4%=120 €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(taux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emprunt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0.9%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E56A1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livret à 0.5%).</w:t>
      </w:r>
    </w:p>
    <w:p w:rsidR="002E517C" w:rsidRDefault="002E517C" w:rsidP="0047347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Décision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="009E566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Emprunter 80 000 € pour </w:t>
      </w:r>
      <w:r w:rsidR="00EE60A7">
        <w:rPr>
          <w:rFonts w:ascii="Times New Roman" w:eastAsia="Times New Roman" w:hAnsi="Times New Roman" w:cs="Times New Roman"/>
          <w:sz w:val="24"/>
          <w:szCs w:val="24"/>
          <w:lang w:eastAsia="fr-FR"/>
        </w:rPr>
        <w:t>se</w:t>
      </w:r>
      <w:bookmarkStart w:id="0" w:name="_GoBack"/>
      <w:bookmarkEnd w:id="0"/>
      <w:r w:rsidR="009E56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BB605E">
        <w:rPr>
          <w:rFonts w:ascii="Times New Roman" w:eastAsia="Times New Roman" w:hAnsi="Times New Roman" w:cs="Times New Roman"/>
          <w:sz w:val="24"/>
          <w:szCs w:val="24"/>
          <w:lang w:eastAsia="fr-FR"/>
        </w:rPr>
        <w:t>laisser de la souplesse et éviter dans l’hypothèse d’un projet</w:t>
      </w:r>
      <w:r w:rsidR="00124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déboucherait rapidement de remonter un dossier d’emprunt</w:t>
      </w:r>
    </w:p>
    <w:p w:rsidR="00BB6342" w:rsidRDefault="00663D17" w:rsidP="007317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4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Tirage au sort de 5 conseillers pour le renouvellent du prochain conseil coopératif : </w:t>
      </w:r>
    </w:p>
    <w:p w:rsidR="00732B34" w:rsidRDefault="006D0B67" w:rsidP="00732B3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Démissionnaire</w:t>
      </w:r>
      <w:r w:rsidR="00FC0D9D">
        <w:rPr>
          <w:rFonts w:ascii="Times New Roman" w:eastAsia="Times New Roman" w:hAnsi="Times New Roman" w:cs="Times New Roman"/>
          <w:sz w:val="24"/>
          <w:szCs w:val="24"/>
          <w:lang w:eastAsia="fr-FR"/>
        </w:rPr>
        <w:t> : Jean-Marc Isnard (mais est prêt à aider</w:t>
      </w:r>
      <w:r w:rsidR="00124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0D9D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mesure de sa disponibilité</w:t>
      </w:r>
      <w:r w:rsidR="00AD50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 </w:t>
      </w:r>
      <w:r w:rsidR="00732B3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Tiré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732B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sort : 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32B34">
        <w:rPr>
          <w:rFonts w:ascii="Times New Roman" w:eastAsia="Times New Roman" w:hAnsi="Times New Roman" w:cs="Times New Roman"/>
          <w:sz w:val="24"/>
          <w:szCs w:val="24"/>
          <w:lang w:eastAsia="fr-FR"/>
        </w:rPr>
        <w:t>Emmanuel Haydon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Noeureuil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Julien Fouchard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Pascale Bernard</w:t>
      </w:r>
    </w:p>
    <w:p w:rsidR="00E50470" w:rsidRPr="00732B34" w:rsidRDefault="00E50470" w:rsidP="00E50470">
      <w:pPr>
        <w:pStyle w:val="Paragraphedeliste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appel à candidatures sera lancé.</w:t>
      </w:r>
    </w:p>
    <w:p w:rsidR="00CA5B8C" w:rsidRDefault="00663D17" w:rsidP="00E50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504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Organisation de l'inauguration et de l'assemblée générale le 25 avril à Montbrun-Lauragais : </w:t>
      </w:r>
    </w:p>
    <w:p w:rsidR="00EA7A35" w:rsidRDefault="006756FD" w:rsidP="00EA7A35">
      <w:pPr>
        <w:pStyle w:val="Paragraphedeliste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>Horaires</w:t>
      </w:r>
      <w:r w:rsidR="00CA5B8C"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</w:p>
    <w:p w:rsidR="006756FD" w:rsidRPr="00EA7A35" w:rsidRDefault="00CA5B8C" w:rsidP="00EA7A35">
      <w:pPr>
        <w:pStyle w:val="Paragraphedeliste"/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>15h30</w:t>
      </w:r>
      <w:r w:rsidR="00EA7A35"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accueil- émargement</w:t>
      </w:r>
    </w:p>
    <w:p w:rsidR="00EA7A35" w:rsidRDefault="00EA7A35" w:rsidP="00EA7A35">
      <w:pPr>
        <w:pStyle w:val="Paragraphedeliste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16 h Assemblée générale</w:t>
      </w:r>
    </w:p>
    <w:p w:rsidR="00EA7A35" w:rsidRDefault="00B462EB" w:rsidP="00EA7A35">
      <w:pPr>
        <w:pStyle w:val="Paragraphedeliste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18 h Inauguration</w:t>
      </w:r>
    </w:p>
    <w:p w:rsidR="00B462EB" w:rsidRPr="00CA5B8C" w:rsidRDefault="00B462EB" w:rsidP="00EA7A35">
      <w:pPr>
        <w:pStyle w:val="Paragraphedeliste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19 h apéro dinatoire</w:t>
      </w:r>
    </w:p>
    <w:p w:rsidR="007640B2" w:rsidRDefault="00CE6EFB" w:rsidP="007640B2">
      <w:pPr>
        <w:pStyle w:val="Paragraphedeliste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462EB">
        <w:rPr>
          <w:rFonts w:ascii="Times New Roman" w:eastAsia="Times New Roman" w:hAnsi="Times New Roman" w:cs="Times New Roman"/>
          <w:sz w:val="24"/>
          <w:szCs w:val="24"/>
          <w:lang w:eastAsia="fr-FR"/>
        </w:rPr>
        <w:t>Invitation</w:t>
      </w:r>
      <w:r w:rsidR="004764EA" w:rsidRPr="00B462EB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B462EB">
        <w:rPr>
          <w:rFonts w:ascii="Times New Roman" w:eastAsia="Times New Roman" w:hAnsi="Times New Roman" w:cs="Times New Roman"/>
          <w:sz w:val="24"/>
          <w:szCs w:val="24"/>
          <w:lang w:eastAsia="fr-FR"/>
        </w:rPr>
        <w:t> : Vice-présidente région, Ademe</w:t>
      </w:r>
      <w:r w:rsidR="009A6D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Sicoval, </w:t>
      </w:r>
      <w:r w:rsidR="00FF0DEB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onseillère </w:t>
      </w:r>
      <w:r w:rsidR="00A87AFB">
        <w:rPr>
          <w:rFonts w:ascii="Times New Roman" w:eastAsia="Times New Roman" w:hAnsi="Times New Roman" w:cs="Times New Roman"/>
          <w:sz w:val="24"/>
          <w:szCs w:val="24"/>
          <w:lang w:eastAsia="fr-FR"/>
        </w:rPr>
        <w:t>départementale, maires</w:t>
      </w:r>
    </w:p>
    <w:p w:rsidR="0018296E" w:rsidRDefault="00CE6EFB" w:rsidP="0018296E">
      <w:pPr>
        <w:pStyle w:val="Paragraphedeliste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Intervenants</w:t>
      </w:r>
      <w:r w:rsidR="007640B2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avant l’AG : </w:t>
      </w:r>
      <w:r w:rsidR="007B0D56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ECLR,</w:t>
      </w:r>
      <w:r w:rsidR="007640B2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640B2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Negawatt</w:t>
      </w:r>
      <w:proofErr w:type="spellEnd"/>
      <w:r w:rsid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</w:p>
    <w:p w:rsidR="004764EA" w:rsidRPr="0018296E" w:rsidRDefault="004764EA" w:rsidP="0018296E">
      <w:pPr>
        <w:pStyle w:val="Paragraphedeliste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8296E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associés</w:t>
      </w:r>
      <w:r w:rsidR="0018296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Beaucoup d’investissement pour peu de retour </w:t>
      </w:r>
      <w:r w:rsidR="00697B2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63599" w:rsidRDefault="00663D17" w:rsidP="00F63599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6359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prochaines actions : </w:t>
      </w:r>
    </w:p>
    <w:p w:rsidR="00685151" w:rsidRPr="00F63599" w:rsidRDefault="00685151" w:rsidP="000F66BC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63599">
        <w:rPr>
          <w:rFonts w:ascii="Times New Roman" w:eastAsia="Times New Roman" w:hAnsi="Times New Roman" w:cs="Times New Roman"/>
          <w:sz w:val="24"/>
          <w:szCs w:val="24"/>
          <w:lang w:eastAsia="fr-FR"/>
        </w:rPr>
        <w:t>Salon du Sud-Est Toulousain</w:t>
      </w:r>
      <w:r w:rsidR="002D7180" w:rsidRPr="00F63599">
        <w:rPr>
          <w:rFonts w:ascii="Times New Roman" w:eastAsia="Times New Roman" w:hAnsi="Times New Roman" w:cs="Times New Roman"/>
          <w:sz w:val="24"/>
          <w:szCs w:val="24"/>
          <w:lang w:eastAsia="fr-FR"/>
        </w:rPr>
        <w:t> : de 10h à 10 h samedi et demain de 10h à 19 h</w:t>
      </w:r>
    </w:p>
    <w:p w:rsidR="007F5F48" w:rsidRDefault="007F5F48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Tournage à Montbrun par des élève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Lycée des Arène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Samedi 21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14 h</w:t>
      </w:r>
    </w:p>
    <w:p w:rsidR="004764EA" w:rsidRDefault="004764E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Stand à Odars Eco papillons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Dimanche 29 </w:t>
      </w:r>
      <w:r w:rsidR="00DF1C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à 14 h</w:t>
      </w:r>
    </w:p>
    <w:p w:rsidR="00DF1C90" w:rsidRDefault="00DF1C90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des Bricolo le samedi 4 avril</w:t>
      </w:r>
    </w:p>
    <w:p w:rsidR="00BF35E8" w:rsidRDefault="00DF1C90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le 22 avril à </w:t>
      </w:r>
      <w:r w:rsidR="007879BE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ille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franche de Lauragais</w:t>
      </w:r>
    </w:p>
    <w:p w:rsidR="0048713A" w:rsidRPr="004764EA" w:rsidRDefault="0048713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Projection Après demain à Escalquens le 30 Avril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Sujets divers</w:t>
      </w:r>
      <w:r w:rsidR="00F31F4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7879BE" w:rsidRDefault="007879BE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Participation</w:t>
      </w:r>
      <w:r w:rsidR="00F31F4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croisée</w:t>
      </w:r>
      <w:r w:rsidR="00F31F4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D17D53" w:rsidRPr="00D17D53" w:rsidRDefault="00D17D53" w:rsidP="00D17D5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Ok, mais espacer les sollicitations pour ne pas saturer </w:t>
      </w:r>
    </w:p>
    <w:p w:rsidR="005E7168" w:rsidRPr="005E7168" w:rsidRDefault="005E7168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artenariat avec coop </w:t>
      </w:r>
      <w:proofErr w:type="spellStart"/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>immo</w:t>
      </w:r>
      <w:proofErr w:type="spellEnd"/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>, cette SCIC est une agence immobilière avec une ambition sociale</w:t>
      </w:r>
      <w:r w:rsidR="00432446">
        <w:rPr>
          <w:rFonts w:ascii="Times New Roman" w:eastAsia="Times New Roman" w:hAnsi="Times New Roman" w:cs="Times New Roman"/>
          <w:sz w:val="24"/>
          <w:szCs w:val="24"/>
          <w:lang w:eastAsia="fr-FR"/>
        </w:rPr>
        <w:t>. Elle</w:t>
      </w:r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souhaite un partenariat avec ICEA</w:t>
      </w:r>
      <w:r w:rsidR="004324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Les propriétaires des logements qu’elle gère sont sociétaires. Cependant elle ne gère aucun logement sur </w:t>
      </w:r>
      <w:r w:rsidR="00517700">
        <w:rPr>
          <w:rFonts w:ascii="Times New Roman" w:eastAsia="Times New Roman" w:hAnsi="Times New Roman" w:cs="Times New Roman"/>
          <w:sz w:val="24"/>
          <w:szCs w:val="24"/>
          <w:lang w:eastAsia="fr-FR"/>
        </w:rPr>
        <w:t>le territoire du SICOVAL.</w:t>
      </w:r>
      <w:r w:rsidR="007B0D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Icéa a peu d’intérêt</w:t>
      </w:r>
      <w:r w:rsidR="00BA4AB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7B0D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promouvoir cette coopérative.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3D17" w:rsidSect="001F4DA5">
      <w:footerReference w:type="default" r:id="rId7"/>
      <w:headerReference w:type="first" r:id="rId8"/>
      <w:footerReference w:type="first" r:id="rId9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F51" w:rsidRDefault="008F1F51" w:rsidP="007C34CE">
      <w:pPr>
        <w:spacing w:after="0" w:line="240" w:lineRule="auto"/>
      </w:pPr>
      <w:r>
        <w:separator/>
      </w:r>
    </w:p>
  </w:endnote>
  <w:endnote w:type="continuationSeparator" w:id="0">
    <w:p w:rsidR="008F1F51" w:rsidRDefault="008F1F5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C29C5E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68008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F51" w:rsidRDefault="008F1F51" w:rsidP="007C34CE">
      <w:pPr>
        <w:spacing w:after="0" w:line="240" w:lineRule="auto"/>
      </w:pPr>
      <w:r>
        <w:separator/>
      </w:r>
    </w:p>
  </w:footnote>
  <w:footnote w:type="continuationSeparator" w:id="0">
    <w:p w:rsidR="008F1F51" w:rsidRDefault="008F1F5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BA4ABA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>éléphone :</w:t>
    </w:r>
    <w:r w:rsidR="001F4DA5">
      <w:t xml:space="preserve"> </w:t>
    </w:r>
    <w:r w:rsidR="001F4DA5" w:rsidRPr="00053792">
      <w:t>09</w:t>
    </w:r>
    <w:r w:rsidR="001F4DA5"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3AFF"/>
    <w:multiLevelType w:val="hybridMultilevel"/>
    <w:tmpl w:val="E606339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25342"/>
    <w:multiLevelType w:val="hybridMultilevel"/>
    <w:tmpl w:val="90BAB3A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A17EAC"/>
    <w:multiLevelType w:val="hybridMultilevel"/>
    <w:tmpl w:val="E606339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0A27C2"/>
    <w:multiLevelType w:val="hybridMultilevel"/>
    <w:tmpl w:val="E984FF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8A1"/>
    <w:multiLevelType w:val="hybridMultilevel"/>
    <w:tmpl w:val="710A02F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02C58"/>
    <w:multiLevelType w:val="hybridMultilevel"/>
    <w:tmpl w:val="B290BBDC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A956DF"/>
    <w:multiLevelType w:val="hybridMultilevel"/>
    <w:tmpl w:val="CA78E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615C5"/>
    <w:multiLevelType w:val="hybridMultilevel"/>
    <w:tmpl w:val="B894BC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BF6B41"/>
    <w:multiLevelType w:val="hybridMultilevel"/>
    <w:tmpl w:val="E6FABA0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6E51FBE"/>
    <w:multiLevelType w:val="hybridMultilevel"/>
    <w:tmpl w:val="DDF49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8571A"/>
    <w:multiLevelType w:val="hybridMultilevel"/>
    <w:tmpl w:val="6E2CFD8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2915D2"/>
    <w:multiLevelType w:val="hybridMultilevel"/>
    <w:tmpl w:val="A20AEC3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FE3049"/>
    <w:multiLevelType w:val="hybridMultilevel"/>
    <w:tmpl w:val="D5EAF9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F4CD8"/>
    <w:multiLevelType w:val="multilevel"/>
    <w:tmpl w:val="DEC0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5B4856"/>
    <w:multiLevelType w:val="hybridMultilevel"/>
    <w:tmpl w:val="7EEA4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87C65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627D0ECD"/>
    <w:multiLevelType w:val="hybridMultilevel"/>
    <w:tmpl w:val="F678F06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9" w15:restartNumberingAfterBreak="0">
    <w:nsid w:val="66D972D6"/>
    <w:multiLevelType w:val="hybridMultilevel"/>
    <w:tmpl w:val="FBE89EE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F32DA2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78F10FEC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799E0377"/>
    <w:multiLevelType w:val="hybridMultilevel"/>
    <w:tmpl w:val="369A02AC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4" w15:restartNumberingAfterBreak="0">
    <w:nsid w:val="7CFC1B97"/>
    <w:multiLevelType w:val="hybridMultilevel"/>
    <w:tmpl w:val="4AA64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23"/>
  </w:num>
  <w:num w:numId="4">
    <w:abstractNumId w:val="18"/>
  </w:num>
  <w:num w:numId="5">
    <w:abstractNumId w:val="14"/>
  </w:num>
  <w:num w:numId="6">
    <w:abstractNumId w:val="2"/>
  </w:num>
  <w:num w:numId="7">
    <w:abstractNumId w:val="16"/>
  </w:num>
  <w:num w:numId="8">
    <w:abstractNumId w:val="20"/>
  </w:num>
  <w:num w:numId="9">
    <w:abstractNumId w:val="10"/>
  </w:num>
  <w:num w:numId="10">
    <w:abstractNumId w:val="24"/>
  </w:num>
  <w:num w:numId="11">
    <w:abstractNumId w:val="7"/>
  </w:num>
  <w:num w:numId="12">
    <w:abstractNumId w:val="0"/>
  </w:num>
  <w:num w:numId="13">
    <w:abstractNumId w:val="12"/>
  </w:num>
  <w:num w:numId="14">
    <w:abstractNumId w:val="19"/>
  </w:num>
  <w:num w:numId="15">
    <w:abstractNumId w:val="8"/>
  </w:num>
  <w:num w:numId="16">
    <w:abstractNumId w:val="11"/>
  </w:num>
  <w:num w:numId="17">
    <w:abstractNumId w:val="17"/>
  </w:num>
  <w:num w:numId="18">
    <w:abstractNumId w:val="21"/>
  </w:num>
  <w:num w:numId="19">
    <w:abstractNumId w:val="9"/>
  </w:num>
  <w:num w:numId="20">
    <w:abstractNumId w:val="22"/>
  </w:num>
  <w:num w:numId="21">
    <w:abstractNumId w:val="6"/>
  </w:num>
  <w:num w:numId="22">
    <w:abstractNumId w:val="13"/>
  </w:num>
  <w:num w:numId="23">
    <w:abstractNumId w:val="15"/>
  </w:num>
  <w:num w:numId="24">
    <w:abstractNumId w:val="1"/>
  </w:num>
  <w:num w:numId="25">
    <w:abstractNumId w:val="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17"/>
    <w:rsid w:val="00020645"/>
    <w:rsid w:val="00046EFF"/>
    <w:rsid w:val="00053792"/>
    <w:rsid w:val="000B6E3F"/>
    <w:rsid w:val="000E56A1"/>
    <w:rsid w:val="000F036A"/>
    <w:rsid w:val="0012255F"/>
    <w:rsid w:val="00122719"/>
    <w:rsid w:val="00124CD0"/>
    <w:rsid w:val="00131A5B"/>
    <w:rsid w:val="001716F5"/>
    <w:rsid w:val="00177CB1"/>
    <w:rsid w:val="00181AEB"/>
    <w:rsid w:val="0018296E"/>
    <w:rsid w:val="001916E0"/>
    <w:rsid w:val="001A2EE0"/>
    <w:rsid w:val="001C6B52"/>
    <w:rsid w:val="001E36B9"/>
    <w:rsid w:val="001F4DA5"/>
    <w:rsid w:val="00226905"/>
    <w:rsid w:val="00226DD2"/>
    <w:rsid w:val="00257D11"/>
    <w:rsid w:val="00262474"/>
    <w:rsid w:val="002C1B41"/>
    <w:rsid w:val="002D32EE"/>
    <w:rsid w:val="002D7180"/>
    <w:rsid w:val="002E517C"/>
    <w:rsid w:val="002E648C"/>
    <w:rsid w:val="002F2675"/>
    <w:rsid w:val="002F2718"/>
    <w:rsid w:val="00326195"/>
    <w:rsid w:val="0035399B"/>
    <w:rsid w:val="00355AB3"/>
    <w:rsid w:val="003937D3"/>
    <w:rsid w:val="003D5BE3"/>
    <w:rsid w:val="003F5617"/>
    <w:rsid w:val="00432446"/>
    <w:rsid w:val="0047347E"/>
    <w:rsid w:val="004764EA"/>
    <w:rsid w:val="004831B7"/>
    <w:rsid w:val="0048713A"/>
    <w:rsid w:val="00492A08"/>
    <w:rsid w:val="004A1089"/>
    <w:rsid w:val="004C1B72"/>
    <w:rsid w:val="00501667"/>
    <w:rsid w:val="005058E6"/>
    <w:rsid w:val="00517700"/>
    <w:rsid w:val="005366A8"/>
    <w:rsid w:val="00540A46"/>
    <w:rsid w:val="0058383B"/>
    <w:rsid w:val="005869D2"/>
    <w:rsid w:val="0059567D"/>
    <w:rsid w:val="005A792A"/>
    <w:rsid w:val="005E189D"/>
    <w:rsid w:val="005E3B4C"/>
    <w:rsid w:val="005E7168"/>
    <w:rsid w:val="006202A1"/>
    <w:rsid w:val="00646BBC"/>
    <w:rsid w:val="00651D1B"/>
    <w:rsid w:val="00653526"/>
    <w:rsid w:val="00663D17"/>
    <w:rsid w:val="00667270"/>
    <w:rsid w:val="006756FD"/>
    <w:rsid w:val="00685151"/>
    <w:rsid w:val="00697B24"/>
    <w:rsid w:val="006B31D5"/>
    <w:rsid w:val="006C3DFA"/>
    <w:rsid w:val="006D0B67"/>
    <w:rsid w:val="006F07E7"/>
    <w:rsid w:val="006F6CE1"/>
    <w:rsid w:val="007023FA"/>
    <w:rsid w:val="00711456"/>
    <w:rsid w:val="00732B34"/>
    <w:rsid w:val="00741F29"/>
    <w:rsid w:val="00743673"/>
    <w:rsid w:val="00743D8E"/>
    <w:rsid w:val="007640B2"/>
    <w:rsid w:val="007668F4"/>
    <w:rsid w:val="007819FA"/>
    <w:rsid w:val="00786B4A"/>
    <w:rsid w:val="007879BE"/>
    <w:rsid w:val="007A4433"/>
    <w:rsid w:val="007A569F"/>
    <w:rsid w:val="007B0D56"/>
    <w:rsid w:val="007C34CE"/>
    <w:rsid w:val="007D298B"/>
    <w:rsid w:val="007F5F48"/>
    <w:rsid w:val="00816DC1"/>
    <w:rsid w:val="00820602"/>
    <w:rsid w:val="00822715"/>
    <w:rsid w:val="008338F5"/>
    <w:rsid w:val="00840FB0"/>
    <w:rsid w:val="008439FD"/>
    <w:rsid w:val="00851ADC"/>
    <w:rsid w:val="008523C2"/>
    <w:rsid w:val="00895B64"/>
    <w:rsid w:val="008F1F51"/>
    <w:rsid w:val="0090199B"/>
    <w:rsid w:val="00905801"/>
    <w:rsid w:val="0091060A"/>
    <w:rsid w:val="0096254C"/>
    <w:rsid w:val="00962EDE"/>
    <w:rsid w:val="009770A3"/>
    <w:rsid w:val="009A0866"/>
    <w:rsid w:val="009A4471"/>
    <w:rsid w:val="009A6DF2"/>
    <w:rsid w:val="009B5A7F"/>
    <w:rsid w:val="009C59CA"/>
    <w:rsid w:val="009D2996"/>
    <w:rsid w:val="009E086D"/>
    <w:rsid w:val="009E5667"/>
    <w:rsid w:val="009F16D6"/>
    <w:rsid w:val="00A0739E"/>
    <w:rsid w:val="00A07B98"/>
    <w:rsid w:val="00A10944"/>
    <w:rsid w:val="00A52DA0"/>
    <w:rsid w:val="00A56362"/>
    <w:rsid w:val="00A62327"/>
    <w:rsid w:val="00A82D91"/>
    <w:rsid w:val="00A85BF1"/>
    <w:rsid w:val="00A87AFB"/>
    <w:rsid w:val="00AB12CC"/>
    <w:rsid w:val="00AC6343"/>
    <w:rsid w:val="00AD3BF5"/>
    <w:rsid w:val="00AD3E4D"/>
    <w:rsid w:val="00AD5078"/>
    <w:rsid w:val="00AE2D8A"/>
    <w:rsid w:val="00B128D7"/>
    <w:rsid w:val="00B462EB"/>
    <w:rsid w:val="00BA18C2"/>
    <w:rsid w:val="00BA397C"/>
    <w:rsid w:val="00BA4ABA"/>
    <w:rsid w:val="00BB18CE"/>
    <w:rsid w:val="00BB605E"/>
    <w:rsid w:val="00BB6342"/>
    <w:rsid w:val="00BB6C68"/>
    <w:rsid w:val="00BC0CB8"/>
    <w:rsid w:val="00BC3FD2"/>
    <w:rsid w:val="00BC5FDB"/>
    <w:rsid w:val="00BE0BCB"/>
    <w:rsid w:val="00BF35E8"/>
    <w:rsid w:val="00C21322"/>
    <w:rsid w:val="00C221C5"/>
    <w:rsid w:val="00C24A51"/>
    <w:rsid w:val="00C45230"/>
    <w:rsid w:val="00C564C7"/>
    <w:rsid w:val="00C62D72"/>
    <w:rsid w:val="00C653D6"/>
    <w:rsid w:val="00C802C7"/>
    <w:rsid w:val="00C843DF"/>
    <w:rsid w:val="00C8492E"/>
    <w:rsid w:val="00C90710"/>
    <w:rsid w:val="00CA5260"/>
    <w:rsid w:val="00CA5B8C"/>
    <w:rsid w:val="00CA72DD"/>
    <w:rsid w:val="00CE6EFB"/>
    <w:rsid w:val="00CF37CE"/>
    <w:rsid w:val="00D16881"/>
    <w:rsid w:val="00D17D53"/>
    <w:rsid w:val="00D258B0"/>
    <w:rsid w:val="00D34702"/>
    <w:rsid w:val="00D348DD"/>
    <w:rsid w:val="00D364AF"/>
    <w:rsid w:val="00D527CD"/>
    <w:rsid w:val="00D94561"/>
    <w:rsid w:val="00DE0E79"/>
    <w:rsid w:val="00DE0EEF"/>
    <w:rsid w:val="00DE1835"/>
    <w:rsid w:val="00DF1C90"/>
    <w:rsid w:val="00E16B39"/>
    <w:rsid w:val="00E3196F"/>
    <w:rsid w:val="00E50470"/>
    <w:rsid w:val="00E80B00"/>
    <w:rsid w:val="00E973CA"/>
    <w:rsid w:val="00EA4F44"/>
    <w:rsid w:val="00EA63B4"/>
    <w:rsid w:val="00EA7A35"/>
    <w:rsid w:val="00EC0056"/>
    <w:rsid w:val="00ED1BB5"/>
    <w:rsid w:val="00EE60A7"/>
    <w:rsid w:val="00EF28D0"/>
    <w:rsid w:val="00F112B7"/>
    <w:rsid w:val="00F31F43"/>
    <w:rsid w:val="00F34EC3"/>
    <w:rsid w:val="00F354E5"/>
    <w:rsid w:val="00F63599"/>
    <w:rsid w:val="00F70221"/>
    <w:rsid w:val="00F73C07"/>
    <w:rsid w:val="00F8418C"/>
    <w:rsid w:val="00F916D0"/>
    <w:rsid w:val="00F9247A"/>
    <w:rsid w:val="00FC0D9D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64E220-3C72-4938-8EBD-1AB960F2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17</TotalTime>
  <Pages>4</Pages>
  <Words>924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2020-03-06T18:05:00Z</cp:lastPrinted>
  <dcterms:created xsi:type="dcterms:W3CDTF">2020-03-07T18:35:00Z</dcterms:created>
  <dcterms:modified xsi:type="dcterms:W3CDTF">2020-03-16T17:12:00Z</dcterms:modified>
</cp:coreProperties>
</file>