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A89" w:rsidRDefault="00CF37CE" w:rsidP="004C220E">
      <w:pPr>
        <w:pStyle w:val="Titre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8BABFA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834531" w:rsidRDefault="00F603FF" w:rsidP="0083453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284A89">
        <w:rPr>
          <w:rFonts w:ascii="Times New Roman" w:hAnsi="Times New Roman"/>
          <w:sz w:val="24"/>
          <w:szCs w:val="24"/>
        </w:rPr>
        <w:t xml:space="preserve">onseil coopératif du </w:t>
      </w:r>
      <w:r w:rsidR="001570BE">
        <w:rPr>
          <w:rFonts w:ascii="Times New Roman" w:hAnsi="Times New Roman"/>
          <w:sz w:val="24"/>
          <w:szCs w:val="24"/>
        </w:rPr>
        <w:t>16 novembre 2022</w:t>
      </w:r>
    </w:p>
    <w:p w:rsidR="00834531" w:rsidRDefault="00834531" w:rsidP="008345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Choix du rapporteur et du maitre du temps.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3"/>
        <w:gridCol w:w="1813"/>
      </w:tblGrid>
      <w:tr w:rsidR="00904C5A" w:rsidRPr="00AD2668" w:rsidTr="006C47CC">
        <w:tc>
          <w:tcPr>
            <w:tcW w:w="3624" w:type="dxa"/>
            <w:gridSpan w:val="2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AD2668">
              <w:rPr>
                <w:rFonts w:ascii="Arial-BoldMT" w:hAnsi="Arial-BoldMT" w:cs="Arial-BoldMT"/>
                <w:b/>
                <w:bCs/>
              </w:rPr>
              <w:t>Membre</w:t>
            </w:r>
            <w:r>
              <w:rPr>
                <w:rFonts w:ascii="Arial-BoldMT" w:hAnsi="Arial-BoldMT" w:cs="Arial-BoldMT"/>
                <w:b/>
                <w:bCs/>
              </w:rPr>
              <w:t xml:space="preserve"> </w:t>
            </w:r>
            <w:r w:rsidRPr="00AD2668">
              <w:rPr>
                <w:rFonts w:ascii="Arial-BoldMT" w:hAnsi="Arial-BoldMT" w:cs="Arial-BoldMT"/>
                <w:b/>
                <w:bCs/>
              </w:rPr>
              <w:t>du</w:t>
            </w:r>
            <w:r>
              <w:rPr>
                <w:rFonts w:ascii="Arial-BoldMT" w:hAnsi="Arial-BoldMT" w:cs="Arial-BoldMT"/>
                <w:b/>
                <w:bCs/>
              </w:rPr>
              <w:t xml:space="preserve"> CC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AD2668">
              <w:rPr>
                <w:rFonts w:ascii="Arial-BoldMT" w:hAnsi="Arial-BoldMT" w:cs="Arial-BoldMT"/>
                <w:b/>
                <w:bCs/>
              </w:rPr>
              <w:t>Présent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 w:rsidRPr="00AD2668">
              <w:rPr>
                <w:rFonts w:ascii="Arial-BoldMT" w:hAnsi="Arial-BoldMT" w:cs="Arial-BoldMT"/>
                <w:b/>
                <w:bCs/>
              </w:rPr>
              <w:t>Excusé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secrétaire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Dominique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Blanchot</w:t>
            </w:r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François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Buisson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Patrick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Couderc</w:t>
            </w:r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Caroline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Fouchard</w:t>
            </w:r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Jean-Paul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Gardette</w:t>
            </w:r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proofErr w:type="spellStart"/>
            <w:r w:rsidRPr="00C5384E">
              <w:rPr>
                <w:rFonts w:ascii="Times New Roman" w:eastAsia="ArialMT" w:hAnsi="Times New Roman"/>
                <w:sz w:val="24"/>
                <w:szCs w:val="24"/>
              </w:rPr>
              <w:t>Eric</w:t>
            </w:r>
            <w:proofErr w:type="spellEnd"/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Georget</w:t>
            </w:r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Claire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proofErr w:type="spellStart"/>
            <w:r w:rsidRPr="00C5384E">
              <w:rPr>
                <w:rFonts w:ascii="Times New Roman" w:eastAsia="ArialMT" w:hAnsi="Times New Roman"/>
                <w:sz w:val="24"/>
                <w:szCs w:val="24"/>
              </w:rPr>
              <w:t>Haydont</w:t>
            </w:r>
            <w:proofErr w:type="spellEnd"/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Mireille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Pascal</w:t>
            </w:r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C93958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Vincent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Réquillart</w:t>
            </w:r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Christian</w:t>
            </w:r>
          </w:p>
        </w:tc>
        <w:tc>
          <w:tcPr>
            <w:tcW w:w="1812" w:type="dxa"/>
          </w:tcPr>
          <w:p w:rsidR="00904C5A" w:rsidRPr="00C5384E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C5384E">
              <w:rPr>
                <w:rFonts w:ascii="Times New Roman" w:eastAsia="ArialMT" w:hAnsi="Times New Roman"/>
                <w:sz w:val="24"/>
                <w:szCs w:val="24"/>
              </w:rPr>
              <w:t>Thil</w:t>
            </w:r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  <w:tr w:rsidR="00904C5A" w:rsidRPr="00AD2668" w:rsidTr="006C47CC">
        <w:tc>
          <w:tcPr>
            <w:tcW w:w="1812" w:type="dxa"/>
          </w:tcPr>
          <w:p w:rsidR="00904C5A" w:rsidRPr="00F1668D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r w:rsidRPr="00F1668D">
              <w:rPr>
                <w:rFonts w:ascii="Times New Roman" w:eastAsia="ArialMT" w:hAnsi="Times New Roman"/>
                <w:sz w:val="24"/>
                <w:szCs w:val="24"/>
              </w:rPr>
              <w:t>Christophe</w:t>
            </w:r>
          </w:p>
        </w:tc>
        <w:tc>
          <w:tcPr>
            <w:tcW w:w="1812" w:type="dxa"/>
          </w:tcPr>
          <w:p w:rsidR="00904C5A" w:rsidRPr="00F1668D" w:rsidRDefault="00904C5A" w:rsidP="006C47CC">
            <w:pPr>
              <w:autoSpaceDE w:val="0"/>
              <w:autoSpaceDN w:val="0"/>
              <w:adjustRightInd w:val="0"/>
              <w:rPr>
                <w:rFonts w:ascii="Times New Roman" w:eastAsia="ArialMT" w:hAnsi="Times New Roman"/>
                <w:sz w:val="24"/>
                <w:szCs w:val="24"/>
              </w:rPr>
            </w:pPr>
            <w:proofErr w:type="spellStart"/>
            <w:r w:rsidRPr="00F1668D">
              <w:rPr>
                <w:rFonts w:ascii="Times New Roman" w:eastAsia="ArialMT" w:hAnsi="Times New Roman"/>
                <w:sz w:val="24"/>
                <w:szCs w:val="24"/>
              </w:rPr>
              <w:t>Vandangeon</w:t>
            </w:r>
            <w:proofErr w:type="spellEnd"/>
          </w:p>
        </w:tc>
        <w:tc>
          <w:tcPr>
            <w:tcW w:w="1813" w:type="dxa"/>
          </w:tcPr>
          <w:p w:rsidR="00904C5A" w:rsidRPr="00AD2668" w:rsidRDefault="00F603FF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  <w:r>
              <w:rPr>
                <w:rFonts w:ascii="ArialMT" w:eastAsia="ArialMT" w:hAnsi="Arial-BoldMT" w:cs="ArialMT"/>
              </w:rPr>
              <w:t>x</w:t>
            </w: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  <w:tc>
          <w:tcPr>
            <w:tcW w:w="1813" w:type="dxa"/>
          </w:tcPr>
          <w:p w:rsidR="00904C5A" w:rsidRPr="00AD2668" w:rsidRDefault="00904C5A" w:rsidP="006C47CC">
            <w:pPr>
              <w:autoSpaceDE w:val="0"/>
              <w:autoSpaceDN w:val="0"/>
              <w:adjustRightInd w:val="0"/>
              <w:rPr>
                <w:rFonts w:ascii="ArialMT" w:eastAsia="ArialMT" w:hAnsi="Arial-BoldMT" w:cs="ArialMT"/>
              </w:rPr>
            </w:pPr>
          </w:p>
        </w:tc>
      </w:tr>
    </w:tbl>
    <w:p w:rsidR="00F603FF" w:rsidRDefault="00F603FF" w:rsidP="00F603FF"/>
    <w:p w:rsidR="00F603FF" w:rsidRDefault="00F603FF" w:rsidP="00F603FF">
      <w:r>
        <w:t xml:space="preserve">Rapporteur : </w:t>
      </w:r>
      <w:proofErr w:type="spellStart"/>
      <w:r>
        <w:t>Eric</w:t>
      </w:r>
      <w:proofErr w:type="spellEnd"/>
      <w:r>
        <w:t xml:space="preserve"> Georget – Maitre du temps : Christophe </w:t>
      </w:r>
      <w:proofErr w:type="spellStart"/>
      <w:r>
        <w:t>Vandangeon</w:t>
      </w:r>
      <w:proofErr w:type="spellEnd"/>
    </w:p>
    <w:p w:rsidR="00ED0165" w:rsidRDefault="0008447F" w:rsidP="0008447F">
      <w:pPr>
        <w:pStyle w:val="Titre1"/>
        <w:numPr>
          <w:ilvl w:val="0"/>
          <w:numId w:val="5"/>
        </w:numPr>
      </w:pPr>
      <w:r>
        <w:t>Administration</w:t>
      </w:r>
      <w:r w:rsidR="00C84269">
        <w:t xml:space="preserve"> </w:t>
      </w:r>
    </w:p>
    <w:p w:rsidR="00ED0165" w:rsidRDefault="00ED0165" w:rsidP="009625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Validation des nouveaux sociétaires</w:t>
      </w:r>
      <w:r w:rsidR="007F050A">
        <w:rPr>
          <w:rFonts w:ascii="Times New Roman" w:hAnsi="Times New Roman"/>
          <w:sz w:val="24"/>
          <w:szCs w:val="24"/>
        </w:rPr>
        <w:t>.</w:t>
      </w: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0"/>
        <w:gridCol w:w="3185"/>
        <w:gridCol w:w="413"/>
        <w:gridCol w:w="1045"/>
        <w:gridCol w:w="1113"/>
        <w:gridCol w:w="2267"/>
      </w:tblGrid>
      <w:tr w:rsidR="00465EE3" w:rsidRPr="007F050A" w:rsidTr="00893C5E">
        <w:trPr>
          <w:trHeight w:val="719"/>
        </w:trPr>
        <w:tc>
          <w:tcPr>
            <w:tcW w:w="1050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>ICEA-430</w:t>
            </w:r>
          </w:p>
        </w:tc>
        <w:tc>
          <w:tcPr>
            <w:tcW w:w="3185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>POUTIER Laurent</w:t>
            </w:r>
          </w:p>
        </w:tc>
        <w:tc>
          <w:tcPr>
            <w:tcW w:w="413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1045" w:type="dxa"/>
            <w:vAlign w:val="center"/>
          </w:tcPr>
          <w:p w:rsidR="00465EE3" w:rsidRPr="007F050A" w:rsidRDefault="00465EE3" w:rsidP="00B13D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  <w:color w:val="000000"/>
                <w:lang w:eastAsia="fr-FR"/>
              </w:rPr>
              <w:t>1500</w:t>
            </w:r>
            <w:r w:rsidR="00132E77">
              <w:rPr>
                <w:rFonts w:ascii="Calibri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 xml:space="preserve">FR-31810 </w:t>
            </w:r>
            <w:proofErr w:type="spellStart"/>
            <w:r w:rsidRPr="007F050A">
              <w:rPr>
                <w:rFonts w:ascii="Calibri" w:hAnsi="Calibri" w:cs="Calibri"/>
                <w:color w:val="000000"/>
                <w:lang w:eastAsia="fr-FR"/>
              </w:rPr>
              <w:t>Venerque</w:t>
            </w:r>
            <w:proofErr w:type="spellEnd"/>
          </w:p>
        </w:tc>
      </w:tr>
      <w:tr w:rsidR="00465EE3" w:rsidRPr="007F050A" w:rsidTr="00893C5E">
        <w:trPr>
          <w:trHeight w:val="900"/>
        </w:trPr>
        <w:tc>
          <w:tcPr>
            <w:tcW w:w="1050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>ICEA-429</w:t>
            </w:r>
          </w:p>
        </w:tc>
        <w:tc>
          <w:tcPr>
            <w:tcW w:w="3185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>GREBILLE BRUNO</w:t>
            </w:r>
          </w:p>
        </w:tc>
        <w:tc>
          <w:tcPr>
            <w:tcW w:w="413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>10</w:t>
            </w:r>
          </w:p>
        </w:tc>
        <w:tc>
          <w:tcPr>
            <w:tcW w:w="1045" w:type="dxa"/>
            <w:vAlign w:val="center"/>
          </w:tcPr>
          <w:p w:rsidR="00465EE3" w:rsidRPr="007F050A" w:rsidRDefault="00C71611" w:rsidP="00B13D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  <w:color w:val="000000"/>
                <w:lang w:eastAsia="fr-FR"/>
              </w:rPr>
              <w:t>500</w:t>
            </w:r>
            <w:r w:rsidR="00132E77">
              <w:rPr>
                <w:rFonts w:ascii="Calibri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1113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7" w:type="dxa"/>
            <w:shd w:val="clear" w:color="auto" w:fill="auto"/>
            <w:vAlign w:val="center"/>
            <w:hideMark/>
          </w:tcPr>
          <w:p w:rsidR="00465EE3" w:rsidRPr="007F050A" w:rsidRDefault="00465EE3" w:rsidP="007F050A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7F050A">
              <w:rPr>
                <w:rFonts w:ascii="Calibri" w:hAnsi="Calibri" w:cs="Calibri"/>
                <w:color w:val="000000"/>
                <w:lang w:eastAsia="fr-FR"/>
              </w:rPr>
              <w:t>FR-31810 CLERMONT LE FORT</w:t>
            </w:r>
          </w:p>
        </w:tc>
      </w:tr>
      <w:tr w:rsidR="00465EE3" w:rsidRPr="007F050A" w:rsidTr="00893C5E">
        <w:trPr>
          <w:trHeight w:val="656"/>
        </w:trPr>
        <w:tc>
          <w:tcPr>
            <w:tcW w:w="1050" w:type="dxa"/>
            <w:shd w:val="clear" w:color="auto" w:fill="auto"/>
            <w:vAlign w:val="center"/>
          </w:tcPr>
          <w:p w:rsidR="00465EE3" w:rsidRDefault="00465EE3" w:rsidP="00465EE3">
            <w:r>
              <w:t>ICEA-413</w:t>
            </w:r>
          </w:p>
        </w:tc>
        <w:tc>
          <w:tcPr>
            <w:tcW w:w="3185" w:type="dxa"/>
            <w:shd w:val="clear" w:color="auto" w:fill="auto"/>
            <w:vAlign w:val="center"/>
          </w:tcPr>
          <w:p w:rsidR="00465EE3" w:rsidRDefault="00465EE3" w:rsidP="00465EE3">
            <w:r>
              <w:t>MOUTARLIER Philippe</w:t>
            </w:r>
          </w:p>
        </w:tc>
        <w:tc>
          <w:tcPr>
            <w:tcW w:w="413" w:type="dxa"/>
            <w:shd w:val="clear" w:color="auto" w:fill="auto"/>
            <w:vAlign w:val="center"/>
          </w:tcPr>
          <w:p w:rsidR="00465EE3" w:rsidRDefault="00465EE3" w:rsidP="00465EE3">
            <w:r>
              <w:t>20</w:t>
            </w:r>
          </w:p>
        </w:tc>
        <w:tc>
          <w:tcPr>
            <w:tcW w:w="1045" w:type="dxa"/>
            <w:vAlign w:val="center"/>
          </w:tcPr>
          <w:p w:rsidR="00465EE3" w:rsidRDefault="00C71611" w:rsidP="00B13DF8">
            <w:pPr>
              <w:jc w:val="center"/>
            </w:pPr>
            <w:r>
              <w:t>1000</w:t>
            </w:r>
            <w:r w:rsidR="00132E77">
              <w:t xml:space="preserve"> €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465EE3" w:rsidRDefault="00465EE3" w:rsidP="00465EE3">
            <w:r>
              <w:t>P.P.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465EE3" w:rsidRDefault="00465EE3" w:rsidP="00465EE3">
            <w:r>
              <w:t>FR-75010 Paris</w:t>
            </w:r>
          </w:p>
        </w:tc>
      </w:tr>
    </w:tbl>
    <w:p w:rsidR="00FB46F8" w:rsidRDefault="00FB46F8" w:rsidP="009625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 attente</w:t>
      </w:r>
      <w:r w:rsidR="00DF26FB">
        <w:rPr>
          <w:rFonts w:ascii="Times New Roman" w:hAnsi="Times New Roman"/>
          <w:sz w:val="24"/>
          <w:szCs w:val="24"/>
        </w:rPr>
        <w:t xml:space="preserve"> de </w:t>
      </w:r>
      <w:r w:rsidR="00B13DF8">
        <w:rPr>
          <w:rFonts w:ascii="Times New Roman" w:hAnsi="Times New Roman"/>
          <w:sz w:val="24"/>
          <w:szCs w:val="24"/>
        </w:rPr>
        <w:t>v</w:t>
      </w:r>
      <w:r w:rsidR="00DF26FB">
        <w:rPr>
          <w:rFonts w:ascii="Times New Roman" w:hAnsi="Times New Roman"/>
          <w:sz w:val="24"/>
          <w:szCs w:val="24"/>
        </w:rPr>
        <w:t>alidation</w:t>
      </w:r>
      <w:r>
        <w:rPr>
          <w:rFonts w:ascii="Times New Roman" w:hAnsi="Times New Roman"/>
          <w:sz w:val="24"/>
          <w:szCs w:val="24"/>
        </w:rPr>
        <w:t xml:space="preserve"> 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8"/>
        <w:gridCol w:w="3095"/>
        <w:gridCol w:w="425"/>
        <w:gridCol w:w="1134"/>
        <w:gridCol w:w="992"/>
        <w:gridCol w:w="2268"/>
      </w:tblGrid>
      <w:tr w:rsidR="00DF26FB" w:rsidRPr="00B32FC3" w:rsidTr="00893C5E">
        <w:trPr>
          <w:trHeight w:val="900"/>
        </w:trPr>
        <w:tc>
          <w:tcPr>
            <w:tcW w:w="1158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ICEA-431</w:t>
            </w: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 xml:space="preserve">BENOIT </w:t>
            </w:r>
            <w:proofErr w:type="spellStart"/>
            <w:r w:rsidRPr="00B32FC3">
              <w:rPr>
                <w:rFonts w:ascii="Calibri" w:hAnsi="Calibri" w:cs="Calibri"/>
                <w:color w:val="000000"/>
                <w:lang w:eastAsia="fr-FR"/>
              </w:rPr>
              <w:t>Marilys</w:t>
            </w:r>
            <w:proofErr w:type="spellEnd"/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26FB" w:rsidRPr="00B32FC3" w:rsidRDefault="00CE7939" w:rsidP="00B32FC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1134" w:type="dxa"/>
            <w:vAlign w:val="center"/>
          </w:tcPr>
          <w:p w:rsidR="00CE7939" w:rsidRPr="00B32FC3" w:rsidRDefault="00CE7939" w:rsidP="00B13D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  <w:color w:val="000000"/>
                <w:lang w:eastAsia="fr-FR"/>
              </w:rPr>
              <w:t>150 €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FR-31450 AYGUESVIVES</w:t>
            </w:r>
          </w:p>
        </w:tc>
      </w:tr>
      <w:tr w:rsidR="00DF26FB" w:rsidRPr="00B32FC3" w:rsidTr="00893C5E">
        <w:trPr>
          <w:trHeight w:val="600"/>
        </w:trPr>
        <w:tc>
          <w:tcPr>
            <w:tcW w:w="1158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ICEA-428</w:t>
            </w: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GUEUDRÉ Davy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26FB" w:rsidRPr="00B32FC3" w:rsidRDefault="00CE7939" w:rsidP="00B32FC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1134" w:type="dxa"/>
            <w:vAlign w:val="center"/>
          </w:tcPr>
          <w:p w:rsidR="00CE7939" w:rsidRPr="00B32FC3" w:rsidRDefault="00A11322" w:rsidP="00B13D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  <w:color w:val="000000"/>
                <w:lang w:eastAsia="fr-FR"/>
              </w:rPr>
              <w:t>1000 €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FR-45000 Orléans</w:t>
            </w:r>
          </w:p>
        </w:tc>
      </w:tr>
      <w:tr w:rsidR="00DF26FB" w:rsidRPr="00B32FC3" w:rsidTr="00893C5E">
        <w:trPr>
          <w:trHeight w:val="600"/>
        </w:trPr>
        <w:tc>
          <w:tcPr>
            <w:tcW w:w="1158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ICEA-424</w:t>
            </w:r>
          </w:p>
        </w:tc>
        <w:tc>
          <w:tcPr>
            <w:tcW w:w="3095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ESTANG Nadia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DF26FB" w:rsidRPr="00B32FC3" w:rsidRDefault="00CE7939" w:rsidP="00B32FC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134" w:type="dxa"/>
            <w:vAlign w:val="center"/>
          </w:tcPr>
          <w:p w:rsidR="00A11322" w:rsidRPr="00B32FC3" w:rsidRDefault="00A11322" w:rsidP="00B13DF8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fr-FR"/>
              </w:rPr>
            </w:pPr>
            <w:r>
              <w:rPr>
                <w:rFonts w:ascii="Calibri" w:hAnsi="Calibri" w:cs="Calibri"/>
                <w:color w:val="000000"/>
                <w:lang w:eastAsia="fr-FR"/>
              </w:rPr>
              <w:t>250€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P.P.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F26FB" w:rsidRPr="00B32FC3" w:rsidRDefault="00DF26FB" w:rsidP="00B32FC3">
            <w:pPr>
              <w:spacing w:after="0" w:line="240" w:lineRule="auto"/>
              <w:rPr>
                <w:rFonts w:ascii="Calibri" w:hAnsi="Calibri" w:cs="Calibri"/>
                <w:color w:val="000000"/>
                <w:lang w:eastAsia="fr-FR"/>
              </w:rPr>
            </w:pPr>
            <w:r w:rsidRPr="00B32FC3">
              <w:rPr>
                <w:rFonts w:ascii="Calibri" w:hAnsi="Calibri" w:cs="Calibri"/>
                <w:color w:val="000000"/>
                <w:lang w:eastAsia="fr-FR"/>
              </w:rPr>
              <w:t>FR-31810 VENERQUE</w:t>
            </w:r>
          </w:p>
        </w:tc>
      </w:tr>
    </w:tbl>
    <w:p w:rsidR="000B6FD8" w:rsidRDefault="000B6FD8" w:rsidP="0096254C">
      <w:pPr>
        <w:rPr>
          <w:rFonts w:ascii="Times New Roman" w:hAnsi="Times New Roman"/>
          <w:sz w:val="24"/>
          <w:szCs w:val="24"/>
        </w:rPr>
      </w:pPr>
    </w:p>
    <w:p w:rsidR="00ED2C20" w:rsidRDefault="00ED0165" w:rsidP="009625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Constatation du </w:t>
      </w:r>
      <w:r w:rsidR="00BA4F3C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apital</w:t>
      </w:r>
      <w:r w:rsidR="00BA4F3C">
        <w:rPr>
          <w:rFonts w:ascii="Times New Roman" w:hAnsi="Times New Roman"/>
          <w:sz w:val="24"/>
          <w:szCs w:val="24"/>
        </w:rPr>
        <w:t xml:space="preserve"> :</w:t>
      </w:r>
      <w:r w:rsidR="00833457">
        <w:rPr>
          <w:rFonts w:ascii="Times New Roman" w:hAnsi="Times New Roman"/>
          <w:sz w:val="24"/>
          <w:szCs w:val="24"/>
        </w:rPr>
        <w:t xml:space="preserve"> </w:t>
      </w:r>
      <w:r w:rsidR="003718C4">
        <w:rPr>
          <w:rFonts w:ascii="Times New Roman" w:hAnsi="Times New Roman"/>
          <w:sz w:val="24"/>
          <w:szCs w:val="24"/>
        </w:rPr>
        <w:t>159 000 €</w:t>
      </w:r>
    </w:p>
    <w:p w:rsidR="00D82353" w:rsidRPr="00ED2C20" w:rsidRDefault="00D82353" w:rsidP="009625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Rayons Verts : 25 sociétaires – 13 000 € </w:t>
      </w:r>
    </w:p>
    <w:p w:rsidR="00ED0165" w:rsidRDefault="0008447F" w:rsidP="004C220E">
      <w:pPr>
        <w:pStyle w:val="Titre1"/>
        <w:numPr>
          <w:ilvl w:val="0"/>
          <w:numId w:val="5"/>
        </w:numPr>
      </w:pPr>
      <w:r>
        <w:t>Avancées des projets.</w:t>
      </w:r>
      <w:r w:rsidR="00C84269">
        <w:t xml:space="preserve"> </w:t>
      </w:r>
    </w:p>
    <w:p w:rsidR="00F603FF" w:rsidRDefault="004C220E" w:rsidP="00F603FF">
      <w:pPr>
        <w:pStyle w:val="Paragraphedeliste"/>
        <w:numPr>
          <w:ilvl w:val="0"/>
          <w:numId w:val="6"/>
        </w:numPr>
      </w:pPr>
      <w:r>
        <w:t xml:space="preserve">Damas </w:t>
      </w:r>
      <w:proofErr w:type="spellStart"/>
      <w:r>
        <w:t>Auba</w:t>
      </w:r>
      <w:proofErr w:type="spellEnd"/>
      <w:r>
        <w:t xml:space="preserve"> ; structure</w:t>
      </w:r>
      <w:r w:rsidR="00F603FF">
        <w:t xml:space="preserve"> </w:t>
      </w:r>
      <w:r w:rsidR="00893C5E">
        <w:t>renforcée, panneaux</w:t>
      </w:r>
      <w:r w:rsidR="00F603FF">
        <w:t xml:space="preserve"> acheté</w:t>
      </w:r>
      <w:r w:rsidR="00893C5E">
        <w:t>s</w:t>
      </w:r>
      <w:r w:rsidR="00F603FF">
        <w:t xml:space="preserve">, </w:t>
      </w:r>
      <w:r w:rsidR="00F603FF">
        <w:t>en attente</w:t>
      </w:r>
    </w:p>
    <w:p w:rsidR="004C220E" w:rsidRDefault="004C220E" w:rsidP="00F603FF">
      <w:pPr>
        <w:pStyle w:val="Paragraphedeliste"/>
        <w:numPr>
          <w:ilvl w:val="0"/>
          <w:numId w:val="6"/>
        </w:numPr>
      </w:pPr>
      <w:r>
        <w:t xml:space="preserve">Cantine </w:t>
      </w:r>
      <w:proofErr w:type="spellStart"/>
      <w:r>
        <w:t>Lagardelle</w:t>
      </w:r>
      <w:proofErr w:type="spellEnd"/>
      <w:r w:rsidR="00F603FF">
        <w:t xml:space="preserve"> : </w:t>
      </w:r>
      <w:r w:rsidR="00F603FF" w:rsidRPr="00F603FF">
        <w:t>conseil municipal à venir, à priori OK</w:t>
      </w:r>
    </w:p>
    <w:p w:rsidR="00E40AFD" w:rsidRDefault="00E40AFD" w:rsidP="00E40AFD">
      <w:pPr>
        <w:pStyle w:val="Titre1"/>
        <w:numPr>
          <w:ilvl w:val="0"/>
          <w:numId w:val="5"/>
        </w:numPr>
      </w:pPr>
      <w:r>
        <w:t>Prospection</w:t>
      </w:r>
      <w:r w:rsidR="005D08AC">
        <w:t xml:space="preserve"> </w:t>
      </w:r>
      <w:r w:rsidR="00F603FF">
        <w:br/>
      </w:r>
    </w:p>
    <w:p w:rsidR="00F603FF" w:rsidRDefault="00F603FF" w:rsidP="00F603FF">
      <w:pPr>
        <w:pStyle w:val="Paragraphedeliste"/>
        <w:numPr>
          <w:ilvl w:val="0"/>
          <w:numId w:val="13"/>
        </w:numPr>
        <w:spacing w:line="256" w:lineRule="auto"/>
      </w:pPr>
      <w:r>
        <w:t>Ramonville : pas de nouvelles</w:t>
      </w:r>
    </w:p>
    <w:p w:rsidR="00F603FF" w:rsidRDefault="00F603FF" w:rsidP="00F603FF">
      <w:pPr>
        <w:pStyle w:val="Paragraphedeliste"/>
        <w:numPr>
          <w:ilvl w:val="0"/>
          <w:numId w:val="13"/>
        </w:numPr>
        <w:spacing w:line="256" w:lineRule="auto"/>
      </w:pPr>
      <w:r>
        <w:t>Terrains agricoles : quelle position ? (</w:t>
      </w:r>
      <w:r w:rsidR="00893C5E">
        <w:t>Opportunités</w:t>
      </w:r>
      <w:r>
        <w:t xml:space="preserve"> à </w:t>
      </w:r>
      <w:proofErr w:type="spellStart"/>
      <w:r>
        <w:t>Pechbusque</w:t>
      </w:r>
      <w:proofErr w:type="spellEnd"/>
      <w:r>
        <w:t> ?)</w:t>
      </w:r>
    </w:p>
    <w:p w:rsidR="00F603FF" w:rsidRDefault="00F603FF" w:rsidP="00F603FF">
      <w:pPr>
        <w:pStyle w:val="Paragraphedeliste"/>
        <w:numPr>
          <w:ilvl w:val="0"/>
          <w:numId w:val="13"/>
        </w:numPr>
        <w:spacing w:line="256" w:lineRule="auto"/>
      </w:pPr>
      <w:proofErr w:type="spellStart"/>
      <w:r>
        <w:t>Pechbusque</w:t>
      </w:r>
      <w:proofErr w:type="spellEnd"/>
      <w:r>
        <w:t> :</w:t>
      </w:r>
    </w:p>
    <w:p w:rsidR="00F603FF" w:rsidRDefault="00F603FF" w:rsidP="00F603FF">
      <w:pPr>
        <w:pStyle w:val="Paragraphedeliste"/>
        <w:numPr>
          <w:ilvl w:val="1"/>
          <w:numId w:val="13"/>
        </w:numPr>
        <w:spacing w:line="256" w:lineRule="auto"/>
      </w:pPr>
      <w:r>
        <w:t xml:space="preserve">Toiture mairie : 230m2 / mix </w:t>
      </w:r>
      <w:proofErr w:type="spellStart"/>
      <w:r>
        <w:t>auto-consommation</w:t>
      </w:r>
      <w:proofErr w:type="spellEnd"/>
      <w:r>
        <w:t xml:space="preserve"> collective et ICEA </w:t>
      </w:r>
      <w:r w:rsidR="00893C5E">
        <w:t xml:space="preserve">en OA </w:t>
      </w:r>
      <w:r>
        <w:t>?</w:t>
      </w:r>
    </w:p>
    <w:p w:rsidR="00F603FF" w:rsidRDefault="00F603FF" w:rsidP="00F603FF">
      <w:pPr>
        <w:pStyle w:val="Paragraphedeliste"/>
        <w:numPr>
          <w:ilvl w:val="1"/>
          <w:numId w:val="13"/>
        </w:numPr>
        <w:spacing w:line="256" w:lineRule="auto"/>
      </w:pPr>
      <w:r>
        <w:t>Toit école (plat) : 200m2, à voir</w:t>
      </w:r>
    </w:p>
    <w:p w:rsidR="00F603FF" w:rsidRDefault="00F603FF" w:rsidP="00F603FF">
      <w:pPr>
        <w:pStyle w:val="Paragraphedeliste"/>
        <w:numPr>
          <w:ilvl w:val="1"/>
          <w:numId w:val="13"/>
        </w:numPr>
        <w:spacing w:line="256" w:lineRule="auto"/>
      </w:pPr>
      <w:r>
        <w:t xml:space="preserve">Salle des Fêtes : </w:t>
      </w:r>
      <w:proofErr w:type="spellStart"/>
      <w:r>
        <w:t>pb</w:t>
      </w:r>
      <w:proofErr w:type="spellEnd"/>
      <w:r>
        <w:t xml:space="preserve"> d’ombrage</w:t>
      </w:r>
    </w:p>
    <w:p w:rsidR="00F603FF" w:rsidRDefault="00F603FF" w:rsidP="00F603FF">
      <w:pPr>
        <w:pStyle w:val="Paragraphedeliste"/>
        <w:numPr>
          <w:ilvl w:val="1"/>
          <w:numId w:val="13"/>
        </w:numPr>
        <w:spacing w:line="256" w:lineRule="auto"/>
      </w:pPr>
      <w:r>
        <w:t>Parc au sol : terrain agricole ? terre de mauvaise qualité ?</w:t>
      </w:r>
    </w:p>
    <w:p w:rsidR="00F603FF" w:rsidRDefault="00F603FF" w:rsidP="00F603FF">
      <w:pPr>
        <w:pStyle w:val="Paragraphedeliste"/>
        <w:numPr>
          <w:ilvl w:val="1"/>
          <w:numId w:val="13"/>
        </w:numPr>
        <w:spacing w:line="256" w:lineRule="auto"/>
      </w:pPr>
      <w:r>
        <w:t xml:space="preserve">Se renseigner sur l’autoconsommation collective </w:t>
      </w:r>
    </w:p>
    <w:p w:rsidR="00F603FF" w:rsidRPr="00F603FF" w:rsidRDefault="00F603FF" w:rsidP="00F603FF"/>
    <w:p w:rsidR="00CE4C11" w:rsidRDefault="00CE4C11" w:rsidP="00CE4C11">
      <w:pPr>
        <w:pStyle w:val="Titre1"/>
        <w:numPr>
          <w:ilvl w:val="0"/>
          <w:numId w:val="5"/>
        </w:numPr>
      </w:pPr>
      <w:r>
        <w:t>Communication</w:t>
      </w:r>
      <w:r w:rsidR="00C84269">
        <w:t xml:space="preserve"> – </w:t>
      </w:r>
    </w:p>
    <w:p w:rsidR="00F25E98" w:rsidRPr="00F25E98" w:rsidRDefault="00F25E98" w:rsidP="00F25E98"/>
    <w:p w:rsidR="00CE4C11" w:rsidRDefault="00911DA4" w:rsidP="002E0FA0">
      <w:pPr>
        <w:ind w:firstLine="708"/>
      </w:pPr>
      <w:r w:rsidRPr="00F25E98">
        <w:rPr>
          <w:b/>
        </w:rPr>
        <w:t>01/12/2022</w:t>
      </w:r>
      <w:r>
        <w:t xml:space="preserve"> : </w:t>
      </w:r>
      <w:r w:rsidR="00CE4C11">
        <w:t xml:space="preserve">Soirée d'information </w:t>
      </w:r>
      <w:proofErr w:type="spellStart"/>
      <w:r w:rsidR="00CE4C11">
        <w:t>autocons</w:t>
      </w:r>
      <w:r w:rsidR="004E4457">
        <w:t>o</w:t>
      </w:r>
      <w:proofErr w:type="spellEnd"/>
      <w:r w:rsidR="00CE4C11">
        <w:t xml:space="preserve"> : </w:t>
      </w:r>
      <w:r w:rsidR="00E33B27">
        <w:t>Salle C Isaure Labège</w:t>
      </w:r>
      <w:r w:rsidR="00F603FF">
        <w:t xml:space="preserve"> - </w:t>
      </w:r>
      <w:r w:rsidR="00F603FF">
        <w:t>~20 inscriptions</w:t>
      </w:r>
    </w:p>
    <w:p w:rsidR="00904C5A" w:rsidRPr="00E33B27" w:rsidRDefault="00904C5A" w:rsidP="00FF5AB2">
      <w:pPr>
        <w:rPr>
          <w:b/>
        </w:rPr>
      </w:pPr>
      <w:r w:rsidRPr="00E33B27">
        <w:rPr>
          <w:b/>
        </w:rPr>
        <w:t xml:space="preserve">Avec l'association </w:t>
      </w:r>
      <w:proofErr w:type="gramStart"/>
      <w:r w:rsidRPr="00E33B27">
        <w:rPr>
          <w:b/>
        </w:rPr>
        <w:t>associée  Rayons</w:t>
      </w:r>
      <w:proofErr w:type="gramEnd"/>
      <w:r w:rsidRPr="00E33B27">
        <w:rPr>
          <w:b/>
        </w:rPr>
        <w:t xml:space="preserve"> Verts :</w:t>
      </w:r>
    </w:p>
    <w:p w:rsidR="00904C5A" w:rsidRDefault="00904C5A" w:rsidP="00E33B27">
      <w:pPr>
        <w:ind w:left="708"/>
      </w:pPr>
      <w:r w:rsidRPr="00FF5AB2">
        <w:rPr>
          <w:b/>
          <w:bCs/>
        </w:rPr>
        <w:t>24/11/2022 :</w:t>
      </w:r>
      <w:r>
        <w:t xml:space="preserve"> « Crise énergétique, changement climatique : quels enjeux pour un avenir très proche ? » à 20 h au Café culturel à </w:t>
      </w:r>
      <w:proofErr w:type="spellStart"/>
      <w:r>
        <w:t>Lagardelle</w:t>
      </w:r>
      <w:proofErr w:type="spellEnd"/>
      <w:r>
        <w:t xml:space="preserve"> sur </w:t>
      </w:r>
      <w:proofErr w:type="spellStart"/>
      <w:r>
        <w:t>Lèze</w:t>
      </w:r>
      <w:proofErr w:type="spellEnd"/>
      <w:r>
        <w:t xml:space="preserve"> - 5 place de Verdun</w:t>
      </w:r>
    </w:p>
    <w:p w:rsidR="00E27A55" w:rsidRDefault="00904C5A" w:rsidP="00E33B27">
      <w:pPr>
        <w:ind w:left="708"/>
      </w:pPr>
      <w:r w:rsidRPr="00FF5AB2">
        <w:rPr>
          <w:b/>
          <w:bCs/>
        </w:rPr>
        <w:t>06/12/2022 :</w:t>
      </w:r>
      <w:r>
        <w:t xml:space="preserve"> </w:t>
      </w:r>
      <w:r w:rsidRPr="00FF5AB2">
        <w:t xml:space="preserve">Marché de producteurs organisé par le Goût des Autres, à partir de 17h,  </w:t>
      </w:r>
      <w:proofErr w:type="spellStart"/>
      <w:r w:rsidRPr="00FF5AB2">
        <w:t>Lagardelle</w:t>
      </w:r>
      <w:proofErr w:type="spellEnd"/>
      <w:r w:rsidRPr="00FF5AB2">
        <w:t xml:space="preserve"> sur </w:t>
      </w:r>
      <w:proofErr w:type="spellStart"/>
      <w:r w:rsidRPr="00FF5AB2">
        <w:t>Lèze</w:t>
      </w:r>
      <w:proofErr w:type="spellEnd"/>
    </w:p>
    <w:p w:rsidR="00E27A55" w:rsidRDefault="00E27A55" w:rsidP="00E33B27">
      <w:pPr>
        <w:ind w:left="708"/>
        <w:rPr>
          <w:rStyle w:val="lev"/>
          <w:b w:val="0"/>
          <w:color w:val="000000"/>
        </w:rPr>
      </w:pPr>
      <w:r w:rsidRPr="00E27A55">
        <w:rPr>
          <w:rStyle w:val="lev"/>
          <w:color w:val="000000"/>
        </w:rPr>
        <w:t>15 /12/2022</w:t>
      </w:r>
      <w:r w:rsidRPr="00E27A55">
        <w:rPr>
          <w:rStyle w:val="lev"/>
          <w:b w:val="0"/>
          <w:color w:val="000000"/>
        </w:rPr>
        <w:t xml:space="preserve"> à 20 h30 une visioconférence où </w:t>
      </w:r>
      <w:proofErr w:type="spellStart"/>
      <w:r w:rsidRPr="00E27A55">
        <w:rPr>
          <w:rStyle w:val="lev"/>
          <w:b w:val="0"/>
          <w:color w:val="000000"/>
        </w:rPr>
        <w:t>Solarcoop</w:t>
      </w:r>
      <w:proofErr w:type="spellEnd"/>
      <w:r w:rsidRPr="00E27A55">
        <w:rPr>
          <w:rStyle w:val="lev"/>
          <w:b w:val="0"/>
          <w:color w:val="000000"/>
        </w:rPr>
        <w:t xml:space="preserve"> présentera ses kits solaires à monter soit même.</w:t>
      </w:r>
      <w:r w:rsidR="00405284">
        <w:rPr>
          <w:rStyle w:val="lev"/>
          <w:b w:val="0"/>
          <w:color w:val="000000"/>
        </w:rPr>
        <w:t xml:space="preserve"> Objectif achat groupé</w:t>
      </w:r>
    </w:p>
    <w:p w:rsidR="00E33B27" w:rsidRPr="00E33B27" w:rsidRDefault="00E33B27" w:rsidP="00E27A55">
      <w:r w:rsidRPr="00E33B27">
        <w:rPr>
          <w:rStyle w:val="lev"/>
          <w:color w:val="000000"/>
        </w:rPr>
        <w:t>Ic</w:t>
      </w:r>
      <w:r>
        <w:rPr>
          <w:rStyle w:val="lev"/>
          <w:color w:val="000000"/>
        </w:rPr>
        <w:t>é</w:t>
      </w:r>
      <w:r w:rsidRPr="00E33B27">
        <w:rPr>
          <w:rStyle w:val="lev"/>
          <w:color w:val="000000"/>
        </w:rPr>
        <w:t>a :</w:t>
      </w:r>
    </w:p>
    <w:p w:rsidR="00F603FF" w:rsidRDefault="00904C5A" w:rsidP="00F603FF">
      <w:pPr>
        <w:ind w:left="708"/>
      </w:pPr>
      <w:r w:rsidRPr="00FF5AB2">
        <w:rPr>
          <w:b/>
          <w:bCs/>
        </w:rPr>
        <w:t>11/02/2023 :</w:t>
      </w:r>
      <w:r w:rsidRPr="00FF5AB2">
        <w:t xml:space="preserve"> Séminaire de réflexion stratégique à L'Ile à </w:t>
      </w:r>
      <w:proofErr w:type="spellStart"/>
      <w:r w:rsidRPr="00FF5AB2">
        <w:t>Vieillevigne</w:t>
      </w:r>
      <w:proofErr w:type="spellEnd"/>
    </w:p>
    <w:p w:rsidR="003C0B64" w:rsidRPr="003C0B64" w:rsidRDefault="003C0B64" w:rsidP="003C0B64">
      <w:pPr>
        <w:numPr>
          <w:ilvl w:val="0"/>
          <w:numId w:val="11"/>
        </w:numPr>
        <w:contextualSpacing/>
      </w:pPr>
      <w:r w:rsidRPr="003C0B64">
        <w:t>ECLR en support – avec participation des sociétaires</w:t>
      </w:r>
    </w:p>
    <w:p w:rsidR="003C0B64" w:rsidRPr="003C0B64" w:rsidRDefault="003C0B64" w:rsidP="003C0B64">
      <w:pPr>
        <w:numPr>
          <w:ilvl w:val="1"/>
          <w:numId w:val="11"/>
        </w:numPr>
        <w:contextualSpacing/>
      </w:pPr>
      <w:r w:rsidRPr="003C0B64">
        <w:t>Lettre d’info début janvier, annonce à faire</w:t>
      </w:r>
    </w:p>
    <w:p w:rsidR="003C0B64" w:rsidRPr="003C0B64" w:rsidRDefault="003C0B64" w:rsidP="003C0B64">
      <w:pPr>
        <w:numPr>
          <w:ilvl w:val="1"/>
          <w:numId w:val="11"/>
        </w:numPr>
        <w:contextualSpacing/>
      </w:pPr>
      <w:r w:rsidRPr="003C0B64">
        <w:t>Plan à communiquer</w:t>
      </w:r>
    </w:p>
    <w:p w:rsidR="00904C5A" w:rsidRDefault="00904C5A" w:rsidP="00E33B27">
      <w:pPr>
        <w:ind w:left="708"/>
      </w:pPr>
    </w:p>
    <w:p w:rsidR="00904C5A" w:rsidRDefault="00904C5A" w:rsidP="00E33B27">
      <w:pPr>
        <w:ind w:left="708"/>
      </w:pPr>
      <w:r w:rsidRPr="00FF5AB2">
        <w:rPr>
          <w:b/>
          <w:bCs/>
        </w:rPr>
        <w:t>18 et 19/03/2023 :</w:t>
      </w:r>
      <w:r w:rsidRPr="00FF5AB2">
        <w:t xml:space="preserve"> Atelier fours solaires à </w:t>
      </w:r>
      <w:proofErr w:type="spellStart"/>
      <w:r w:rsidRPr="00FF5AB2">
        <w:t>Scientilivres</w:t>
      </w:r>
      <w:proofErr w:type="spellEnd"/>
      <w:r w:rsidRPr="00FF5AB2">
        <w:t xml:space="preserve"> - </w:t>
      </w:r>
      <w:proofErr w:type="spellStart"/>
      <w:r w:rsidRPr="00FF5AB2">
        <w:t>Diagora</w:t>
      </w:r>
      <w:proofErr w:type="spellEnd"/>
      <w:r w:rsidRPr="00FF5AB2">
        <w:t xml:space="preserve"> Labège</w:t>
      </w:r>
    </w:p>
    <w:p w:rsidR="003C0B64" w:rsidRDefault="00911DA4" w:rsidP="003E692A">
      <w:pPr>
        <w:ind w:left="708"/>
        <w:rPr>
          <w:b/>
        </w:rPr>
      </w:pPr>
      <w:r w:rsidRPr="00911DA4">
        <w:rPr>
          <w:b/>
        </w:rPr>
        <w:t xml:space="preserve">30/09 </w:t>
      </w:r>
      <w:r w:rsidR="00CF26D4" w:rsidRPr="00911DA4">
        <w:rPr>
          <w:b/>
        </w:rPr>
        <w:t>Fêtes</w:t>
      </w:r>
      <w:r w:rsidR="00615174" w:rsidRPr="00911DA4">
        <w:rPr>
          <w:b/>
        </w:rPr>
        <w:t xml:space="preserve"> des possible</w:t>
      </w:r>
      <w:r w:rsidR="00CF26D4" w:rsidRPr="00911DA4">
        <w:rPr>
          <w:b/>
        </w:rPr>
        <w:t>s</w:t>
      </w:r>
      <w:r w:rsidR="00615174" w:rsidRPr="00911DA4">
        <w:rPr>
          <w:b/>
        </w:rPr>
        <w:t xml:space="preserve"> à Castanet. On </w:t>
      </w:r>
      <w:r w:rsidR="00CF26D4" w:rsidRPr="00911DA4">
        <w:rPr>
          <w:b/>
        </w:rPr>
        <w:t xml:space="preserve">participe ?   </w:t>
      </w:r>
    </w:p>
    <w:p w:rsidR="003C0B64" w:rsidRDefault="003C0B64" w:rsidP="003C0B64">
      <w:pPr>
        <w:ind w:left="708"/>
        <w:rPr>
          <w:b/>
        </w:rPr>
      </w:pPr>
      <w:r>
        <w:lastRenderedPageBreak/>
        <w:t xml:space="preserve">Fête des possibles à Castanet en mode </w:t>
      </w:r>
      <w:proofErr w:type="spellStart"/>
      <w:r>
        <w:t>co</w:t>
      </w:r>
      <w:proofErr w:type="spellEnd"/>
      <w:r>
        <w:t>-organisation :</w:t>
      </w:r>
      <w:r>
        <w:t xml:space="preserve">  </w:t>
      </w:r>
      <w:proofErr w:type="spellStart"/>
      <w:r>
        <w:t>Réu</w:t>
      </w:r>
      <w:proofErr w:type="spellEnd"/>
      <w:r>
        <w:t xml:space="preserve"> toutes les 3 semaines ; Claire </w:t>
      </w:r>
      <w:r w:rsidR="00893C5E">
        <w:t>sera présente</w:t>
      </w:r>
      <w:r>
        <w:t xml:space="preserve"> à la prochaine le 05/12</w:t>
      </w:r>
    </w:p>
    <w:p w:rsidR="003C0B64" w:rsidRDefault="003C0B64" w:rsidP="003E692A">
      <w:pPr>
        <w:ind w:left="708"/>
        <w:rPr>
          <w:b/>
        </w:rPr>
      </w:pPr>
      <w:r>
        <w:t xml:space="preserve">RV : </w:t>
      </w:r>
      <w:proofErr w:type="gramStart"/>
      <w:r>
        <w:t xml:space="preserve">activité  </w:t>
      </w:r>
      <w:proofErr w:type="spellStart"/>
      <w:r>
        <w:t>transtion</w:t>
      </w:r>
      <w:proofErr w:type="spellEnd"/>
      <w:proofErr w:type="gramEnd"/>
      <w:r>
        <w:t xml:space="preserve"> </w:t>
      </w:r>
      <w:proofErr w:type="spellStart"/>
      <w:r>
        <w:t>energétique</w:t>
      </w:r>
      <w:proofErr w:type="spellEnd"/>
      <w:r>
        <w:t xml:space="preserve"> à organiser lors de la journée Energie Habitat du Pays Toulousain à </w:t>
      </w:r>
      <w:proofErr w:type="spellStart"/>
      <w:r>
        <w:t>Venerque</w:t>
      </w:r>
      <w:proofErr w:type="spellEnd"/>
      <w:r>
        <w:t xml:space="preserve"> – conférence avec ECLR (</w:t>
      </w:r>
      <w:proofErr w:type="spellStart"/>
      <w:r>
        <w:t>energie</w:t>
      </w:r>
      <w:proofErr w:type="spellEnd"/>
      <w:r>
        <w:t xml:space="preserve"> mix) ?</w:t>
      </w:r>
      <w:r>
        <w:rPr>
          <w:b/>
        </w:rPr>
        <w:t xml:space="preserve"> </w:t>
      </w:r>
    </w:p>
    <w:p w:rsidR="00F25E98" w:rsidRDefault="00F25E98" w:rsidP="003E692A">
      <w:pPr>
        <w:ind w:left="708"/>
        <w:rPr>
          <w:b/>
        </w:rPr>
      </w:pPr>
      <w:r>
        <w:rPr>
          <w:b/>
        </w:rPr>
        <w:t>Animation sociéta</w:t>
      </w:r>
      <w:r w:rsidR="00AC7C56">
        <w:rPr>
          <w:b/>
        </w:rPr>
        <w:t>riat</w:t>
      </w:r>
      <w:r>
        <w:rPr>
          <w:b/>
        </w:rPr>
        <w:t xml:space="preserve"> ?</w:t>
      </w:r>
    </w:p>
    <w:p w:rsidR="00893C5E" w:rsidRPr="00893C5E" w:rsidRDefault="00893C5E" w:rsidP="003E692A">
      <w:pPr>
        <w:ind w:left="708"/>
      </w:pPr>
      <w:r w:rsidRPr="00893C5E">
        <w:t xml:space="preserve">Apéro des </w:t>
      </w:r>
      <w:proofErr w:type="spellStart"/>
      <w:r w:rsidRPr="00893C5E">
        <w:t>énérgies</w:t>
      </w:r>
      <w:proofErr w:type="spellEnd"/>
      <w:r w:rsidRPr="00893C5E">
        <w:t xml:space="preserve"> au Grenier à Castanet</w:t>
      </w:r>
      <w:r>
        <w:t>. Voir avec Bérengère à la réunion sur la fête des possibles</w:t>
      </w:r>
    </w:p>
    <w:p w:rsidR="00F25E98" w:rsidRDefault="00B65088" w:rsidP="00F25E98">
      <w:pPr>
        <w:pStyle w:val="Titre1"/>
        <w:numPr>
          <w:ilvl w:val="0"/>
          <w:numId w:val="5"/>
        </w:numPr>
      </w:pPr>
      <w:r>
        <w:t xml:space="preserve">Formation, information </w:t>
      </w:r>
      <w:r w:rsidR="007868CB">
        <w:t xml:space="preserve">– </w:t>
      </w:r>
    </w:p>
    <w:p w:rsidR="00B65088" w:rsidRDefault="00B65088" w:rsidP="00F67857">
      <w:pPr>
        <w:pStyle w:val="Paragraphedeliste"/>
        <w:numPr>
          <w:ilvl w:val="0"/>
          <w:numId w:val="10"/>
        </w:numPr>
      </w:pPr>
      <w:r>
        <w:t xml:space="preserve">Journée ESS du SICOVAL le </w:t>
      </w:r>
      <w:r w:rsidR="00CA2C43">
        <w:t xml:space="preserve">29/11/2022 – Jean-Paul </w:t>
      </w:r>
      <w:proofErr w:type="gramStart"/>
      <w:r w:rsidR="00CA2C43">
        <w:t xml:space="preserve">et </w:t>
      </w:r>
      <w:r w:rsidR="003C0B64">
        <w:t xml:space="preserve"> Patrick</w:t>
      </w:r>
      <w:proofErr w:type="gramEnd"/>
      <w:r w:rsidR="003C0B64">
        <w:t xml:space="preserve"> pour </w:t>
      </w:r>
      <w:proofErr w:type="spellStart"/>
      <w:r w:rsidR="003C0B64">
        <w:t>Codev</w:t>
      </w:r>
      <w:proofErr w:type="spellEnd"/>
      <w:r w:rsidR="003C0B64">
        <w:t>/ICEA</w:t>
      </w:r>
    </w:p>
    <w:p w:rsidR="00CA2C43" w:rsidRDefault="00AA0DE7" w:rsidP="002D2245">
      <w:pPr>
        <w:pStyle w:val="Paragraphedeliste"/>
      </w:pPr>
      <w:r w:rsidRPr="00AA0DE7">
        <w:t>Quel projet d'Économie Sociale et solidaire pour notre territoire ?</w:t>
      </w:r>
      <w:r w:rsidR="002D2245">
        <w:br/>
      </w:r>
    </w:p>
    <w:p w:rsidR="00AA0DE7" w:rsidRPr="00AC7526" w:rsidRDefault="00C16D47" w:rsidP="00F67857">
      <w:pPr>
        <w:pStyle w:val="Paragraphedeliste"/>
        <w:numPr>
          <w:ilvl w:val="0"/>
          <w:numId w:val="10"/>
        </w:numPr>
      </w:pPr>
      <w:r w:rsidRPr="00AC7526">
        <w:rPr>
          <w:bCs/>
        </w:rPr>
        <w:t>Café du mardi 2022 : le 29 novembre de 12h30 à 14h</w:t>
      </w:r>
      <w:r w:rsidR="00AC7526" w:rsidRPr="00AC7526">
        <w:rPr>
          <w:bCs/>
        </w:rPr>
        <w:br/>
        <w:t xml:space="preserve">Les groupement </w:t>
      </w:r>
      <w:r w:rsidR="00AE2721" w:rsidRPr="00AC7526">
        <w:rPr>
          <w:bCs/>
        </w:rPr>
        <w:t>d'employeurs</w:t>
      </w:r>
      <w:r w:rsidR="00AE2721">
        <w:rPr>
          <w:bCs/>
        </w:rPr>
        <w:t xml:space="preserve">. </w:t>
      </w:r>
      <w:r w:rsidR="003C0B64">
        <w:rPr>
          <w:bCs/>
        </w:rPr>
        <w:t xml:space="preserve"> / Vincent si dispo</w:t>
      </w:r>
      <w:r w:rsidR="002D2245">
        <w:rPr>
          <w:bCs/>
        </w:rPr>
        <w:br/>
      </w:r>
    </w:p>
    <w:p w:rsidR="00F67857" w:rsidRPr="00F67857" w:rsidRDefault="00F67857" w:rsidP="00F67857">
      <w:pPr>
        <w:pStyle w:val="Paragraphedeliste"/>
        <w:numPr>
          <w:ilvl w:val="0"/>
          <w:numId w:val="9"/>
        </w:numPr>
        <w:spacing w:after="0" w:line="240" w:lineRule="auto"/>
        <w:rPr>
          <w:bCs/>
        </w:rPr>
      </w:pPr>
      <w:r w:rsidRPr="00F67857">
        <w:rPr>
          <w:bCs/>
        </w:rPr>
        <w:t xml:space="preserve">24 novembre - Toulouse - INITIER UN PETIT PARC SOLAIRE SUR MON TERRITOIRE - Octobre/ Novembre - </w:t>
      </w:r>
      <w:r w:rsidR="003C0B64">
        <w:rPr>
          <w:bCs/>
        </w:rPr>
        <w:t xml:space="preserve"> Vincent et Patrick</w:t>
      </w:r>
      <w:r w:rsidR="002D2245">
        <w:rPr>
          <w:bCs/>
        </w:rPr>
        <w:br/>
      </w:r>
    </w:p>
    <w:p w:rsidR="002D2245" w:rsidRDefault="00F67857" w:rsidP="00F67857">
      <w:pPr>
        <w:pStyle w:val="Paragraphedeliste"/>
        <w:numPr>
          <w:ilvl w:val="0"/>
          <w:numId w:val="10"/>
        </w:numPr>
        <w:rPr>
          <w:bCs/>
        </w:rPr>
      </w:pPr>
      <w:r w:rsidRPr="00F67857">
        <w:rPr>
          <w:bCs/>
        </w:rPr>
        <w:t xml:space="preserve">25 novembre - Toulouse - MONTER UNE OPÉRATION D'AUTOCONSOMMATION COLLECTIVE (ACC) - La formation est complète ! Nous pensons à organiser une 2eme session. Si vous êtes </w:t>
      </w:r>
      <w:proofErr w:type="spellStart"/>
      <w:r w:rsidRPr="00F67857">
        <w:rPr>
          <w:bCs/>
        </w:rPr>
        <w:t>intéressé·e</w:t>
      </w:r>
      <w:proofErr w:type="spellEnd"/>
      <w:r w:rsidR="003C0B64">
        <w:rPr>
          <w:bCs/>
        </w:rPr>
        <w:t xml:space="preserve">   Vincent</w:t>
      </w:r>
      <w:r w:rsidR="002D2245">
        <w:rPr>
          <w:bCs/>
        </w:rPr>
        <w:br/>
      </w:r>
    </w:p>
    <w:p w:rsidR="00893C5E" w:rsidRPr="00893C5E" w:rsidRDefault="002D2245" w:rsidP="003C0B64">
      <w:pPr>
        <w:pStyle w:val="Paragraphedeliste"/>
        <w:numPr>
          <w:ilvl w:val="0"/>
          <w:numId w:val="11"/>
        </w:numPr>
      </w:pPr>
      <w:proofErr w:type="spellStart"/>
      <w:r>
        <w:rPr>
          <w:bCs/>
        </w:rPr>
        <w:t>Energaïa</w:t>
      </w:r>
      <w:proofErr w:type="spellEnd"/>
      <w:r>
        <w:rPr>
          <w:bCs/>
        </w:rPr>
        <w:t xml:space="preserve"> 7 et- 8 décembre à </w:t>
      </w:r>
      <w:proofErr w:type="gramStart"/>
      <w:r>
        <w:rPr>
          <w:bCs/>
        </w:rPr>
        <w:t>Montpellier .</w:t>
      </w:r>
      <w:proofErr w:type="gramEnd"/>
      <w:r>
        <w:rPr>
          <w:bCs/>
        </w:rPr>
        <w:t xml:space="preserve"> Jean-Paul</w:t>
      </w:r>
    </w:p>
    <w:p w:rsidR="00893C5E" w:rsidRDefault="003C0B64" w:rsidP="00893C5E">
      <w:pPr>
        <w:pStyle w:val="Paragraphedeliste"/>
        <w:numPr>
          <w:ilvl w:val="0"/>
          <w:numId w:val="11"/>
        </w:numPr>
      </w:pPr>
      <w:r w:rsidRPr="003C0B64">
        <w:t>Autre</w:t>
      </w:r>
      <w:r w:rsidR="00893C5E">
        <w:t>s : Ramonville ? marchés de Noël</w:t>
      </w:r>
      <w:r w:rsidR="00893C5E" w:rsidRPr="00893C5E">
        <w:t xml:space="preserve"> </w:t>
      </w:r>
    </w:p>
    <w:p w:rsidR="00893C5E" w:rsidRDefault="00893C5E" w:rsidP="00893C5E">
      <w:pPr>
        <w:pStyle w:val="Paragraphedeliste"/>
        <w:numPr>
          <w:ilvl w:val="0"/>
          <w:numId w:val="11"/>
        </w:numPr>
      </w:pPr>
      <w:r>
        <w:t>Animation du sociétariat</w:t>
      </w:r>
    </w:p>
    <w:p w:rsidR="00893C5E" w:rsidRDefault="00893C5E" w:rsidP="00893C5E">
      <w:pPr>
        <w:pStyle w:val="Paragraphedeliste"/>
        <w:numPr>
          <w:ilvl w:val="1"/>
          <w:numId w:val="11"/>
        </w:numPr>
      </w:pPr>
      <w:r>
        <w:t>Apéro des sociétaires : à voir avec Le Grenier ? (Claire</w:t>
      </w:r>
      <w:r>
        <w:t>)</w:t>
      </w:r>
    </w:p>
    <w:p w:rsidR="002D2245" w:rsidRPr="00893C5E" w:rsidRDefault="00893C5E" w:rsidP="00893C5E">
      <w:pPr>
        <w:pStyle w:val="Paragraphedeliste"/>
        <w:numPr>
          <w:ilvl w:val="1"/>
          <w:numId w:val="11"/>
        </w:numPr>
      </w:pPr>
      <w:r>
        <w:t>F</w:t>
      </w:r>
      <w:r>
        <w:t xml:space="preserve">aire un conseil </w:t>
      </w:r>
      <w:proofErr w:type="gramStart"/>
      <w:r>
        <w:t>public</w:t>
      </w:r>
      <w:r>
        <w:t>,</w:t>
      </w:r>
      <w:r>
        <w:t> </w:t>
      </w:r>
      <w:r w:rsidRPr="00893C5E">
        <w:t xml:space="preserve"> </w:t>
      </w:r>
      <w:r>
        <w:t>trouver</w:t>
      </w:r>
      <w:proofErr w:type="gramEnd"/>
      <w:r>
        <w:t xml:space="preserve"> une salle, </w:t>
      </w:r>
    </w:p>
    <w:p w:rsidR="00AC7C56" w:rsidRPr="00AC7C56" w:rsidRDefault="00B65088" w:rsidP="00AC7C56">
      <w:pPr>
        <w:pStyle w:val="Titre1"/>
        <w:numPr>
          <w:ilvl w:val="0"/>
          <w:numId w:val="5"/>
        </w:numPr>
      </w:pPr>
      <w:r>
        <w:t xml:space="preserve">Divers </w:t>
      </w:r>
    </w:p>
    <w:p w:rsidR="003C0B64" w:rsidRDefault="003C0B64" w:rsidP="003C0B64">
      <w:pPr>
        <w:pStyle w:val="Paragraphedeliste"/>
        <w:numPr>
          <w:ilvl w:val="0"/>
          <w:numId w:val="5"/>
        </w:numPr>
        <w:spacing w:line="256" w:lineRule="auto"/>
      </w:pPr>
      <w:r>
        <w:t xml:space="preserve">Local de stockage pour matériel ICEA Sono, tente, panneaux, verres, train, </w:t>
      </w:r>
      <w:proofErr w:type="spellStart"/>
      <w:r>
        <w:t>video</w:t>
      </w:r>
      <w:proofErr w:type="spellEnd"/>
      <w:r>
        <w:t xml:space="preserve"> projecteur, flags… 5-6 m2 actuellement stockés chez Jean-Paul : location ? ex : Illico</w:t>
      </w:r>
      <w:r w:rsidR="00893C5E">
        <w:t xml:space="preserve"> box 5 m²</w:t>
      </w:r>
      <w:r>
        <w:t xml:space="preserve"> à Labège 77€/mois (925€/an), localisation</w:t>
      </w:r>
    </w:p>
    <w:p w:rsidR="003C0B64" w:rsidRDefault="003C0B64" w:rsidP="003C0B64">
      <w:pPr>
        <w:pStyle w:val="Paragraphedeliste"/>
        <w:numPr>
          <w:ilvl w:val="0"/>
          <w:numId w:val="5"/>
        </w:numPr>
        <w:spacing w:line="256" w:lineRule="auto"/>
      </w:pPr>
      <w:r>
        <w:t xml:space="preserve">Siège social – actuellement au Prologue à </w:t>
      </w:r>
      <w:r w:rsidR="00893C5E">
        <w:t>Labège -</w:t>
      </w:r>
      <w:r>
        <w:t xml:space="preserve"> déménagement à prévoir, avant 2 ans – à demander au </w:t>
      </w:r>
      <w:proofErr w:type="spellStart"/>
      <w:r>
        <w:t>Sicoval</w:t>
      </w:r>
      <w:proofErr w:type="spellEnd"/>
      <w:r>
        <w:t> ? payant au Périscope ?</w:t>
      </w:r>
    </w:p>
    <w:p w:rsidR="003C0B64" w:rsidRDefault="003C0B64" w:rsidP="00893C5E">
      <w:pPr>
        <w:pStyle w:val="Paragraphedeliste"/>
        <w:spacing w:line="256" w:lineRule="auto"/>
        <w:ind w:left="360"/>
      </w:pPr>
    </w:p>
    <w:p w:rsidR="003C0B64" w:rsidRDefault="003C0B64" w:rsidP="006D4084">
      <w:pPr>
        <w:pStyle w:val="Paragraphedeliste"/>
        <w:numPr>
          <w:ilvl w:val="0"/>
          <w:numId w:val="5"/>
        </w:numPr>
        <w:spacing w:line="256" w:lineRule="auto"/>
      </w:pPr>
      <w:r>
        <w:t xml:space="preserve">Prochain Conseil coopératif : </w:t>
      </w:r>
      <w:proofErr w:type="gramStart"/>
      <w:r>
        <w:t>Prochain CA</w:t>
      </w:r>
      <w:proofErr w:type="gramEnd"/>
      <w:r>
        <w:t xml:space="preserve"> en </w:t>
      </w:r>
      <w:proofErr w:type="spellStart"/>
      <w:r>
        <w:t>visio</w:t>
      </w:r>
      <w:proofErr w:type="spellEnd"/>
      <w:r>
        <w:t> : entre le 12 et le 17, sondage Jean-Paul</w:t>
      </w:r>
      <w:bookmarkStart w:id="0" w:name="_GoBack"/>
      <w:bookmarkEnd w:id="0"/>
    </w:p>
    <w:p w:rsidR="0008447F" w:rsidRDefault="0008447F" w:rsidP="0096254C">
      <w:pPr>
        <w:rPr>
          <w:rFonts w:ascii="Times New Roman" w:hAnsi="Times New Roman"/>
          <w:sz w:val="24"/>
          <w:szCs w:val="24"/>
        </w:rPr>
      </w:pPr>
    </w:p>
    <w:sectPr w:rsidR="0008447F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500" w:rsidRDefault="00990500" w:rsidP="007C34CE">
      <w:pPr>
        <w:spacing w:after="0" w:line="240" w:lineRule="auto"/>
      </w:pPr>
      <w:r>
        <w:separator/>
      </w:r>
    </w:p>
  </w:endnote>
  <w:endnote w:type="continuationSeparator" w:id="0">
    <w:p w:rsidR="00990500" w:rsidRDefault="00990500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D6C924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7EEFF9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500" w:rsidRDefault="00990500" w:rsidP="007C34CE">
      <w:pPr>
        <w:spacing w:after="0" w:line="240" w:lineRule="auto"/>
      </w:pPr>
      <w:r>
        <w:separator/>
      </w:r>
    </w:p>
  </w:footnote>
  <w:footnote w:type="continuationSeparator" w:id="0">
    <w:p w:rsidR="00990500" w:rsidRDefault="00990500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76F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60253E"/>
    <w:multiLevelType w:val="hybridMultilevel"/>
    <w:tmpl w:val="32D6AB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3599B"/>
    <w:multiLevelType w:val="hybridMultilevel"/>
    <w:tmpl w:val="4E826AA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3220E"/>
    <w:multiLevelType w:val="hybridMultilevel"/>
    <w:tmpl w:val="687E1C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9C1"/>
    <w:multiLevelType w:val="hybridMultilevel"/>
    <w:tmpl w:val="A7AABF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10266A"/>
    <w:multiLevelType w:val="multilevel"/>
    <w:tmpl w:val="89C24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3E6364"/>
    <w:multiLevelType w:val="multilevel"/>
    <w:tmpl w:val="89C24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5B1203"/>
    <w:multiLevelType w:val="hybridMultilevel"/>
    <w:tmpl w:val="6194CA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0E2AD1"/>
    <w:multiLevelType w:val="multilevel"/>
    <w:tmpl w:val="89C248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5484936"/>
    <w:multiLevelType w:val="hybridMultilevel"/>
    <w:tmpl w:val="E190E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2"/>
  </w:num>
  <w:num w:numId="4">
    <w:abstractNumId w:val="11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89"/>
    <w:rsid w:val="00053792"/>
    <w:rsid w:val="0008447F"/>
    <w:rsid w:val="000B6E3F"/>
    <w:rsid w:val="000B6FD8"/>
    <w:rsid w:val="0012255F"/>
    <w:rsid w:val="00132E77"/>
    <w:rsid w:val="001570BE"/>
    <w:rsid w:val="001A2EE0"/>
    <w:rsid w:val="001C6B52"/>
    <w:rsid w:val="001D2C92"/>
    <w:rsid w:val="001D652C"/>
    <w:rsid w:val="001E36B9"/>
    <w:rsid w:val="001F4DA5"/>
    <w:rsid w:val="00226905"/>
    <w:rsid w:val="00284A89"/>
    <w:rsid w:val="002D2245"/>
    <w:rsid w:val="002E0FA0"/>
    <w:rsid w:val="00326195"/>
    <w:rsid w:val="0035399B"/>
    <w:rsid w:val="00355AB3"/>
    <w:rsid w:val="003718C4"/>
    <w:rsid w:val="003C0B64"/>
    <w:rsid w:val="003E01AD"/>
    <w:rsid w:val="003E692A"/>
    <w:rsid w:val="00405284"/>
    <w:rsid w:val="00465EE3"/>
    <w:rsid w:val="00492A08"/>
    <w:rsid w:val="004C1B72"/>
    <w:rsid w:val="004C220E"/>
    <w:rsid w:val="004E1468"/>
    <w:rsid w:val="004E4457"/>
    <w:rsid w:val="005058E6"/>
    <w:rsid w:val="00563431"/>
    <w:rsid w:val="005869D2"/>
    <w:rsid w:val="0059567D"/>
    <w:rsid w:val="005D08AC"/>
    <w:rsid w:val="00615174"/>
    <w:rsid w:val="00637F9E"/>
    <w:rsid w:val="00716A13"/>
    <w:rsid w:val="00743673"/>
    <w:rsid w:val="007819FA"/>
    <w:rsid w:val="007868CB"/>
    <w:rsid w:val="00786B4A"/>
    <w:rsid w:val="007C34CE"/>
    <w:rsid w:val="007D298B"/>
    <w:rsid w:val="007F050A"/>
    <w:rsid w:val="00816DC1"/>
    <w:rsid w:val="00833457"/>
    <w:rsid w:val="00834531"/>
    <w:rsid w:val="00851ADC"/>
    <w:rsid w:val="008523C2"/>
    <w:rsid w:val="00893C5E"/>
    <w:rsid w:val="00904C5A"/>
    <w:rsid w:val="0091060A"/>
    <w:rsid w:val="00911DA4"/>
    <w:rsid w:val="0096254C"/>
    <w:rsid w:val="00990500"/>
    <w:rsid w:val="009B5A7F"/>
    <w:rsid w:val="00A07B98"/>
    <w:rsid w:val="00A11322"/>
    <w:rsid w:val="00AA0DE7"/>
    <w:rsid w:val="00AC7526"/>
    <w:rsid w:val="00AC7C56"/>
    <w:rsid w:val="00AE2721"/>
    <w:rsid w:val="00B03B8E"/>
    <w:rsid w:val="00B13DF8"/>
    <w:rsid w:val="00B32FC3"/>
    <w:rsid w:val="00B65088"/>
    <w:rsid w:val="00BA18C2"/>
    <w:rsid w:val="00BA4F3C"/>
    <w:rsid w:val="00BB6C68"/>
    <w:rsid w:val="00BE0BCB"/>
    <w:rsid w:val="00C16D47"/>
    <w:rsid w:val="00C21322"/>
    <w:rsid w:val="00C459BF"/>
    <w:rsid w:val="00C56D9F"/>
    <w:rsid w:val="00C71611"/>
    <w:rsid w:val="00C84269"/>
    <w:rsid w:val="00C843DF"/>
    <w:rsid w:val="00C93958"/>
    <w:rsid w:val="00CA2C43"/>
    <w:rsid w:val="00CA4B01"/>
    <w:rsid w:val="00CA72DD"/>
    <w:rsid w:val="00CE4C11"/>
    <w:rsid w:val="00CE7939"/>
    <w:rsid w:val="00CF26D4"/>
    <w:rsid w:val="00CF37CE"/>
    <w:rsid w:val="00D82353"/>
    <w:rsid w:val="00DF26FB"/>
    <w:rsid w:val="00E16B39"/>
    <w:rsid w:val="00E2795E"/>
    <w:rsid w:val="00E27A55"/>
    <w:rsid w:val="00E3196F"/>
    <w:rsid w:val="00E33B27"/>
    <w:rsid w:val="00E40AFD"/>
    <w:rsid w:val="00EA4F44"/>
    <w:rsid w:val="00EA63B4"/>
    <w:rsid w:val="00EC3A09"/>
    <w:rsid w:val="00ED0165"/>
    <w:rsid w:val="00ED2C20"/>
    <w:rsid w:val="00F05286"/>
    <w:rsid w:val="00F112B7"/>
    <w:rsid w:val="00F25E98"/>
    <w:rsid w:val="00F603FF"/>
    <w:rsid w:val="00F67857"/>
    <w:rsid w:val="00F8418C"/>
    <w:rsid w:val="00F916D0"/>
    <w:rsid w:val="00FB46F8"/>
    <w:rsid w:val="00FF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267D2"/>
  <w15:chartTrackingRefBased/>
  <w15:docId w15:val="{E6BC10C9-5A35-41AD-9232-ED2243B6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0B64"/>
    <w:rPr>
      <w:rFonts w:eastAsia="Times New Roman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0844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844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904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04C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04C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1435</TotalTime>
  <Pages>3</Pages>
  <Words>618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6</cp:revision>
  <cp:lastPrinted>2017-03-15T17:10:00Z</cp:lastPrinted>
  <dcterms:created xsi:type="dcterms:W3CDTF">2022-11-14T09:11:00Z</dcterms:created>
  <dcterms:modified xsi:type="dcterms:W3CDTF">2022-11-19T10:03:00Z</dcterms:modified>
</cp:coreProperties>
</file>