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29D9" w:rsidRDefault="00AB29D9" w:rsidP="0096254C">
      <w:pPr>
        <w:rPr>
          <w:rFonts w:ascii="Times New Roman" w:hAnsi="Times New Roman" w:cs="Times New Roman"/>
          <w:sz w:val="24"/>
          <w:szCs w:val="24"/>
        </w:rPr>
      </w:pPr>
    </w:p>
    <w:p w:rsidR="002975D7" w:rsidRDefault="002975D7" w:rsidP="0096254C">
      <w:pPr>
        <w:rPr>
          <w:rFonts w:ascii="Times New Roman" w:hAnsi="Times New Roman" w:cs="Times New Roman"/>
          <w:sz w:val="24"/>
          <w:szCs w:val="24"/>
        </w:rPr>
      </w:pPr>
    </w:p>
    <w:p w:rsidR="002975D7" w:rsidRDefault="002975D7" w:rsidP="0029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Compte rendu du conseil coopératif du 05/</w:t>
      </w:r>
      <w:r w:rsidR="00272E81">
        <w:rPr>
          <w:rFonts w:ascii="Times New Roman" w:hAnsi="Times New Roman" w:cs="Times New Roman"/>
          <w:sz w:val="24"/>
          <w:szCs w:val="24"/>
        </w:rPr>
        <w:t>11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/2020</w:t>
      </w:r>
    </w:p>
    <w:p w:rsidR="00AA0F0C" w:rsidRDefault="00AA0F0C" w:rsidP="002975D7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visioconférence</w:t>
      </w:r>
    </w:p>
    <w:p w:rsidR="002975D7" w:rsidRDefault="002975D7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Présent</w:t>
      </w:r>
      <w:r w:rsidR="00AA0F0C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:</w:t>
      </w:r>
      <w:r w:rsidR="00AA0F0C">
        <w:rPr>
          <w:rFonts w:ascii="Times New Roman" w:hAnsi="Times New Roman" w:cs="Times New Roman"/>
          <w:sz w:val="24"/>
          <w:szCs w:val="24"/>
        </w:rPr>
        <w:t xml:space="preserve"> Caroline Fouchard,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Eric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 xml:space="preserve"> Noeureuil, Christian Thil, Christian </w:t>
      </w:r>
      <w:proofErr w:type="spellStart"/>
      <w:r w:rsidR="00AA0F0C">
        <w:rPr>
          <w:rFonts w:ascii="Times New Roman" w:hAnsi="Times New Roman" w:cs="Times New Roman"/>
          <w:sz w:val="24"/>
          <w:szCs w:val="24"/>
        </w:rPr>
        <w:t>Houlbert</w:t>
      </w:r>
      <w:proofErr w:type="spellEnd"/>
      <w:r w:rsidR="00AA0F0C">
        <w:rPr>
          <w:rFonts w:ascii="Times New Roman" w:hAnsi="Times New Roman" w:cs="Times New Roman"/>
          <w:sz w:val="24"/>
          <w:szCs w:val="24"/>
        </w:rPr>
        <w:t>, Jean-Paul Gardette, Jean-Pierre Mary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Absents excusé</w:t>
      </w:r>
      <w:r w:rsidR="00C20F20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> : Pascale Bernard, Alain Rivière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Absente non excusé</w:t>
      </w:r>
      <w:r w:rsidR="00C20F20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 : Hélène Petit </w:t>
      </w:r>
    </w:p>
    <w:p w:rsidR="00AA0F0C" w:rsidRDefault="00AA0F0C" w:rsidP="002975D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Invités : Claire Haydon et </w:t>
      </w:r>
      <w:proofErr w:type="spellStart"/>
      <w:r>
        <w:rPr>
          <w:rFonts w:ascii="Times New Roman" w:hAnsi="Times New Roman" w:cs="Times New Roman"/>
          <w:sz w:val="24"/>
          <w:szCs w:val="24"/>
        </w:rPr>
        <w:t>Eric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Georget</w:t>
      </w:r>
    </w:p>
    <w:p w:rsidR="002975D7" w:rsidRDefault="002975D7" w:rsidP="002975D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975D7" w:rsidRPr="00063748" w:rsidRDefault="002975D7" w:rsidP="002975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Externalisation complète de la comptabilité ? 2 devis :</w:t>
      </w:r>
    </w:p>
    <w:p w:rsidR="00AA0F0C" w:rsidRDefault="00AA0F0C" w:rsidP="002975D7">
      <w:pPr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Cabinet de Alexandra Lepage</w:t>
      </w:r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– Fait la compta d’Enercoop et Citoy’enr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7" w:tgtFrame="_blank" w:history="1">
        <w:r w:rsidR="002975D7"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https://laboite.icea-enr.fr/index.php/s/j6kI9IsJFaCOCtE</w:t>
        </w:r>
      </w:hyperlink>
    </w:p>
    <w:p w:rsidR="002975D7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Saisis de la compta 0,27 ct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HT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la ligne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>- Estimation 2020 460 €</w:t>
      </w:r>
      <w:r w:rsidR="00C20F20" w:rsidRP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>- Sera actualisé chaque année en fonction NB lignes</w:t>
      </w:r>
    </w:p>
    <w:p w:rsidR="00AA0F0C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Travail expert-comptable 1740 €</w:t>
      </w:r>
      <w:r w:rsid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 </w:t>
      </w:r>
    </w:p>
    <w:p w:rsidR="00AA0F0C" w:rsidRDefault="00AA0F0C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Estimation du coût total : 2200 €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-</w:t>
      </w:r>
      <w:r w:rsidR="00C20F20" w:rsidRP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971C82" w:rsidRDefault="00971C82" w:rsidP="00AA0F0C">
      <w:pPr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transmission des documents est très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automatisé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et Icéa aura accès aux comptes à volonté</w:t>
      </w:r>
    </w:p>
    <w:p w:rsidR="002975D7" w:rsidRDefault="00971C82" w:rsidP="00971C82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t>Association Apodis – Expert-comptable d’Icéa actuel</w:t>
      </w:r>
      <w:r w:rsidRPr="00971C82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hyperlink r:id="rId8" w:tgtFrame="_blank" w:history="1">
        <w:r w:rsidR="002975D7" w:rsidRPr="00971C82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https://laboite.icea-enr.fr/index.php/s/P0mnQ2smzy8CSwT</w:t>
        </w:r>
      </w:hyperlink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Coût total : 2800 €</w:t>
      </w:r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Transmission des documents par courrier postal ou email</w:t>
      </w:r>
    </w:p>
    <w:p w:rsidR="00971C82" w:rsidRDefault="00971C82" w:rsidP="00971C82">
      <w:pPr>
        <w:pStyle w:val="Paragraphedeliste"/>
        <w:numPr>
          <w:ilvl w:val="2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Etat des comptes sur demande</w:t>
      </w:r>
    </w:p>
    <w:p w:rsidR="00971C82" w:rsidRPr="00971C82" w:rsidRDefault="00971C82" w:rsidP="00971C82">
      <w:pPr>
        <w:spacing w:before="100" w:beforeAutospacing="1" w:after="100" w:afterAutospacing="1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Confier la compta complète a un comptable allègera le travail des bénévoles mais n’empêchera pas une charge de travail pour la transmission des documents et de contrôle.</w:t>
      </w:r>
    </w:p>
    <w:p w:rsidR="00AA0F0C" w:rsidRPr="002975D7" w:rsidRDefault="00971C82" w:rsidP="00971C82">
      <w:pPr>
        <w:spacing w:before="100" w:beforeAutospacing="1" w:after="100" w:afterAutospacing="1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71C82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Le conseil coopératif décide de confier la comptabilité complète au cabinet d’Alexandra Lepage. Les modalités de transfert sont à étudier.</w:t>
      </w:r>
    </w:p>
    <w:p w:rsidR="00971C82" w:rsidRPr="00063748" w:rsidRDefault="002975D7" w:rsidP="002975D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Délégation de signature sur les comptes bancaires :</w:t>
      </w:r>
    </w:p>
    <w:p w:rsidR="00902C9A" w:rsidRDefault="00971C82" w:rsidP="00971C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Il est important que plusieurs personnes soient habilités à signer 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>les opérations de banques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d’Icéa en cas d’empêchement du Président.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Par extension, ils 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>pourront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aussi avoir délégation pour tous les autres documents</w:t>
      </w:r>
    </w:p>
    <w:p w:rsidR="00902C9A" w:rsidRDefault="00902C9A" w:rsidP="00971C82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02C9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lastRenderedPageBreak/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Pascale Bernard et Jean-Pierre Mary auront la délégation de signature pour tous les documents d’Icéa dont les documents bancaires. </w:t>
      </w:r>
    </w:p>
    <w:p w:rsidR="002975D7" w:rsidRPr="002975D7" w:rsidRDefault="002975D7" w:rsidP="002975D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Validation de la proposition sur les indemnités kilométriques :</w:t>
      </w:r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Une proposition de règlement sur les indemnités kilométriques est présenté par Christian </w:t>
      </w:r>
      <w:proofErr w:type="spellStart"/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>Houlbert</w:t>
      </w:r>
      <w:proofErr w:type="spellEnd"/>
      <w:r w:rsidR="00902C9A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. </w:t>
      </w:r>
    </w:p>
    <w:p w:rsidR="002975D7" w:rsidRPr="002975D7" w:rsidRDefault="002975D7" w:rsidP="002975D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 Règlement : </w:t>
      </w:r>
      <w:hyperlink r:id="rId9" w:tgtFrame="_blank" w:history="1">
        <w:r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https://laboite.icea-enr.fr/index.php/s/eleLz0ros4rr20K</w:t>
        </w:r>
      </w:hyperlink>
    </w:p>
    <w:p w:rsidR="002975D7" w:rsidRDefault="002975D7" w:rsidP="002975D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Formulaire : </w:t>
      </w:r>
      <w:hyperlink r:id="rId10" w:tgtFrame="_blank" w:history="1">
        <w:r w:rsidRPr="002975D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fr-FR"/>
          </w:rPr>
          <w:t>https://laboite.icea-enr.fr/index.php/s/phxzqdihnwnChEj</w:t>
        </w:r>
      </w:hyperlink>
    </w:p>
    <w:p w:rsidR="00902C9A" w:rsidRPr="002975D7" w:rsidRDefault="00902C9A" w:rsidP="00347473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902C9A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Décision :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Le conseil valide cette proposition. Date d’effet au 01/01/2021- Le montant du plafond de 100 € pourra être réévalué après usage </w:t>
      </w:r>
    </w:p>
    <w:p w:rsidR="002975D7" w:rsidRPr="00063748" w:rsidRDefault="002975D7" w:rsidP="00347473">
      <w:pPr>
        <w:numPr>
          <w:ilvl w:val="0"/>
          <w:numId w:val="9"/>
        </w:numPr>
        <w:tabs>
          <w:tab w:val="clear" w:pos="1068"/>
        </w:tabs>
        <w:spacing w:before="100" w:beforeAutospacing="1" w:after="100" w:afterAutospacing="1" w:line="240" w:lineRule="auto"/>
        <w:ind w:left="851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 xml:space="preserve">Réflexion sur les animations, évènements, communication à mettre en place en </w:t>
      </w:r>
      <w:r w:rsidR="00902C9A" w:rsidRPr="00063748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2021.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La communication par la tenue de nombreux stands très chronophage va diminuer par épuisement des bénévoles et par une motivation moindre liée à l’atteinte de 100 000 € éligible à l’appel à projet de la région.  Il reste important d’être présent sur notre territoire pour nous faire connaitre et promouvoir la transition énergétique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La discussion s’engage mais aucune décision 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concrète n’a été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prise.</w:t>
      </w:r>
    </w:p>
    <w:p w:rsidR="00B5645C" w:rsidRDefault="00B5645C" w:rsidP="00902C9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Les idées :</w:t>
      </w:r>
    </w:p>
    <w:p w:rsidR="00B5645C" w:rsidRP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B5645C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Le président souhait qu’un groupe de travail sur l’organisation d’évènements se mette en place pour réfléchir à 1 ou 2 évènements par an qui pourraient être organisés sur notre territoire. 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Exemple : Ciné débat,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Conférence, tables rondes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, fêtes des énergies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Maintenir l’apéro des sociétaires.  Faire une information des sociétaires</w:t>
      </w:r>
      <w:r w:rsidR="00C20F20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en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visioconférence</w:t>
      </w:r>
    </w:p>
    <w:p w:rsidR="00B5645C" w:rsidRPr="00B5645C" w:rsidRDefault="00B5645C" w:rsidP="00B5645C">
      <w:pPr>
        <w:pStyle w:val="Paragraphedeliste"/>
        <w:numPr>
          <w:ilvl w:val="1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Faire un email aux sociétaires pour 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inciter à intégrer le groupe de travail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</w:p>
    <w:p w:rsidR="002975D7" w:rsidRPr="002975D7" w:rsidRDefault="002975D7" w:rsidP="002975D7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b/>
          <w:sz w:val="24"/>
          <w:szCs w:val="24"/>
          <w:lang w:eastAsia="fr-FR"/>
        </w:rPr>
        <w:t>Information sur les nouveaux sociétaires :</w:t>
      </w:r>
    </w:p>
    <w:p w:rsidR="002975D7" w:rsidRDefault="002975D7" w:rsidP="002975D7">
      <w:pPr>
        <w:numPr>
          <w:ilvl w:val="1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Liste des nouveaux sociétaires</w:t>
      </w:r>
      <w:r w:rsidR="00347473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FR"/>
        </w:rPr>
        <w:br/>
      </w:r>
      <w:r w:rsidRPr="002975D7">
        <w:rPr>
          <w:rFonts w:ascii="Times New Roman" w:eastAsia="Times New Roman" w:hAnsi="Times New Roman" w:cs="Times New Roman"/>
          <w:color w:val="0000FF"/>
          <w:sz w:val="24"/>
          <w:szCs w:val="24"/>
          <w:u w:val="single"/>
          <w:lang w:eastAsia="fr-FR"/>
        </w:rPr>
        <w:t xml:space="preserve"> https://laboite.icea-enr.fr/index.php/s/JfZebi1IahtrPhN</w:t>
      </w:r>
    </w:p>
    <w:p w:rsidR="00347473" w:rsidRPr="002975D7" w:rsidRDefault="00347473" w:rsidP="00063748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On constate que l’appel aux sociétaires a fonctionné. 19 nouveaux sociétaires sur 33 appartiennent à la famille d’un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t>e personne</w:t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déjà sociétaire.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>Le stand au marché de Montgiscard a au moins, amené 2 nouveaux sociétaires</w:t>
      </w:r>
      <w:r w:rsidR="00063748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>Icéa compte 367 sociétaires pour un capital social de 137 100 €</w:t>
      </w:r>
    </w:p>
    <w:p w:rsidR="00347473" w:rsidRDefault="002975D7" w:rsidP="00347473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2975D7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Information sur les projets en cours 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</w:r>
      <w:r w:rsidR="00347473" w:rsidRP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t>Présentation des projets en cours et discussion libre sur les problèmes rencontrés</w:t>
      </w:r>
      <w:r w:rsidR="00347473">
        <w:rPr>
          <w:rFonts w:ascii="Times New Roman" w:eastAsia="Times New Roman" w:hAnsi="Times New Roman" w:cs="Times New Roman"/>
          <w:sz w:val="24"/>
          <w:szCs w:val="24"/>
          <w:lang w:eastAsia="fr-FR"/>
        </w:rPr>
        <w:br/>
        <w:t xml:space="preserve">Fiche projet : </w:t>
      </w:r>
      <w:hyperlink r:id="rId11" w:history="1">
        <w:r w:rsidR="00347473" w:rsidRPr="00347473">
          <w:rPr>
            <w:rStyle w:val="Lienhypertexte"/>
            <w:rFonts w:ascii="Times New Roman" w:eastAsia="Times New Roman" w:hAnsi="Times New Roman" w:cs="Times New Roman"/>
            <w:sz w:val="24"/>
            <w:szCs w:val="24"/>
            <w:lang w:eastAsia="fr-FR"/>
          </w:rPr>
          <w:t>https://laboite.icea-enr.fr/index.php/s/t92tBgpm7wDmDHy</w:t>
        </w:r>
      </w:hyperlink>
    </w:p>
    <w:p w:rsidR="00063748" w:rsidRPr="002975D7" w:rsidRDefault="00063748" w:rsidP="0006374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Jean-Paul Gardette </w:t>
      </w:r>
    </w:p>
    <w:sectPr w:rsidR="00063748" w:rsidRPr="002975D7" w:rsidSect="00C20F2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3" w:bottom="1417" w:left="1417" w:header="540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B1CA2" w:rsidRDefault="002B1CA2" w:rsidP="007C34CE">
      <w:pPr>
        <w:spacing w:after="0" w:line="240" w:lineRule="auto"/>
      </w:pPr>
      <w:r>
        <w:separator/>
      </w:r>
    </w:p>
  </w:endnote>
  <w:endnote w:type="continuationSeparator" w:id="0">
    <w:p w:rsidR="002B1CA2" w:rsidRDefault="002B1CA2" w:rsidP="007C3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1B72" w:rsidRDefault="004C1B72" w:rsidP="004C1B72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5AC9C830" wp14:editId="0A11B29B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3" name="Connecteur droi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541B1173" id="Connecteur droit 3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/XCgy1AQAAtQ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r w:rsidRPr="00053792">
      <w:t xml:space="preserve">ICEA </w:t>
    </w:r>
  </w:p>
  <w:p w:rsidR="004C1B72" w:rsidRPr="00D2232D" w:rsidRDefault="004C1B72" w:rsidP="004C1B72">
    <w:pPr>
      <w:pStyle w:val="Pieddepage"/>
      <w:tabs>
        <w:tab w:val="clear" w:pos="9072"/>
      </w:tabs>
      <w:ind w:right="-288"/>
      <w:jc w:val="center"/>
    </w:pPr>
    <w:r>
      <w:t>Prologue 1 - 815 La pyrénéenne - 31670 Labège</w:t>
    </w:r>
  </w:p>
  <w:p w:rsidR="00053792" w:rsidRPr="004C1B72" w:rsidRDefault="00053792" w:rsidP="004C1B72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Pr="00F8418C" w:rsidRDefault="003E01AD" w:rsidP="003E01AD">
    <w:pPr>
      <w:pStyle w:val="En-tte"/>
      <w:ind w:left="4140" w:right="-1057"/>
      <w:rPr>
        <w:sz w:val="28"/>
        <w:szCs w:val="28"/>
        <w:lang w:val="en-US"/>
      </w:rPr>
    </w:pPr>
  </w:p>
  <w:p w:rsidR="003E01AD" w:rsidRDefault="003E01AD" w:rsidP="003E01AD"/>
  <w:p w:rsidR="003E01AD" w:rsidRDefault="003E01AD" w:rsidP="003E01AD">
    <w:pPr>
      <w:pStyle w:val="Pieddepage"/>
      <w:tabs>
        <w:tab w:val="clear" w:pos="9072"/>
      </w:tabs>
      <w:ind w:right="-288"/>
      <w:jc w:val="center"/>
    </w:pPr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7F0717EA" wp14:editId="4E2D7A12">
              <wp:simplePos x="0" y="0"/>
              <wp:positionH relativeFrom="column">
                <wp:posOffset>-1028699</wp:posOffset>
              </wp:positionH>
              <wp:positionV relativeFrom="paragraph">
                <wp:posOffset>-90805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="http://schemas.microsoft.com/office/drawing/2014/chartex">
          <w:pict>
            <v:line w14:anchorId="21A6E92E" id="Connecteur droit 17" o:spid="_x0000_s1026" style="position:absolute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1pt,-7.15pt" to="540pt,-7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" strokecolor="black [3200]" strokeweight=".5pt">
              <v:stroke joinstyle="miter"/>
            </v:line>
          </w:pict>
        </mc:Fallback>
      </mc:AlternateContent>
    </w:r>
    <w:r>
      <w:t xml:space="preserve">Siège- </w:t>
    </w:r>
    <w:proofErr w:type="gramStart"/>
    <w:r w:rsidRPr="00053792">
      <w:t xml:space="preserve">ICEA </w:t>
    </w:r>
    <w:r>
      <w:t xml:space="preserve"> -</w:t>
    </w:r>
    <w:proofErr w:type="gramEnd"/>
    <w:r>
      <w:t>Prologue 1 - 815 La pyrénéenne - 31670 Labège</w:t>
    </w:r>
  </w:p>
  <w:p w:rsidR="003E01AD" w:rsidRPr="00D2232D" w:rsidRDefault="003E01AD" w:rsidP="003E01AD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F916D0" w:rsidRDefault="00F916D0" w:rsidP="001A2EE0">
    <w:pPr>
      <w:pStyle w:val="Pieddepage"/>
      <w:tabs>
        <w:tab w:val="clear" w:pos="9072"/>
        <w:tab w:val="left" w:pos="5865"/>
      </w:tabs>
      <w:ind w:left="-720" w:right="-288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B1CA2" w:rsidRDefault="002B1CA2" w:rsidP="007C34CE">
      <w:pPr>
        <w:spacing w:after="0" w:line="240" w:lineRule="auto"/>
      </w:pPr>
      <w:r>
        <w:separator/>
      </w:r>
    </w:p>
  </w:footnote>
  <w:footnote w:type="continuationSeparator" w:id="0">
    <w:p w:rsidR="002B1CA2" w:rsidRDefault="002B1CA2" w:rsidP="007C3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E01AD" w:rsidRDefault="003E01AD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F4DA5" w:rsidRPr="00D2232D" w:rsidRDefault="00F112B7" w:rsidP="001F4DA5">
    <w:pPr>
      <w:pStyle w:val="En-tte"/>
      <w:ind w:left="4140" w:right="-1222"/>
      <w:rPr>
        <w:b/>
        <w:i/>
        <w:sz w:val="28"/>
        <w:szCs w:val="28"/>
      </w:rPr>
    </w:pPr>
    <w:r>
      <w:rPr>
        <w:b/>
        <w:i/>
        <w:noProof/>
        <w:sz w:val="28"/>
        <w:szCs w:val="28"/>
        <w:lang w:eastAsia="fr-FR"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262255</wp:posOffset>
          </wp:positionH>
          <wp:positionV relativeFrom="paragraph">
            <wp:posOffset>0</wp:posOffset>
          </wp:positionV>
          <wp:extent cx="1432800" cy="950400"/>
          <wp:effectExtent l="0" t="0" r="0" b="2540"/>
          <wp:wrapNone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Icea avec baselin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32800" cy="95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86B4A" w:rsidRPr="00786B4A">
      <w:rPr>
        <w:b/>
        <w:i/>
        <w:sz w:val="28"/>
        <w:szCs w:val="28"/>
      </w:rPr>
      <w:t xml:space="preserve">Initiative Citoyenne pour </w:t>
    </w:r>
    <w:r w:rsidR="00F916D0">
      <w:rPr>
        <w:b/>
        <w:i/>
        <w:sz w:val="28"/>
        <w:szCs w:val="28"/>
      </w:rPr>
      <w:t xml:space="preserve">une Energie </w:t>
    </w:r>
    <w:r w:rsidR="00786B4A" w:rsidRPr="00786B4A">
      <w:rPr>
        <w:b/>
        <w:i/>
        <w:sz w:val="28"/>
        <w:szCs w:val="28"/>
      </w:rPr>
      <w:t>Alternative</w:t>
    </w:r>
    <w:r w:rsidR="001F4DA5">
      <w:rPr>
        <w:b/>
        <w:i/>
        <w:sz w:val="28"/>
        <w:szCs w:val="28"/>
      </w:rPr>
      <w:br/>
    </w:r>
    <w:r w:rsidR="001F4DA5"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 w:rsidR="00BE0BCB">
      <w:rPr>
        <w:rFonts w:ascii="Calibri-Light" w:hAnsi="Calibri-Light" w:cs="Calibri-Light"/>
        <w:w w:val="90"/>
        <w:sz w:val="18"/>
        <w:szCs w:val="18"/>
      </w:rPr>
      <w:t>s</w:t>
    </w:r>
    <w:r w:rsidR="001F4DA5"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1F4DA5" w:rsidRDefault="001F4DA5" w:rsidP="001F4DA5">
    <w:pPr>
      <w:pStyle w:val="En-tte"/>
      <w:ind w:left="4140" w:right="-1057"/>
    </w:pPr>
    <w:r w:rsidRPr="00D2232D">
      <w:rPr>
        <w:b/>
      </w:rPr>
      <w:t>Adresse de gestion :</w:t>
    </w:r>
    <w:r>
      <w:t xml:space="preserve"> </w:t>
    </w:r>
    <w:r w:rsidRPr="00053792">
      <w:t>appt1, 8 allée de Pomarède – 31670 Labège</w:t>
    </w:r>
  </w:p>
  <w:p w:rsidR="001F4DA5" w:rsidRDefault="001F4DA5" w:rsidP="001F4DA5">
    <w:pPr>
      <w:pStyle w:val="En-tte"/>
      <w:numPr>
        <w:ilvl w:val="0"/>
        <w:numId w:val="4"/>
      </w:numPr>
      <w:ind w:right="-1057"/>
    </w:pPr>
    <w:proofErr w:type="gramStart"/>
    <w:r w:rsidRPr="00053792">
      <w:t>T</w:t>
    </w:r>
    <w:r>
      <w:t>éléphone:</w:t>
    </w:r>
    <w:proofErr w:type="gramEnd"/>
    <w:r>
      <w:t xml:space="preserve"> </w:t>
    </w:r>
    <w:r w:rsidRPr="00053792">
      <w:t>09</w:t>
    </w:r>
    <w:r w:rsidRPr="00F8418C">
      <w:t xml:space="preserve"> 52 00 02 06 </w:t>
    </w:r>
  </w:p>
  <w:p w:rsidR="001F4DA5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 xml:space="preserve">Email: contact@icea-enr.fr </w:t>
    </w:r>
  </w:p>
  <w:p w:rsidR="001F4DA5" w:rsidRPr="00F8418C" w:rsidRDefault="001F4DA5" w:rsidP="001F4DA5">
    <w:pPr>
      <w:pStyle w:val="En-tte"/>
      <w:numPr>
        <w:ilvl w:val="0"/>
        <w:numId w:val="4"/>
      </w:numPr>
      <w:ind w:right="-1057"/>
      <w:rPr>
        <w:lang w:val="en-US"/>
      </w:rPr>
    </w:pPr>
    <w:r w:rsidRPr="00F8418C">
      <w:rPr>
        <w:lang w:val="en-US"/>
      </w:rPr>
      <w:t>Site Web: http://icea-enr.fr</w:t>
    </w:r>
  </w:p>
  <w:p w:rsidR="00F916D0" w:rsidRPr="00F8418C" w:rsidRDefault="00F916D0" w:rsidP="00F8418C">
    <w:pPr>
      <w:pStyle w:val="En-tte"/>
      <w:ind w:left="4140" w:right="-1057"/>
      <w:rPr>
        <w:sz w:val="28"/>
        <w:szCs w:val="28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3E18F2"/>
    <w:multiLevelType w:val="multilevel"/>
    <w:tmpl w:val="5450E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40B0D8F"/>
    <w:multiLevelType w:val="hybridMultilevel"/>
    <w:tmpl w:val="D706A4B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787BC6"/>
    <w:multiLevelType w:val="hybridMultilevel"/>
    <w:tmpl w:val="55C02EB0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BC7CEC"/>
    <w:multiLevelType w:val="multilevel"/>
    <w:tmpl w:val="78B89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A3CFA"/>
    <w:multiLevelType w:val="multilevel"/>
    <w:tmpl w:val="1FC8BB42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28"/>
        </w:tabs>
        <w:ind w:left="322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48"/>
        </w:tabs>
        <w:ind w:left="394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388"/>
        </w:tabs>
        <w:ind w:left="538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08"/>
        </w:tabs>
        <w:ind w:left="610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2C65A11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665C16B6"/>
    <w:multiLevelType w:val="hybridMultilevel"/>
    <w:tmpl w:val="FF0AF0FC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7" w15:restartNumberingAfterBreak="0">
    <w:nsid w:val="758A028A"/>
    <w:multiLevelType w:val="multilevel"/>
    <w:tmpl w:val="0E4243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27B33"/>
    <w:multiLevelType w:val="hybridMultilevel"/>
    <w:tmpl w:val="3A705630"/>
    <w:lvl w:ilvl="0" w:tplc="040C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70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77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84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91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99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10620" w:hanging="360"/>
      </w:pPr>
      <w:rPr>
        <w:rFonts w:ascii="Wingdings" w:hAnsi="Wingdings" w:hint="default"/>
      </w:rPr>
    </w:lvl>
  </w:abstractNum>
  <w:abstractNum w:abstractNumId="9" w15:restartNumberingAfterBreak="0">
    <w:nsid w:val="7DEB027E"/>
    <w:multiLevelType w:val="multilevel"/>
    <w:tmpl w:val="A8EC1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E7A5F41"/>
    <w:multiLevelType w:val="hybridMultilevel"/>
    <w:tmpl w:val="9CB67036"/>
    <w:lvl w:ilvl="0" w:tplc="D54C4BA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6"/>
  </w:num>
  <w:num w:numId="5">
    <w:abstractNumId w:val="5"/>
  </w:num>
  <w:num w:numId="6">
    <w:abstractNumId w:val="2"/>
  </w:num>
  <w:num w:numId="7">
    <w:abstractNumId w:val="0"/>
  </w:num>
  <w:num w:numId="8">
    <w:abstractNumId w:val="9"/>
  </w:num>
  <w:num w:numId="9">
    <w:abstractNumId w:val="4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fr-FR" w:vendorID="64" w:dllVersion="131078" w:nlCheck="1" w:checkStyle="0"/>
  <w:activeWritingStyle w:appName="MSWord" w:lang="en-US" w:vendorID="64" w:dllVersion="131078" w:nlCheck="1" w:checkStyle="0"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75D7"/>
    <w:rsid w:val="00053792"/>
    <w:rsid w:val="00063748"/>
    <w:rsid w:val="000B6E3F"/>
    <w:rsid w:val="00104F13"/>
    <w:rsid w:val="0012255F"/>
    <w:rsid w:val="001A2EE0"/>
    <w:rsid w:val="001C6B52"/>
    <w:rsid w:val="001E36B9"/>
    <w:rsid w:val="001F4DA5"/>
    <w:rsid w:val="00226905"/>
    <w:rsid w:val="0024325E"/>
    <w:rsid w:val="00272E81"/>
    <w:rsid w:val="002975D7"/>
    <w:rsid w:val="002B1CA2"/>
    <w:rsid w:val="00326195"/>
    <w:rsid w:val="00347473"/>
    <w:rsid w:val="0035399B"/>
    <w:rsid w:val="00355AB3"/>
    <w:rsid w:val="003E01AD"/>
    <w:rsid w:val="00492A08"/>
    <w:rsid w:val="004C1B72"/>
    <w:rsid w:val="005058E6"/>
    <w:rsid w:val="005748C5"/>
    <w:rsid w:val="005869D2"/>
    <w:rsid w:val="0059567D"/>
    <w:rsid w:val="0060046B"/>
    <w:rsid w:val="00642A68"/>
    <w:rsid w:val="006F376B"/>
    <w:rsid w:val="00743673"/>
    <w:rsid w:val="007819FA"/>
    <w:rsid w:val="00786B4A"/>
    <w:rsid w:val="007C34CE"/>
    <w:rsid w:val="007D298B"/>
    <w:rsid w:val="00816DC1"/>
    <w:rsid w:val="00851ADC"/>
    <w:rsid w:val="008523C2"/>
    <w:rsid w:val="00902C9A"/>
    <w:rsid w:val="0091060A"/>
    <w:rsid w:val="0096254C"/>
    <w:rsid w:val="00971C82"/>
    <w:rsid w:val="009B5A7F"/>
    <w:rsid w:val="009D4BC2"/>
    <w:rsid w:val="00A07B98"/>
    <w:rsid w:val="00A12F7D"/>
    <w:rsid w:val="00AA0F0C"/>
    <w:rsid w:val="00AB29D9"/>
    <w:rsid w:val="00B03B8E"/>
    <w:rsid w:val="00B5645C"/>
    <w:rsid w:val="00B57933"/>
    <w:rsid w:val="00BA18C2"/>
    <w:rsid w:val="00BA79DE"/>
    <w:rsid w:val="00BB6C68"/>
    <w:rsid w:val="00BE0BCB"/>
    <w:rsid w:val="00C20F20"/>
    <w:rsid w:val="00C21322"/>
    <w:rsid w:val="00C843DF"/>
    <w:rsid w:val="00CA72DD"/>
    <w:rsid w:val="00CC26B3"/>
    <w:rsid w:val="00CD206B"/>
    <w:rsid w:val="00CF37CE"/>
    <w:rsid w:val="00DB093F"/>
    <w:rsid w:val="00DF4025"/>
    <w:rsid w:val="00E021C9"/>
    <w:rsid w:val="00E16B39"/>
    <w:rsid w:val="00E3196F"/>
    <w:rsid w:val="00E874A3"/>
    <w:rsid w:val="00E95BA2"/>
    <w:rsid w:val="00EA4F44"/>
    <w:rsid w:val="00EA63B4"/>
    <w:rsid w:val="00EC3A09"/>
    <w:rsid w:val="00F112B7"/>
    <w:rsid w:val="00F8418C"/>
    <w:rsid w:val="00F916D0"/>
    <w:rsid w:val="00FF5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3A6E24-421D-4954-8945-E7BB2D520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B093F"/>
  </w:style>
  <w:style w:type="paragraph" w:styleId="Titre1">
    <w:name w:val="heading 1"/>
    <w:basedOn w:val="Normal"/>
    <w:next w:val="Normal"/>
    <w:link w:val="Titre1Car"/>
    <w:uiPriority w:val="9"/>
    <w:qFormat/>
    <w:rsid w:val="00DB093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B093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C34CE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4CE"/>
  </w:style>
  <w:style w:type="paragraph" w:styleId="Pieddepage">
    <w:name w:val="footer"/>
    <w:basedOn w:val="Normal"/>
    <w:link w:val="PieddepageCar"/>
    <w:uiPriority w:val="99"/>
    <w:unhideWhenUsed/>
    <w:rsid w:val="007C34C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4CE"/>
  </w:style>
  <w:style w:type="character" w:styleId="Lienhypertexte">
    <w:name w:val="Hyperlink"/>
    <w:basedOn w:val="Policepardfaut"/>
    <w:uiPriority w:val="99"/>
    <w:unhideWhenUsed/>
    <w:rsid w:val="00053792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106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060A"/>
    <w:rPr>
      <w:rFonts w:ascii="Segoe UI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itre2Car">
    <w:name w:val="Titre 2 Car"/>
    <w:basedOn w:val="Policepardfaut"/>
    <w:link w:val="Titre2"/>
    <w:uiPriority w:val="9"/>
    <w:rsid w:val="00DB093F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998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45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8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18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9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74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56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94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aboite.icea-enr.fr/index.php/s/P0mnQ2smzy8CSwT" TargetMode="Externa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aboite.icea-enr.fr/index.php/s/j6kI9IsJFaCOCtE" TargetMode="Externa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laboite.icea-enr.fr/index.php/s/t92tBgpm7wDmDHy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laboite.icea-enr.fr/index.php/s/phxzqdihnwnChEj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aboite.icea-enr.fr/index.php/s/eleLz0ros4rr20K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ean-Paul\Documents\Mod&#232;les%20Office%20personnalis&#233;s\ICEA.dotx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ICEA.dotx</Template>
  <TotalTime>90</TotalTime>
  <Pages>2</Pages>
  <Words>634</Words>
  <Characters>3487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</dc:creator>
  <cp:keywords/>
  <dc:description/>
  <cp:lastModifiedBy>Jean-Paul Gardette</cp:lastModifiedBy>
  <cp:revision>3</cp:revision>
  <cp:lastPrinted>2019-02-20T14:48:00Z</cp:lastPrinted>
  <dcterms:created xsi:type="dcterms:W3CDTF">2020-11-08T08:44:00Z</dcterms:created>
  <dcterms:modified xsi:type="dcterms:W3CDTF">2020-11-17T05:49:00Z</dcterms:modified>
</cp:coreProperties>
</file>