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EF2493">
      <w:pPr>
        <w:jc w:val="center"/>
        <w:rPr>
          <w:rFonts w:ascii="Times New Roman" w:hAnsi="Times New Roman" w:cs="Times New Roman"/>
          <w:sz w:val="36"/>
          <w:szCs w:val="36"/>
        </w:rPr>
      </w:pPr>
      <w:r w:rsidRPr="00EF2493">
        <w:rPr>
          <w:rFonts w:ascii="Times New Roman" w:hAnsi="Times New Roman" w:cs="Times New Roman"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7AF548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9605B0">
        <w:rPr>
          <w:rFonts w:ascii="Times New Roman" w:hAnsi="Times New Roman" w:cs="Times New Roman"/>
          <w:sz w:val="36"/>
          <w:szCs w:val="36"/>
        </w:rPr>
        <w:t>CR du c</w:t>
      </w:r>
      <w:r w:rsidR="00EF2493" w:rsidRPr="00EF2493">
        <w:rPr>
          <w:rFonts w:ascii="Times New Roman" w:hAnsi="Times New Roman" w:cs="Times New Roman"/>
          <w:sz w:val="36"/>
          <w:szCs w:val="36"/>
        </w:rPr>
        <w:t>onseil coopératif du 07/01/20</w:t>
      </w:r>
      <w:r w:rsidR="003316DF">
        <w:rPr>
          <w:rFonts w:ascii="Times New Roman" w:hAnsi="Times New Roman" w:cs="Times New Roman"/>
          <w:sz w:val="36"/>
          <w:szCs w:val="36"/>
        </w:rPr>
        <w:t>20</w:t>
      </w:r>
    </w:p>
    <w:p w:rsidR="009605B0" w:rsidRPr="009605B0" w:rsidRDefault="009605B0" w:rsidP="007B24B3">
      <w:pPr>
        <w:spacing w:line="240" w:lineRule="auto"/>
        <w:rPr>
          <w:rFonts w:ascii="Calibri" w:eastAsia="Times New Roman" w:hAnsi="Calibri" w:cs="Calibri"/>
          <w:color w:val="000000"/>
          <w:lang w:eastAsia="fr-FR"/>
        </w:rPr>
      </w:pPr>
      <w:r w:rsidRPr="009605B0">
        <w:rPr>
          <w:rFonts w:ascii="Calibri" w:eastAsia="Times New Roman" w:hAnsi="Calibri" w:cs="Calibri"/>
          <w:color w:val="000000"/>
          <w:lang w:eastAsia="fr-FR"/>
        </w:rPr>
        <w:t>Présents : Jean-</w:t>
      </w:r>
      <w:r>
        <w:rPr>
          <w:rFonts w:ascii="Calibri" w:eastAsia="Times New Roman" w:hAnsi="Calibri" w:cs="Calibri"/>
          <w:color w:val="000000"/>
          <w:lang w:eastAsia="fr-FR"/>
        </w:rPr>
        <w:t>M</w:t>
      </w:r>
      <w:r w:rsidRPr="009605B0">
        <w:rPr>
          <w:rFonts w:ascii="Calibri" w:eastAsia="Times New Roman" w:hAnsi="Calibri" w:cs="Calibri"/>
          <w:color w:val="000000"/>
          <w:lang w:eastAsia="fr-FR"/>
        </w:rPr>
        <w:t>arc Isnard</w:t>
      </w:r>
      <w:r>
        <w:rPr>
          <w:rFonts w:ascii="Calibri" w:eastAsia="Times New Roman" w:hAnsi="Calibri" w:cs="Calibri"/>
          <w:color w:val="000000"/>
          <w:lang w:eastAsia="fr-FR"/>
        </w:rPr>
        <w:t xml:space="preserve"> et Caroline Fouchard par Skype. </w:t>
      </w:r>
      <w:r w:rsidR="002B35DB">
        <w:rPr>
          <w:rFonts w:ascii="Calibri" w:eastAsia="Times New Roman" w:hAnsi="Calibri" w:cs="Calibri"/>
          <w:color w:val="000000"/>
          <w:lang w:eastAsia="fr-FR"/>
        </w:rPr>
        <w:t xml:space="preserve">Pascale Bernard, Hélène Petit, Emanuel Haydon, Alain Rivière, </w:t>
      </w:r>
      <w:proofErr w:type="spellStart"/>
      <w:r w:rsidR="002B35DB">
        <w:rPr>
          <w:rFonts w:ascii="Calibri" w:eastAsia="Times New Roman" w:hAnsi="Calibri" w:cs="Calibri"/>
          <w:color w:val="000000"/>
          <w:lang w:eastAsia="fr-FR"/>
        </w:rPr>
        <w:t>Eric</w:t>
      </w:r>
      <w:proofErr w:type="spellEnd"/>
      <w:r w:rsidR="002B35DB">
        <w:rPr>
          <w:rFonts w:ascii="Calibri" w:eastAsia="Times New Roman" w:hAnsi="Calibri" w:cs="Calibri"/>
          <w:color w:val="000000"/>
          <w:lang w:eastAsia="fr-FR"/>
        </w:rPr>
        <w:t xml:space="preserve"> Noeureuil, Jean-Paul Gardette</w:t>
      </w:r>
    </w:p>
    <w:p w:rsidR="00EF2493" w:rsidRPr="002E4FDA" w:rsidRDefault="00EF2493" w:rsidP="007B24B3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4FDA">
        <w:rPr>
          <w:rFonts w:ascii="Times New Roman" w:eastAsia="Times New Roman" w:hAnsi="Times New Roman" w:cs="Times New Roman"/>
          <w:sz w:val="24"/>
          <w:szCs w:val="24"/>
          <w:lang w:eastAsia="fr-FR"/>
        </w:rPr>
        <w:t>Date du prochain conseil coopératif</w:t>
      </w:r>
      <w:r w:rsidR="008D68E6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B119E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07/03 à 10 h chez Pascale</w:t>
      </w:r>
    </w:p>
    <w:p w:rsidR="00EF2493" w:rsidRDefault="00EF2493" w:rsidP="007B24B3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4FDA">
        <w:rPr>
          <w:rFonts w:ascii="Times New Roman" w:eastAsia="Times New Roman" w:hAnsi="Times New Roman" w:cs="Times New Roman"/>
          <w:sz w:val="24"/>
          <w:szCs w:val="24"/>
          <w:lang w:eastAsia="fr-FR"/>
        </w:rPr>
        <w:t>Les nouveaux sociétaires</w:t>
      </w:r>
      <w:r w:rsidR="008824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depuis le dernier conseil</w:t>
      </w:r>
    </w:p>
    <w:tbl>
      <w:tblPr>
        <w:tblW w:w="991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63"/>
        <w:gridCol w:w="1175"/>
        <w:gridCol w:w="1142"/>
        <w:gridCol w:w="1157"/>
        <w:gridCol w:w="1963"/>
        <w:gridCol w:w="475"/>
        <w:gridCol w:w="698"/>
        <w:gridCol w:w="2245"/>
      </w:tblGrid>
      <w:tr w:rsidR="00B119EC" w:rsidRPr="00B119EC" w:rsidTr="007263EC">
        <w:trPr>
          <w:trHeight w:val="329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Maurel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Sarah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Toulouse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Cadeau Bras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Maurel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Clara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Toulouse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Cadeau Bras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Maurel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Luc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Toulouse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Cadeau Bras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Maurel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Paul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Toulouse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Cadeau Bras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Grivard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Anaïck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Ayguesvives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Cadeau Bras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Grivard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Maïlis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Ayguesvives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Cadeau Bras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Grivard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Joan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Ayguesvives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Cadeau Bras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Pintard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Martine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Garenq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Odars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0E3B80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?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Ribeiro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Luc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Toulouse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La bastide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Corderet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David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Labège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200€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 de N Labège</w:t>
            </w:r>
          </w:p>
        </w:tc>
      </w:tr>
      <w:tr w:rsidR="00B119EC" w:rsidRPr="00B119EC" w:rsidTr="00EF4316">
        <w:trPr>
          <w:trHeight w:val="337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Cazales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Sylvie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Labège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0D47DA" w:rsidP="007B24B3">
            <w:pPr>
              <w:spacing w:line="240" w:lineRule="auto"/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 de N Labège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Moreau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Sandrine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Labège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0D47DA" w:rsidP="007B24B3">
            <w:pPr>
              <w:spacing w:line="240" w:lineRule="auto"/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 de N Labège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Weisslinger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Delphine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StOrensde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0D47DA" w:rsidP="007B24B3">
            <w:pPr>
              <w:spacing w:line="240" w:lineRule="auto"/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 de N Labège</w:t>
            </w:r>
          </w:p>
        </w:tc>
      </w:tr>
      <w:tr w:rsidR="00B119EC" w:rsidRPr="00B119EC" w:rsidTr="007B24B3">
        <w:trPr>
          <w:trHeight w:val="353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Crasnier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Fabrice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Labège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0D47DA" w:rsidP="007B24B3">
            <w:pPr>
              <w:spacing w:line="240" w:lineRule="auto"/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 de N Labège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HERRY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Nadine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ADAM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AYGUESVIVES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500€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A1657E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Conjointe Adam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DalZovo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Rémi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Deyme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0E3B80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Cadeau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DalZovo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Thomas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S Jean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0E3B80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Cadeau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DaSilva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Elodie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Lassartesse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Labège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A1657E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Inaug</w:t>
            </w:r>
            <w:proofErr w:type="spellEnd"/>
            <w:r w:rsidRPr="00B119EC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Labège+Fours</w:t>
            </w:r>
            <w:proofErr w:type="spellEnd"/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DaSilva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Marion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DaSilva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Toulouse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Cadeau</w:t>
            </w:r>
            <w:r w:rsidR="00A1657E" w:rsidRPr="00B119EC">
              <w:rPr>
                <w:rFonts w:ascii="Calibri" w:eastAsia="Times New Roman" w:hAnsi="Calibri" w:cs="Calibri"/>
                <w:lang w:eastAsia="fr-FR"/>
              </w:rPr>
              <w:t xml:space="preserve"> 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SFEIR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Orlane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AuzevilleTolosane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500€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102C8C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 d’Escalquens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B119EC" w:rsidRDefault="00102C8C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B119EC" w:rsidRDefault="00102C8C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SFEIR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B119EC" w:rsidRDefault="00102C8C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Arnault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B119EC" w:rsidRDefault="00102C8C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B119EC" w:rsidRDefault="00102C8C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AuzevilleTolosane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B119EC" w:rsidRDefault="00102C8C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B119EC" w:rsidRDefault="00102C8C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500€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C8C" w:rsidRPr="00B119EC" w:rsidRDefault="00102C8C" w:rsidP="007B24B3">
            <w:pPr>
              <w:spacing w:line="240" w:lineRule="auto"/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 d’Escalquens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B119EC" w:rsidRDefault="00102C8C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B119EC" w:rsidRDefault="00102C8C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PLAGNARD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B119EC" w:rsidRDefault="00102C8C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Gaëlle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B119EC" w:rsidRDefault="00102C8C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SFEIR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B119EC" w:rsidRDefault="00102C8C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AuzevilleTolosane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B119EC" w:rsidRDefault="00102C8C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B119EC" w:rsidRDefault="00102C8C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500€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C8C" w:rsidRPr="00B119EC" w:rsidRDefault="00102C8C" w:rsidP="007B24B3">
            <w:pPr>
              <w:spacing w:line="240" w:lineRule="auto"/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 d’Escalquens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Barousse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Adrien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MONTLAUR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A1657E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 xml:space="preserve">Cadeau </w:t>
            </w:r>
            <w:proofErr w:type="spellStart"/>
            <w:r w:rsidR="00537EB6" w:rsidRPr="00B119EC">
              <w:rPr>
                <w:rFonts w:ascii="Calibri" w:eastAsia="Times New Roman" w:hAnsi="Calibri" w:cs="Calibri"/>
                <w:lang w:eastAsia="fr-FR"/>
              </w:rPr>
              <w:t>B</w:t>
            </w:r>
            <w:r w:rsidRPr="00B119EC">
              <w:rPr>
                <w:rFonts w:ascii="Calibri" w:eastAsia="Times New Roman" w:hAnsi="Calibri" w:cs="Calibri"/>
                <w:lang w:eastAsia="fr-FR"/>
              </w:rPr>
              <w:t>arousse</w:t>
            </w:r>
            <w:proofErr w:type="spellEnd"/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Barousse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Aude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MONTLAUR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A1657E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 xml:space="preserve">Cadeau </w:t>
            </w:r>
            <w:proofErr w:type="spellStart"/>
            <w:r w:rsidR="00537EB6" w:rsidRPr="00B119EC">
              <w:rPr>
                <w:rFonts w:ascii="Calibri" w:eastAsia="Times New Roman" w:hAnsi="Calibri" w:cs="Calibri"/>
                <w:lang w:eastAsia="fr-FR"/>
              </w:rPr>
              <w:t>B</w:t>
            </w:r>
            <w:r w:rsidRPr="00B119EC">
              <w:rPr>
                <w:rFonts w:ascii="Calibri" w:eastAsia="Times New Roman" w:hAnsi="Calibri" w:cs="Calibri"/>
                <w:lang w:eastAsia="fr-FR"/>
              </w:rPr>
              <w:t>arousse</w:t>
            </w:r>
            <w:proofErr w:type="spellEnd"/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Person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Roméo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Reze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537EB6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Cadeau+ X rencontres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LEON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Olivier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Montbrun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537EB6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Je plante un arbre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MAITRE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MarieOdile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VERDIER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Ayguesvives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973388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 de N Ayguesvives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VALETTE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7B24B3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J-Jacques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VALETTE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LABEGE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25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1250€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A94A56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 de Labège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Valentin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Philippe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Montlaur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8443FB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 de Labège</w:t>
            </w:r>
          </w:p>
        </w:tc>
      </w:tr>
      <w:tr w:rsidR="00B119EC" w:rsidRPr="00B119EC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Martin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Olivier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Ramonville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500€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B119EC" w:rsidRDefault="00C460F5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?</w:t>
            </w:r>
          </w:p>
        </w:tc>
      </w:tr>
      <w:tr w:rsidR="00B119EC" w:rsidRPr="00B119EC" w:rsidTr="007263EC">
        <w:trPr>
          <w:trHeight w:val="31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Aublanc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Jérémie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Escalquens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500€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D47DA" w:rsidRPr="00B119EC" w:rsidRDefault="00C460F5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 xml:space="preserve">B à Oreille </w:t>
            </w:r>
            <w:proofErr w:type="spellStart"/>
            <w:r w:rsidRPr="00B119EC">
              <w:rPr>
                <w:rFonts w:ascii="Calibri" w:eastAsia="Times New Roman" w:hAnsi="Calibri" w:cs="Calibri"/>
                <w:lang w:eastAsia="fr-FR"/>
              </w:rPr>
              <w:t>citoy’enr</w:t>
            </w:r>
            <w:proofErr w:type="spellEnd"/>
          </w:p>
        </w:tc>
      </w:tr>
      <w:tr w:rsidR="00B119EC" w:rsidRPr="00B119EC" w:rsidTr="007263EC">
        <w:trPr>
          <w:trHeight w:val="315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124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B119EC">
              <w:rPr>
                <w:rFonts w:ascii="Calibri" w:eastAsia="Times New Roman" w:hAnsi="Calibri" w:cs="Calibri"/>
                <w:lang w:eastAsia="fr-FR"/>
              </w:rPr>
              <w:t>6200€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47DA" w:rsidRPr="00B119EC" w:rsidRDefault="000D47DA" w:rsidP="007B24B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</w:tbl>
    <w:p w:rsidR="00DD1588" w:rsidRDefault="006E6369" w:rsidP="00D35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Capital social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fin 2019 </w:t>
      </w:r>
      <w:r w:rsidR="00DD15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DD1588">
        <w:rPr>
          <w:rFonts w:ascii="Times New Roman" w:eastAsia="Times New Roman" w:hAnsi="Times New Roman" w:cs="Times New Roman"/>
          <w:sz w:val="24"/>
          <w:szCs w:val="24"/>
          <w:lang w:eastAsia="fr-FR"/>
        </w:rPr>
        <w:t>84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DD1588">
        <w:rPr>
          <w:rFonts w:ascii="Times New Roman" w:eastAsia="Times New Roman" w:hAnsi="Times New Roman" w:cs="Times New Roman"/>
          <w:sz w:val="24"/>
          <w:szCs w:val="24"/>
          <w:lang w:eastAsia="fr-FR"/>
        </w:rPr>
        <w:t>600</w:t>
      </w:r>
    </w:p>
    <w:p w:rsidR="00D3572E" w:rsidRDefault="006E6369" w:rsidP="006E636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07/01/2020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D3572E" w:rsidRPr="00D3572E">
        <w:rPr>
          <w:rFonts w:ascii="Times New Roman" w:eastAsia="Times New Roman" w:hAnsi="Times New Roman" w:cs="Times New Roman"/>
          <w:sz w:val="24"/>
          <w:szCs w:val="24"/>
          <w:lang w:eastAsia="fr-FR"/>
        </w:rPr>
        <w:t>96</w:t>
      </w:r>
      <w:r w:rsidR="003316D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D3572E" w:rsidRPr="00D3572E">
        <w:rPr>
          <w:rFonts w:ascii="Times New Roman" w:eastAsia="Times New Roman" w:hAnsi="Times New Roman" w:cs="Times New Roman"/>
          <w:sz w:val="24"/>
          <w:szCs w:val="24"/>
          <w:lang w:eastAsia="fr-FR"/>
        </w:rPr>
        <w:t>650</w:t>
      </w:r>
      <w:r w:rsidR="003316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3572E">
        <w:rPr>
          <w:rFonts w:ascii="Times New Roman" w:eastAsia="Times New Roman" w:hAnsi="Times New Roman" w:cs="Times New Roman"/>
          <w:sz w:val="24"/>
          <w:szCs w:val="24"/>
          <w:lang w:eastAsia="fr-FR"/>
        </w:rPr>
        <w:t>– 38 000 CCA</w:t>
      </w:r>
      <w:r w:rsidR="00C91CB5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D1125D">
        <w:rPr>
          <w:rFonts w:ascii="Times New Roman" w:eastAsia="Times New Roman" w:hAnsi="Times New Roman" w:cs="Times New Roman"/>
          <w:sz w:val="24"/>
          <w:szCs w:val="24"/>
          <w:lang w:eastAsia="fr-FR"/>
        </w:rPr>
        <w:t>: Eligibles</w:t>
      </w:r>
      <w:r w:rsidR="00E16B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1€=1€</w:t>
      </w:r>
      <w:r w:rsidR="00C91CB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r w:rsidR="00757A18">
        <w:rPr>
          <w:rFonts w:ascii="Times New Roman" w:eastAsia="Times New Roman" w:hAnsi="Times New Roman" w:cs="Times New Roman"/>
          <w:sz w:val="24"/>
          <w:szCs w:val="24"/>
          <w:lang w:eastAsia="fr-FR"/>
        </w:rPr>
        <w:t>64050</w:t>
      </w:r>
      <w:r w:rsidR="00E16B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€</w:t>
      </w:r>
    </w:p>
    <w:p w:rsidR="00D3572E" w:rsidRPr="00D3572E" w:rsidRDefault="00D3572E" w:rsidP="00D35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F4316" w:rsidRDefault="00EF4316" w:rsidP="00313ECC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13ECC">
        <w:rPr>
          <w:rFonts w:ascii="Times New Roman" w:eastAsia="Times New Roman" w:hAnsi="Times New Roman" w:cs="Times New Roman"/>
          <w:sz w:val="24"/>
          <w:szCs w:val="24"/>
          <w:lang w:eastAsia="fr-FR"/>
        </w:rPr>
        <w:t>Point rapide sur les installations en cours</w:t>
      </w:r>
    </w:p>
    <w:p w:rsidR="00313ECC" w:rsidRDefault="00313ECC" w:rsidP="00313E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Odars et Ayguesvives terminées, demande de mise en service </w:t>
      </w:r>
      <w:r w:rsidR="00C25558">
        <w:rPr>
          <w:rFonts w:ascii="Times New Roman" w:eastAsia="Times New Roman" w:hAnsi="Times New Roman" w:cs="Times New Roman"/>
          <w:sz w:val="24"/>
          <w:szCs w:val="24"/>
          <w:lang w:eastAsia="fr-FR"/>
        </w:rPr>
        <w:t>réalisés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2354FA" w:rsidRPr="002354F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2354F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Attente </w:t>
      </w:r>
      <w:r w:rsidR="00C25558">
        <w:rPr>
          <w:rFonts w:ascii="Times New Roman" w:eastAsia="Times New Roman" w:hAnsi="Times New Roman" w:cs="Times New Roman"/>
          <w:sz w:val="24"/>
          <w:szCs w:val="24"/>
          <w:lang w:eastAsia="fr-FR"/>
        </w:rPr>
        <w:t>réponses Enedis</w:t>
      </w:r>
      <w:r w:rsidR="002354F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15 jours ?</w:t>
      </w:r>
    </w:p>
    <w:p w:rsidR="00313ECC" w:rsidRDefault="00313ECC" w:rsidP="00313ECC">
      <w:pPr>
        <w:pStyle w:val="Paragraphedeliste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Ayguesvives remise en état terrain</w:t>
      </w:r>
      <w:r w:rsidR="00E16B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faire. Problème de </w:t>
      </w:r>
      <w:r w:rsidR="00606667">
        <w:rPr>
          <w:rFonts w:ascii="Times New Roman" w:eastAsia="Times New Roman" w:hAnsi="Times New Roman" w:cs="Times New Roman"/>
          <w:sz w:val="24"/>
          <w:szCs w:val="24"/>
          <w:lang w:eastAsia="fr-FR"/>
        </w:rPr>
        <w:t>court-circuit</w:t>
      </w:r>
      <w:r w:rsidR="00E16B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résolu</w:t>
      </w:r>
      <w:r w:rsidR="0060666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Attente de validation par BET Ramat de la validité des fixations dans les pannes</w:t>
      </w:r>
    </w:p>
    <w:p w:rsidR="002354FA" w:rsidRPr="002354FA" w:rsidRDefault="002354FA" w:rsidP="002354FA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73E0" w:rsidRDefault="00EF4316" w:rsidP="004F2B78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55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Présentation du bilan et compte de résultat 2019 provisoires </w:t>
      </w:r>
    </w:p>
    <w:p w:rsidR="00C25558" w:rsidRDefault="003408CC" w:rsidP="00C2555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517A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Calcul proposé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la part distribuable. A vérifié par </w:t>
      </w:r>
      <w:r w:rsidR="00517AB8">
        <w:rPr>
          <w:rFonts w:ascii="Times New Roman" w:eastAsia="Times New Roman" w:hAnsi="Times New Roman" w:cs="Times New Roman"/>
          <w:sz w:val="24"/>
          <w:szCs w:val="24"/>
          <w:lang w:eastAsia="fr-FR"/>
        </w:rPr>
        <w:t>l’expert-comptable</w:t>
      </w:r>
    </w:p>
    <w:p w:rsidR="00517AB8" w:rsidRPr="00C25558" w:rsidRDefault="00517AB8" w:rsidP="00C2555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6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320"/>
        <w:gridCol w:w="1800"/>
      </w:tblGrid>
      <w:tr w:rsidR="00140D60" w:rsidRPr="00140D60" w:rsidTr="00140D60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40D60" w:rsidRPr="00140D60" w:rsidTr="00140D60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Capital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84 600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140D60" w:rsidRPr="00140D60" w:rsidTr="00140D60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140D60" w:rsidRPr="00140D60" w:rsidTr="00140D60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Bénéfices 2019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7041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140D60" w:rsidRPr="00140D60" w:rsidTr="00140D60">
        <w:trPr>
          <w:trHeight w:val="31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Quote</w:t>
            </w:r>
            <w:proofErr w:type="spellEnd"/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parts subventions publiques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-3142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Mise en réserve</w:t>
            </w:r>
          </w:p>
        </w:tc>
      </w:tr>
      <w:tr w:rsidR="00140D60" w:rsidRPr="00140D60" w:rsidTr="00140D60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3899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140D60" w:rsidRPr="00140D60" w:rsidTr="00140D60">
        <w:trPr>
          <w:trHeight w:val="31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Réserve impartageable 57,5 %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-2242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Mise en réserve</w:t>
            </w:r>
          </w:p>
        </w:tc>
      </w:tr>
      <w:tr w:rsidR="00140D60" w:rsidRPr="00140D60" w:rsidTr="00140D60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Distribuable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1657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140D60" w:rsidRPr="00140D60" w:rsidTr="00140D60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soit dividende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1.96%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D60" w:rsidRPr="00140D60" w:rsidRDefault="00140D60" w:rsidP="00140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40D6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570857" w:rsidRDefault="00570857" w:rsidP="00267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40D60" w:rsidRDefault="00140D60" w:rsidP="00977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Sous réserve de validation des chiffres le </w:t>
      </w:r>
      <w:r w:rsidR="00C12D54">
        <w:rPr>
          <w:rFonts w:ascii="Times New Roman" w:eastAsia="Times New Roman" w:hAnsi="Times New Roman" w:cs="Times New Roman"/>
          <w:sz w:val="24"/>
          <w:szCs w:val="24"/>
          <w:lang w:eastAsia="fr-FR"/>
        </w:rPr>
        <w:t>CC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1125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proposera à l’AG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rémunérer les </w:t>
      </w:r>
      <w:r w:rsidR="00403087">
        <w:rPr>
          <w:rFonts w:ascii="Times New Roman" w:eastAsia="Times New Roman" w:hAnsi="Times New Roman" w:cs="Times New Roman"/>
          <w:sz w:val="24"/>
          <w:szCs w:val="24"/>
          <w:lang w:eastAsia="fr-FR"/>
        </w:rPr>
        <w:t>parts sociales et que la rémunération soit laissée sur des CCA.</w:t>
      </w:r>
    </w:p>
    <w:p w:rsidR="00403087" w:rsidRDefault="00403087" w:rsidP="00977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03087" w:rsidRDefault="00403087" w:rsidP="00977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Une partie des</w:t>
      </w:r>
      <w:r w:rsidR="00D53D5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fonds libérés par </w:t>
      </w:r>
      <w:r w:rsidR="003C3E6F">
        <w:rPr>
          <w:rFonts w:ascii="Times New Roman" w:eastAsia="Times New Roman" w:hAnsi="Times New Roman" w:cs="Times New Roman"/>
          <w:sz w:val="24"/>
          <w:szCs w:val="24"/>
          <w:lang w:eastAsia="fr-FR"/>
        </w:rPr>
        <w:t>les réserves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impartageables et de la dotation aux amortissements</w:t>
      </w:r>
      <w:r w:rsidR="00D53D5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peut être </w:t>
      </w:r>
      <w:r w:rsidR="003C3E6F">
        <w:rPr>
          <w:rFonts w:ascii="Times New Roman" w:eastAsia="Times New Roman" w:hAnsi="Times New Roman" w:cs="Times New Roman"/>
          <w:sz w:val="24"/>
          <w:szCs w:val="24"/>
          <w:lang w:eastAsia="fr-FR"/>
        </w:rPr>
        <w:t>utilisé</w:t>
      </w:r>
      <w:r w:rsidR="00D53D5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r w:rsidR="003C3E6F">
        <w:rPr>
          <w:rFonts w:ascii="Times New Roman" w:eastAsia="Times New Roman" w:hAnsi="Times New Roman" w:cs="Times New Roman"/>
          <w:sz w:val="24"/>
          <w:szCs w:val="24"/>
          <w:lang w:eastAsia="fr-FR"/>
        </w:rPr>
        <w:t>d’autres</w:t>
      </w:r>
      <w:r w:rsidR="00D53D5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fin</w:t>
      </w:r>
      <w:r w:rsidR="003C3E6F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D53D5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qu’un réinvestissement sur des PV.</w:t>
      </w:r>
      <w:r w:rsidR="003C3E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Matériel de </w:t>
      </w:r>
      <w:proofErr w:type="spellStart"/>
      <w:r w:rsidR="003C3E6F">
        <w:rPr>
          <w:rFonts w:ascii="Times New Roman" w:eastAsia="Times New Roman" w:hAnsi="Times New Roman" w:cs="Times New Roman"/>
          <w:sz w:val="24"/>
          <w:szCs w:val="24"/>
          <w:lang w:eastAsia="fr-FR"/>
        </w:rPr>
        <w:t>com</w:t>
      </w:r>
      <w:proofErr w:type="spellEnd"/>
      <w:r w:rsidR="003C3E6F">
        <w:rPr>
          <w:rFonts w:ascii="Times New Roman" w:eastAsia="Times New Roman" w:hAnsi="Times New Roman" w:cs="Times New Roman"/>
          <w:sz w:val="24"/>
          <w:szCs w:val="24"/>
          <w:lang w:eastAsia="fr-FR"/>
        </w:rPr>
        <w:t>, informatique etc….</w:t>
      </w:r>
    </w:p>
    <w:p w:rsidR="003C3E6F" w:rsidRDefault="003C3E6F" w:rsidP="00977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 budget doit être préparé.</w:t>
      </w:r>
    </w:p>
    <w:p w:rsidR="00A60BA3" w:rsidRDefault="00A60BA3" w:rsidP="00977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Pour info :</w:t>
      </w:r>
    </w:p>
    <w:p w:rsidR="00977072" w:rsidRDefault="00977072" w:rsidP="00977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Dotation aux amortissements           </w:t>
      </w:r>
      <w:r w:rsidR="00B60C7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11 398 €</w:t>
      </w:r>
    </w:p>
    <w:p w:rsidR="00483703" w:rsidRDefault="00F83062" w:rsidP="00483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Disponibilités : </w:t>
      </w:r>
      <w:r w:rsidR="00B60C7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B60C7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B60C7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58 500 €</w:t>
      </w:r>
    </w:p>
    <w:p w:rsidR="00F83062" w:rsidRDefault="00F12EDF" w:rsidP="00483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Reste à investir phase 3 : </w:t>
      </w:r>
      <w:r w:rsidR="00B60C7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B60C7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89 300 €</w:t>
      </w:r>
    </w:p>
    <w:p w:rsidR="00F12EDF" w:rsidRDefault="00F12EDF" w:rsidP="00483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Simulation trésorerie 2020 </w:t>
      </w:r>
      <w:r w:rsidR="00EA0144">
        <w:rPr>
          <w:rFonts w:ascii="Times New Roman" w:eastAsia="Times New Roman" w:hAnsi="Times New Roman" w:cs="Times New Roman"/>
          <w:sz w:val="24"/>
          <w:szCs w:val="24"/>
          <w:lang w:eastAsia="fr-FR"/>
        </w:rPr>
        <w:t>avec 10 000 SICOVAL, 20 000 Région et 80 000 emprunt = 80</w:t>
      </w:r>
      <w:r w:rsidR="003750E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EA0144">
        <w:rPr>
          <w:rFonts w:ascii="Times New Roman" w:eastAsia="Times New Roman" w:hAnsi="Times New Roman" w:cs="Times New Roman"/>
          <w:sz w:val="24"/>
          <w:szCs w:val="24"/>
          <w:lang w:eastAsia="fr-FR"/>
        </w:rPr>
        <w:t>000</w:t>
      </w:r>
      <w:r w:rsidR="003750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dispo</w:t>
      </w:r>
    </w:p>
    <w:p w:rsidR="00A60BA3" w:rsidRDefault="00A60BA3" w:rsidP="00483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60BA3" w:rsidRDefault="00065881" w:rsidP="00366B58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Demande d’apport</w:t>
      </w:r>
      <w:r w:rsidR="00A60BA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fonds associatif par ECLR</w:t>
      </w:r>
    </w:p>
    <w:p w:rsidR="00065881" w:rsidRDefault="00065881" w:rsidP="00065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ECLR fonctionne sur subvention</w:t>
      </w:r>
      <w:r w:rsidRPr="0006588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Ademe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3139A">
        <w:rPr>
          <w:rFonts w:ascii="Times New Roman" w:eastAsia="Times New Roman" w:hAnsi="Times New Roman" w:cs="Times New Roman"/>
          <w:sz w:val="24"/>
          <w:szCs w:val="24"/>
          <w:lang w:eastAsia="fr-FR"/>
        </w:rPr>
        <w:t>(86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600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€)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Région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3139A">
        <w:rPr>
          <w:rFonts w:ascii="Times New Roman" w:eastAsia="Times New Roman" w:hAnsi="Times New Roman" w:cs="Times New Roman"/>
          <w:sz w:val="24"/>
          <w:szCs w:val="24"/>
          <w:lang w:eastAsia="fr-FR"/>
        </w:rPr>
        <w:t>(93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000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€)</w:t>
      </w:r>
      <w:r w:rsidR="00B07A55">
        <w:rPr>
          <w:rFonts w:ascii="Times New Roman" w:eastAsia="Times New Roman" w:hAnsi="Times New Roman" w:cs="Times New Roman"/>
          <w:sz w:val="24"/>
          <w:szCs w:val="24"/>
          <w:lang w:eastAsia="fr-FR"/>
        </w:rPr>
        <w:t>. P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our </w:t>
      </w:r>
      <w:r w:rsidR="0033139A">
        <w:rPr>
          <w:rFonts w:ascii="Times New Roman" w:eastAsia="Times New Roman" w:hAnsi="Times New Roman" w:cs="Times New Roman"/>
          <w:sz w:val="24"/>
          <w:szCs w:val="24"/>
          <w:lang w:eastAsia="fr-FR"/>
        </w:rPr>
        <w:t>pallier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</w:t>
      </w:r>
      <w:r w:rsidR="003313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x problèmes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de trésorerie du au ret</w:t>
      </w:r>
      <w:r w:rsidR="00B07A5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ard de versement, elle nous demande de l’aide par le </w:t>
      </w:r>
      <w:r w:rsidR="0033139A">
        <w:rPr>
          <w:rFonts w:ascii="Times New Roman" w:eastAsia="Times New Roman" w:hAnsi="Times New Roman" w:cs="Times New Roman"/>
          <w:sz w:val="24"/>
          <w:szCs w:val="24"/>
          <w:lang w:eastAsia="fr-FR"/>
        </w:rPr>
        <w:t>versement d’un apport en fonds associatif</w:t>
      </w:r>
      <w:r w:rsidR="0012531F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bookmarkStart w:id="0" w:name="_GoBack"/>
      <w:bookmarkEnd w:id="0"/>
      <w:r w:rsidR="003313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avec droit de reprise.</w:t>
      </w:r>
    </w:p>
    <w:p w:rsidR="0033139A" w:rsidRDefault="0033139A" w:rsidP="00065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Celewatt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abonde de </w:t>
      </w:r>
      <w:r w:rsidR="00EA18B5">
        <w:rPr>
          <w:rFonts w:ascii="Times New Roman" w:eastAsia="Times New Roman" w:hAnsi="Times New Roman" w:cs="Times New Roman"/>
          <w:sz w:val="24"/>
          <w:szCs w:val="24"/>
          <w:lang w:eastAsia="fr-FR"/>
        </w:rPr>
        <w:t>20 000 € - Watt Citoyen de 15 000</w:t>
      </w:r>
    </w:p>
    <w:p w:rsidR="00EA18B5" w:rsidRDefault="00EA18B5" w:rsidP="00065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A18B5" w:rsidRDefault="00EA18B5" w:rsidP="00065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conseil coopératif vote :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5 personnes pour 10</w:t>
      </w:r>
      <w:r w:rsidR="004341A3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000</w:t>
      </w:r>
      <w:r w:rsidR="004341A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€</w:t>
      </w:r>
    </w:p>
    <w:p w:rsidR="00EA18B5" w:rsidRDefault="004341A3" w:rsidP="00065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3 personnes pour    5 000 €</w:t>
      </w:r>
    </w:p>
    <w:p w:rsidR="004341A3" w:rsidRDefault="004341A3" w:rsidP="00065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0 personnes pour            0 €</w:t>
      </w:r>
    </w:p>
    <w:p w:rsidR="004341A3" w:rsidRPr="00065881" w:rsidRDefault="004341A3" w:rsidP="00065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Droit de rep</w:t>
      </w:r>
      <w:r w:rsidR="00F6379E">
        <w:rPr>
          <w:rFonts w:ascii="Times New Roman" w:eastAsia="Times New Roman" w:hAnsi="Times New Roman" w:cs="Times New Roman"/>
          <w:sz w:val="24"/>
          <w:szCs w:val="24"/>
          <w:lang w:eastAsia="fr-FR"/>
        </w:rPr>
        <w:t>rise à partir du 31 juillet. Con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trepartie à définir : Une intervention d’ECLR ?</w:t>
      </w:r>
    </w:p>
    <w:p w:rsidR="003750EF" w:rsidRDefault="003750EF" w:rsidP="00483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11AB6" w:rsidRPr="00366B58" w:rsidRDefault="00EF4316" w:rsidP="00366B58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13ECC">
        <w:rPr>
          <w:rFonts w:ascii="Times New Roman" w:eastAsia="Times New Roman" w:hAnsi="Times New Roman" w:cs="Times New Roman"/>
          <w:sz w:val="24"/>
          <w:szCs w:val="24"/>
          <w:lang w:eastAsia="fr-FR"/>
        </w:rPr>
        <w:t>Perspectives 2020</w:t>
      </w:r>
      <w:r w:rsidR="0098326D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366B58" w:rsidRPr="00366B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66B58">
        <w:rPr>
          <w:rFonts w:ascii="Times New Roman" w:eastAsia="Times New Roman" w:hAnsi="Times New Roman" w:cs="Times New Roman"/>
          <w:sz w:val="24"/>
          <w:szCs w:val="24"/>
          <w:lang w:eastAsia="fr-FR"/>
        </w:rPr>
        <w:t>SDIS Ramonville ? Ayguesvives Boulodrome ?</w:t>
      </w:r>
    </w:p>
    <w:p w:rsidR="0098326D" w:rsidRPr="0098326D" w:rsidRDefault="0098326D" w:rsidP="0098326D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11AB6" w:rsidRPr="00C11AB6" w:rsidRDefault="00C11AB6" w:rsidP="00C11AB6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A44AE" w:rsidRDefault="00EF4316" w:rsidP="00313ECC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13ECC">
        <w:rPr>
          <w:rFonts w:ascii="Times New Roman" w:eastAsia="Times New Roman" w:hAnsi="Times New Roman" w:cs="Times New Roman"/>
          <w:sz w:val="24"/>
          <w:szCs w:val="24"/>
          <w:lang w:eastAsia="fr-FR"/>
        </w:rPr>
        <w:t>Divers</w:t>
      </w:r>
    </w:p>
    <w:p w:rsidR="005277F1" w:rsidRDefault="005277F1" w:rsidP="00003AA7">
      <w:pPr>
        <w:pStyle w:val="Paragraphedeliste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Assemblée générale le 25 avril si </w:t>
      </w:r>
      <w:r w:rsidR="008824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possible. </w:t>
      </w:r>
      <w:r w:rsidR="00003AA7">
        <w:rPr>
          <w:rFonts w:ascii="Times New Roman" w:eastAsia="Times New Roman" w:hAnsi="Times New Roman" w:cs="Times New Roman"/>
          <w:sz w:val="24"/>
          <w:szCs w:val="24"/>
          <w:lang w:eastAsia="fr-FR"/>
        </w:rPr>
        <w:t>Odars ou Montbrun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003A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salles, clôture des comptes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003AA7">
        <w:rPr>
          <w:rFonts w:ascii="Times New Roman" w:eastAsia="Times New Roman" w:hAnsi="Times New Roman" w:cs="Times New Roman"/>
          <w:sz w:val="24"/>
          <w:szCs w:val="24"/>
          <w:lang w:eastAsia="fr-FR"/>
        </w:rPr>
        <w:t>en temps voulus.</w:t>
      </w:r>
    </w:p>
    <w:p w:rsidR="0000339F" w:rsidRDefault="0000339F" w:rsidP="0000339F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0339F" w:rsidRDefault="0000339F" w:rsidP="00003AA7">
      <w:pPr>
        <w:pStyle w:val="Paragraphedeliste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Vœux du maire d’Odars 18 </w:t>
      </w:r>
      <w:r w:rsidR="00BE071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/01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à 11 h 30</w:t>
      </w:r>
    </w:p>
    <w:p w:rsidR="0000339F" w:rsidRDefault="00BE071B" w:rsidP="00003AA7">
      <w:pPr>
        <w:pStyle w:val="Paragraphedeliste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Vœux</w:t>
      </w:r>
      <w:r w:rsidR="000033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0339F">
        <w:rPr>
          <w:rFonts w:ascii="Times New Roman" w:eastAsia="Times New Roman" w:hAnsi="Times New Roman" w:cs="Times New Roman"/>
          <w:sz w:val="24"/>
          <w:szCs w:val="24"/>
          <w:lang w:eastAsia="fr-FR"/>
        </w:rPr>
        <w:t>Oberti</w:t>
      </w:r>
      <w:proofErr w:type="spellEnd"/>
      <w:r w:rsidR="000033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aux partenaire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 </w:t>
      </w:r>
      <w:r w:rsidR="00882497">
        <w:rPr>
          <w:rFonts w:ascii="Times New Roman" w:eastAsia="Times New Roman" w:hAnsi="Times New Roman" w:cs="Times New Roman"/>
          <w:sz w:val="24"/>
          <w:szCs w:val="24"/>
          <w:lang w:eastAsia="fr-FR"/>
        </w:rPr>
        <w:t>Eco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20/01</w:t>
      </w:r>
      <w:r w:rsidR="00EA50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</w:t>
      </w:r>
      <w:r w:rsidR="00EA50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19 h à </w:t>
      </w:r>
      <w:proofErr w:type="spellStart"/>
      <w:r w:rsidR="00EA5046">
        <w:rPr>
          <w:rFonts w:ascii="Times New Roman" w:eastAsia="Times New Roman" w:hAnsi="Times New Roman" w:cs="Times New Roman"/>
          <w:sz w:val="24"/>
          <w:szCs w:val="24"/>
          <w:lang w:eastAsia="fr-FR"/>
        </w:rPr>
        <w:t>Diagora</w:t>
      </w:r>
      <w:proofErr w:type="spellEnd"/>
    </w:p>
    <w:p w:rsidR="00EA5046" w:rsidRDefault="00561C37" w:rsidP="00003AA7">
      <w:pPr>
        <w:pStyle w:val="Paragraphedeliste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29 mars après-midi stand </w:t>
      </w:r>
      <w:r w:rsidR="00E841FA">
        <w:rPr>
          <w:rFonts w:ascii="Times New Roman" w:eastAsia="Times New Roman" w:hAnsi="Times New Roman" w:cs="Times New Roman"/>
          <w:sz w:val="24"/>
          <w:szCs w:val="24"/>
          <w:lang w:eastAsia="fr-FR"/>
        </w:rPr>
        <w:t>Odars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841FA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choPapillon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st</w:t>
      </w:r>
      <w:r w:rsidR="00E841FA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nd</w:t>
      </w:r>
    </w:p>
    <w:p w:rsidR="00E841FA" w:rsidRDefault="00E841FA" w:rsidP="00003AA7">
      <w:pPr>
        <w:pStyle w:val="Paragraphedeliste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04 Avril bricolo à Escalquens</w:t>
      </w:r>
    </w:p>
    <w:p w:rsidR="0098326D" w:rsidRPr="00313ECC" w:rsidRDefault="0098326D" w:rsidP="00F6379E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A44AE" w:rsidRPr="002E4FDA" w:rsidRDefault="00DA44AE" w:rsidP="002E4FDA">
      <w:pPr>
        <w:rPr>
          <w:rFonts w:ascii="Times New Roman" w:hAnsi="Times New Roman" w:cs="Times New Roman"/>
          <w:sz w:val="36"/>
          <w:szCs w:val="36"/>
        </w:rPr>
      </w:pPr>
    </w:p>
    <w:sectPr w:rsidR="00DA44AE" w:rsidRPr="002E4FDA" w:rsidSect="003750EF">
      <w:footerReference w:type="default" r:id="rId8"/>
      <w:headerReference w:type="first" r:id="rId9"/>
      <w:footerReference w:type="first" r:id="rId10"/>
      <w:pgSz w:w="11906" w:h="16838"/>
      <w:pgMar w:top="1977" w:right="707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273" w:rsidRDefault="00AA4273" w:rsidP="007C34CE">
      <w:pPr>
        <w:spacing w:after="0" w:line="240" w:lineRule="auto"/>
      </w:pPr>
      <w:r>
        <w:separator/>
      </w:r>
    </w:p>
  </w:endnote>
  <w:endnote w:type="continuationSeparator" w:id="0">
    <w:p w:rsidR="00AA4273" w:rsidRDefault="00AA4273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E317F1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0FF2C6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RCS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273" w:rsidRDefault="00AA4273" w:rsidP="007C34CE">
      <w:pPr>
        <w:spacing w:after="0" w:line="240" w:lineRule="auto"/>
      </w:pPr>
      <w:r>
        <w:separator/>
      </w:r>
    </w:p>
  </w:footnote>
  <w:footnote w:type="continuationSeparator" w:id="0">
    <w:p w:rsidR="00AA4273" w:rsidRDefault="00AA4273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</w:t>
    </w:r>
    <w:proofErr w:type="spellStart"/>
    <w:r w:rsidRPr="00F8418C">
      <w:rPr>
        <w:lang w:val="en-US"/>
      </w:rPr>
      <w:t>contact@icea-enrfr</w:t>
    </w:r>
    <w:proofErr w:type="spellEnd"/>
    <w:r w:rsidRPr="00F8418C">
      <w:rPr>
        <w:lang w:val="en-US"/>
      </w:rPr>
      <w:t xml:space="preserve">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3736"/>
    <w:multiLevelType w:val="hybridMultilevel"/>
    <w:tmpl w:val="FB2EBAA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54148"/>
    <w:multiLevelType w:val="hybridMultilevel"/>
    <w:tmpl w:val="CBD0A5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83ED8"/>
    <w:multiLevelType w:val="hybridMultilevel"/>
    <w:tmpl w:val="AC26C968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DD5584"/>
    <w:multiLevelType w:val="hybridMultilevel"/>
    <w:tmpl w:val="F8B6E2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14FD4"/>
    <w:multiLevelType w:val="hybridMultilevel"/>
    <w:tmpl w:val="48868C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70FF5"/>
    <w:multiLevelType w:val="hybridMultilevel"/>
    <w:tmpl w:val="A8FC53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9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93"/>
    <w:rsid w:val="0000339F"/>
    <w:rsid w:val="00003AA7"/>
    <w:rsid w:val="00003D11"/>
    <w:rsid w:val="00053792"/>
    <w:rsid w:val="00065881"/>
    <w:rsid w:val="000B6E3F"/>
    <w:rsid w:val="000C7702"/>
    <w:rsid w:val="000D47DA"/>
    <w:rsid w:val="000E3B80"/>
    <w:rsid w:val="00102C8C"/>
    <w:rsid w:val="00111DE5"/>
    <w:rsid w:val="0012255F"/>
    <w:rsid w:val="0012531F"/>
    <w:rsid w:val="00140D60"/>
    <w:rsid w:val="001455F1"/>
    <w:rsid w:val="00167F9F"/>
    <w:rsid w:val="001A2EE0"/>
    <w:rsid w:val="001C6B52"/>
    <w:rsid w:val="001E36B9"/>
    <w:rsid w:val="001F4DA5"/>
    <w:rsid w:val="002015FF"/>
    <w:rsid w:val="00226905"/>
    <w:rsid w:val="002354FA"/>
    <w:rsid w:val="002673E0"/>
    <w:rsid w:val="002B35DB"/>
    <w:rsid w:val="002E4FDA"/>
    <w:rsid w:val="00313ECC"/>
    <w:rsid w:val="00326195"/>
    <w:rsid w:val="0033139A"/>
    <w:rsid w:val="003316DF"/>
    <w:rsid w:val="003408CC"/>
    <w:rsid w:val="0035399B"/>
    <w:rsid w:val="00355AB3"/>
    <w:rsid w:val="00366B58"/>
    <w:rsid w:val="003750EF"/>
    <w:rsid w:val="00380DCF"/>
    <w:rsid w:val="003C3E6F"/>
    <w:rsid w:val="003D66D5"/>
    <w:rsid w:val="003E01AD"/>
    <w:rsid w:val="00403087"/>
    <w:rsid w:val="00414A3C"/>
    <w:rsid w:val="004341A3"/>
    <w:rsid w:val="00483703"/>
    <w:rsid w:val="00492A08"/>
    <w:rsid w:val="004C1B72"/>
    <w:rsid w:val="004C1DA8"/>
    <w:rsid w:val="004D111B"/>
    <w:rsid w:val="005058E6"/>
    <w:rsid w:val="00517AB8"/>
    <w:rsid w:val="005277F1"/>
    <w:rsid w:val="0053382E"/>
    <w:rsid w:val="005354B7"/>
    <w:rsid w:val="00537EB6"/>
    <w:rsid w:val="00561C37"/>
    <w:rsid w:val="00570857"/>
    <w:rsid w:val="005869D2"/>
    <w:rsid w:val="0059567D"/>
    <w:rsid w:val="005A44E4"/>
    <w:rsid w:val="005F29A2"/>
    <w:rsid w:val="00606667"/>
    <w:rsid w:val="0061617E"/>
    <w:rsid w:val="00617563"/>
    <w:rsid w:val="006E6369"/>
    <w:rsid w:val="006E6A5C"/>
    <w:rsid w:val="007263EC"/>
    <w:rsid w:val="00735B1A"/>
    <w:rsid w:val="00743673"/>
    <w:rsid w:val="00757A18"/>
    <w:rsid w:val="007717F1"/>
    <w:rsid w:val="007819FA"/>
    <w:rsid w:val="00786B4A"/>
    <w:rsid w:val="007B0454"/>
    <w:rsid w:val="007B24B3"/>
    <w:rsid w:val="007C34CE"/>
    <w:rsid w:val="007D298B"/>
    <w:rsid w:val="00807938"/>
    <w:rsid w:val="00814033"/>
    <w:rsid w:val="00816DC1"/>
    <w:rsid w:val="008443FB"/>
    <w:rsid w:val="00851ADC"/>
    <w:rsid w:val="008523C2"/>
    <w:rsid w:val="0087027F"/>
    <w:rsid w:val="00882497"/>
    <w:rsid w:val="008D68E6"/>
    <w:rsid w:val="008F4485"/>
    <w:rsid w:val="0091060A"/>
    <w:rsid w:val="009605B0"/>
    <w:rsid w:val="00961041"/>
    <w:rsid w:val="0096254C"/>
    <w:rsid w:val="009670F2"/>
    <w:rsid w:val="00973388"/>
    <w:rsid w:val="00977072"/>
    <w:rsid w:val="0098326D"/>
    <w:rsid w:val="009B5A65"/>
    <w:rsid w:val="009B5A7F"/>
    <w:rsid w:val="00A07B98"/>
    <w:rsid w:val="00A1657E"/>
    <w:rsid w:val="00A60BA3"/>
    <w:rsid w:val="00A7750B"/>
    <w:rsid w:val="00A94A56"/>
    <w:rsid w:val="00AA4273"/>
    <w:rsid w:val="00AA5F04"/>
    <w:rsid w:val="00AE54DE"/>
    <w:rsid w:val="00B03B8E"/>
    <w:rsid w:val="00B07A55"/>
    <w:rsid w:val="00B119EC"/>
    <w:rsid w:val="00B166AD"/>
    <w:rsid w:val="00B60C79"/>
    <w:rsid w:val="00BA18C2"/>
    <w:rsid w:val="00BB6C68"/>
    <w:rsid w:val="00BD1974"/>
    <w:rsid w:val="00BD255A"/>
    <w:rsid w:val="00BE071B"/>
    <w:rsid w:val="00BE0BCB"/>
    <w:rsid w:val="00C11AB6"/>
    <w:rsid w:val="00C12D54"/>
    <w:rsid w:val="00C21322"/>
    <w:rsid w:val="00C25558"/>
    <w:rsid w:val="00C4006C"/>
    <w:rsid w:val="00C460F5"/>
    <w:rsid w:val="00C843DF"/>
    <w:rsid w:val="00C91CB5"/>
    <w:rsid w:val="00CA72DD"/>
    <w:rsid w:val="00CC3B7D"/>
    <w:rsid w:val="00CF37CE"/>
    <w:rsid w:val="00D1125D"/>
    <w:rsid w:val="00D3572E"/>
    <w:rsid w:val="00D47B7D"/>
    <w:rsid w:val="00D53D5F"/>
    <w:rsid w:val="00D82499"/>
    <w:rsid w:val="00DA44AE"/>
    <w:rsid w:val="00DB297F"/>
    <w:rsid w:val="00DD1588"/>
    <w:rsid w:val="00DF0ACB"/>
    <w:rsid w:val="00E1215D"/>
    <w:rsid w:val="00E16B39"/>
    <w:rsid w:val="00E16B3B"/>
    <w:rsid w:val="00E3196F"/>
    <w:rsid w:val="00E841FA"/>
    <w:rsid w:val="00E850A8"/>
    <w:rsid w:val="00EA0144"/>
    <w:rsid w:val="00EA18B5"/>
    <w:rsid w:val="00EA4F44"/>
    <w:rsid w:val="00EA5046"/>
    <w:rsid w:val="00EA63B4"/>
    <w:rsid w:val="00EC3A09"/>
    <w:rsid w:val="00EF2493"/>
    <w:rsid w:val="00EF4316"/>
    <w:rsid w:val="00F112B7"/>
    <w:rsid w:val="00F12EDF"/>
    <w:rsid w:val="00F6379E"/>
    <w:rsid w:val="00F83062"/>
    <w:rsid w:val="00F8418C"/>
    <w:rsid w:val="00F916D0"/>
    <w:rsid w:val="00FE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4D480D-775B-4E2A-B80B-8A07FA74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il">
    <w:name w:val="il"/>
    <w:basedOn w:val="Policepardfaut"/>
    <w:rsid w:val="00EF2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AF8A4-9CAA-4ADA-96E3-4F296CD8B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510</TotalTime>
  <Pages>3</Pages>
  <Words>668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2020-01-07T16:21:00Z</cp:lastPrinted>
  <dcterms:created xsi:type="dcterms:W3CDTF">2020-01-07T09:48:00Z</dcterms:created>
  <dcterms:modified xsi:type="dcterms:W3CDTF">2020-01-08T16:19:00Z</dcterms:modified>
</cp:coreProperties>
</file>