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D9684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96845" w:rsidRDefault="00D96845" w:rsidP="0096254C">
      <w:pPr>
        <w:rPr>
          <w:rFonts w:ascii="Times New Roman" w:hAnsi="Times New Roman" w:cs="Times New Roman"/>
          <w:sz w:val="24"/>
          <w:szCs w:val="24"/>
        </w:rPr>
      </w:pPr>
    </w:p>
    <w:p w:rsidR="00D96845" w:rsidRDefault="00D96845" w:rsidP="00D968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Conseil coopératif du 14/12/2022 18 h 30 en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visio</w:t>
      </w:r>
      <w:proofErr w:type="spellEnd"/>
    </w:p>
    <w:p w:rsidR="00D96845" w:rsidRDefault="00D96845" w:rsidP="00D96845">
      <w:pPr>
        <w:spacing w:before="90" w:after="2" w:line="398" w:lineRule="auto"/>
        <w:ind w:left="117" w:right="3535"/>
        <w:rPr>
          <w:rFonts w:ascii="Times New Roman" w:hAnsi="Times New Roman"/>
          <w:sz w:val="24"/>
        </w:rPr>
      </w:pPr>
    </w:p>
    <w:tbl>
      <w:tblPr>
        <w:tblStyle w:val="TableNormal"/>
        <w:tblW w:w="906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3"/>
        <w:gridCol w:w="1813"/>
        <w:gridCol w:w="1813"/>
      </w:tblGrid>
      <w:tr w:rsidR="00D96845" w:rsidTr="00D96845">
        <w:trPr>
          <w:trHeight w:val="252"/>
        </w:trPr>
        <w:tc>
          <w:tcPr>
            <w:tcW w:w="3624" w:type="dxa"/>
            <w:gridSpan w:val="2"/>
          </w:tcPr>
          <w:p w:rsidR="00D96845" w:rsidRPr="00D96845" w:rsidRDefault="00D96845" w:rsidP="003F1582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D96845"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 w:rsidRPr="00D96845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96845"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 w:rsidRPr="00D96845"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D96845">
              <w:rPr>
                <w:rFonts w:ascii="Times New Roman" w:hAnsi="Times New Roman" w:cs="Times New Roman"/>
                <w:b/>
              </w:rPr>
              <w:t>Excusé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D96845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 w:rsidRPr="00D96845"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 w:rsidRPr="00D96845"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Fouchard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 w:rsidRPr="00D96845"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Gardette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 w:rsidRPr="00D96845"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D96845" w:rsidTr="00D96845">
        <w:trPr>
          <w:trHeight w:val="286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D9684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96845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Mireille</w:t>
            </w:r>
            <w:proofErr w:type="spellEnd"/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 w:rsidRPr="00D96845"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Réquillart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Thil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45" w:rsidTr="00D96845">
        <w:trPr>
          <w:trHeight w:val="285"/>
        </w:trPr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96845"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12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845"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D96845" w:rsidRPr="00D96845" w:rsidRDefault="00D96845" w:rsidP="003F158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6845" w:rsidRDefault="00D96845" w:rsidP="00D96845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</w:p>
    <w:p w:rsidR="00D96845" w:rsidRPr="004019AB" w:rsidRDefault="00D96845" w:rsidP="00D9684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019AB">
        <w:rPr>
          <w:rFonts w:ascii="Times New Roman" w:hAnsi="Times New Roman" w:cs="Times New Roman"/>
          <w:sz w:val="28"/>
          <w:szCs w:val="28"/>
        </w:rPr>
        <w:t xml:space="preserve">Rapporteur : Christian </w:t>
      </w:r>
      <w:proofErr w:type="spellStart"/>
      <w:r w:rsidRPr="004019AB">
        <w:rPr>
          <w:rFonts w:ascii="Times New Roman" w:hAnsi="Times New Roman" w:cs="Times New Roman"/>
          <w:sz w:val="28"/>
          <w:szCs w:val="28"/>
        </w:rPr>
        <w:t>Thil</w:t>
      </w:r>
      <w:proofErr w:type="spellEnd"/>
      <w:r w:rsidRPr="004019AB">
        <w:rPr>
          <w:rFonts w:ascii="Times New Roman" w:hAnsi="Times New Roman" w:cs="Times New Roman"/>
          <w:sz w:val="28"/>
          <w:szCs w:val="28"/>
        </w:rPr>
        <w:t xml:space="preserve"> - Maitre du temps :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019AB">
        <w:rPr>
          <w:rFonts w:ascii="Times New Roman" w:hAnsi="Times New Roman" w:cs="Times New Roman"/>
          <w:sz w:val="28"/>
          <w:szCs w:val="28"/>
        </w:rPr>
        <w:t>Acceptation des nouveaux sociétaires, constatation du capital : 10 mn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94"/>
        <w:gridCol w:w="1194"/>
        <w:gridCol w:w="1242"/>
        <w:gridCol w:w="2125"/>
        <w:gridCol w:w="1416"/>
      </w:tblGrid>
      <w:tr w:rsidR="009D61AA" w:rsidRPr="009D61AA" w:rsidTr="001C179A">
        <w:trPr>
          <w:trHeight w:val="576"/>
        </w:trPr>
        <w:tc>
          <w:tcPr>
            <w:tcW w:w="1720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ISNARD Hélène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1 000 €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14/12/2022</w:t>
            </w:r>
          </w:p>
        </w:tc>
      </w:tr>
      <w:tr w:rsidR="009D61AA" w:rsidRPr="009D61AA" w:rsidTr="001C179A">
        <w:trPr>
          <w:trHeight w:val="576"/>
        </w:trPr>
        <w:tc>
          <w:tcPr>
            <w:tcW w:w="1720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BENOIT </w:t>
            </w:r>
            <w:proofErr w:type="spellStart"/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Marilys</w:t>
            </w:r>
            <w:proofErr w:type="spellEnd"/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150 €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AYGUESVIVES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01/12/2022</w:t>
            </w:r>
          </w:p>
        </w:tc>
      </w:tr>
    </w:tbl>
    <w:p w:rsidR="009D61AA" w:rsidRPr="004019AB" w:rsidRDefault="009D61AA" w:rsidP="009D61AA">
      <w:pPr>
        <w:rPr>
          <w:rFonts w:ascii="Times New Roman" w:hAnsi="Times New Roman" w:cs="Times New Roman"/>
          <w:sz w:val="28"/>
          <w:szCs w:val="28"/>
        </w:rPr>
      </w:pPr>
    </w:p>
    <w:p w:rsidR="009D61AA" w:rsidRPr="004019AB" w:rsidRDefault="009D61AA" w:rsidP="009D61AA">
      <w:pPr>
        <w:rPr>
          <w:rFonts w:ascii="Times New Roman" w:hAnsi="Times New Roman" w:cs="Times New Roman"/>
          <w:sz w:val="28"/>
          <w:szCs w:val="28"/>
        </w:rPr>
      </w:pPr>
      <w:r w:rsidRPr="004019AB">
        <w:rPr>
          <w:rFonts w:ascii="Times New Roman" w:hAnsi="Times New Roman" w:cs="Times New Roman"/>
          <w:sz w:val="28"/>
          <w:szCs w:val="28"/>
        </w:rPr>
        <w:t>En attente :</w:t>
      </w:r>
    </w:p>
    <w:tbl>
      <w:tblPr>
        <w:tblW w:w="885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1715"/>
        <w:gridCol w:w="1091"/>
        <w:gridCol w:w="1160"/>
        <w:gridCol w:w="1649"/>
        <w:gridCol w:w="1687"/>
      </w:tblGrid>
      <w:tr w:rsidR="004019AB" w:rsidRPr="009D61AA" w:rsidTr="001C179A">
        <w:trPr>
          <w:trHeight w:val="57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DESQ Josiane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AA" w:rsidRPr="004019AB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  <w:p w:rsidR="001C179A" w:rsidRPr="009D61AA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50 €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FR-31190 GREPIAC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4019AB" w:rsidRPr="004019AB" w:rsidTr="001C179A">
        <w:trPr>
          <w:trHeight w:val="57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KHALKHAL </w:t>
            </w:r>
            <w:proofErr w:type="spellStart"/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Mùalika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AA" w:rsidRPr="009D61AA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Issus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Aattente</w:t>
            </w:r>
            <w:proofErr w:type="spellEnd"/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paiement</w:t>
            </w:r>
          </w:p>
        </w:tc>
      </w:tr>
      <w:tr w:rsidR="004019AB" w:rsidRPr="004019AB" w:rsidTr="001C179A">
        <w:trPr>
          <w:trHeight w:val="57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MARY Liam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AA" w:rsidRPr="009D61AA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FR-92400 Courbevoie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  <w:tr w:rsidR="004019AB" w:rsidRPr="004019AB" w:rsidTr="001C179A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GUEUDRÉ Davy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AA" w:rsidRPr="009D61AA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1000 €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FR-45000 Orléans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4019AB" w:rsidRPr="004019AB" w:rsidTr="001C179A">
        <w:trPr>
          <w:trHeight w:val="57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lastRenderedPageBreak/>
              <w:t>ICEA-424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ESTANG Nadia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AA" w:rsidRPr="009D61AA" w:rsidRDefault="001C179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1C1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401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A" w:rsidRPr="009D61AA" w:rsidRDefault="009D61AA" w:rsidP="009D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9D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</w:tbl>
    <w:p w:rsidR="00DB7257" w:rsidRDefault="00DB7257" w:rsidP="009D61AA">
      <w:pPr>
        <w:rPr>
          <w:rFonts w:ascii="Times New Roman" w:hAnsi="Times New Roman" w:cs="Times New Roman"/>
          <w:sz w:val="28"/>
          <w:szCs w:val="28"/>
        </w:rPr>
      </w:pPr>
    </w:p>
    <w:p w:rsidR="00DB7257" w:rsidRPr="004019AB" w:rsidRDefault="00DB7257" w:rsidP="009D6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Complé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ment de souscription </w:t>
      </w:r>
      <w:r w:rsidR="005135D7">
        <w:rPr>
          <w:rFonts w:ascii="Times New Roman" w:hAnsi="Times New Roman" w:cs="Times New Roman"/>
          <w:sz w:val="28"/>
          <w:szCs w:val="28"/>
        </w:rPr>
        <w:t>Ayguesvives</w:t>
      </w:r>
      <w:r>
        <w:rPr>
          <w:rFonts w:ascii="Times New Roman" w:hAnsi="Times New Roman" w:cs="Times New Roman"/>
          <w:sz w:val="28"/>
          <w:szCs w:val="28"/>
        </w:rPr>
        <w:t> : 200 €</w:t>
      </w:r>
    </w:p>
    <w:bookmarkEnd w:id="0"/>
    <w:p w:rsidR="001C179A" w:rsidRPr="004019AB" w:rsidRDefault="001C179A" w:rsidP="009D61AA">
      <w:pPr>
        <w:rPr>
          <w:rFonts w:ascii="Times New Roman" w:hAnsi="Times New Roman" w:cs="Times New Roman"/>
          <w:sz w:val="28"/>
          <w:szCs w:val="28"/>
        </w:rPr>
      </w:pPr>
      <w:r w:rsidRPr="004019AB">
        <w:rPr>
          <w:rFonts w:ascii="Times New Roman" w:hAnsi="Times New Roman" w:cs="Times New Roman"/>
          <w:sz w:val="28"/>
          <w:szCs w:val="28"/>
        </w:rPr>
        <w:t>Le conseil coopératif constate un capital de 160 </w:t>
      </w:r>
      <w:r w:rsidR="00DB7257">
        <w:rPr>
          <w:rFonts w:ascii="Times New Roman" w:hAnsi="Times New Roman" w:cs="Times New Roman"/>
          <w:sz w:val="28"/>
          <w:szCs w:val="28"/>
        </w:rPr>
        <w:t>3</w:t>
      </w:r>
      <w:r w:rsidRPr="004019AB">
        <w:rPr>
          <w:rFonts w:ascii="Times New Roman" w:hAnsi="Times New Roman" w:cs="Times New Roman"/>
          <w:sz w:val="28"/>
          <w:szCs w:val="28"/>
        </w:rPr>
        <w:t>50 €</w:t>
      </w:r>
    </w:p>
    <w:p w:rsidR="00BA5DDE" w:rsidRPr="004019AB" w:rsidRDefault="00BA5DDE" w:rsidP="009D61AA">
      <w:pPr>
        <w:rPr>
          <w:rFonts w:ascii="Times New Roman" w:hAnsi="Times New Roman" w:cs="Times New Roman"/>
          <w:sz w:val="28"/>
          <w:szCs w:val="28"/>
        </w:rPr>
      </w:pPr>
    </w:p>
    <w:p w:rsidR="00BA5DDE" w:rsidRPr="004019AB" w:rsidRDefault="00BA5DDE" w:rsidP="009D61AA">
      <w:pPr>
        <w:rPr>
          <w:rFonts w:ascii="Times New Roman" w:hAnsi="Times New Roman" w:cs="Times New Roman"/>
          <w:sz w:val="28"/>
          <w:szCs w:val="28"/>
        </w:rPr>
      </w:pPr>
      <w:r w:rsidRPr="004019AB">
        <w:rPr>
          <w:rFonts w:ascii="Times New Roman" w:hAnsi="Times New Roman" w:cs="Times New Roman"/>
          <w:sz w:val="28"/>
          <w:szCs w:val="28"/>
        </w:rPr>
        <w:t>Demande de remboursement de parts sociales par Jean-Pierre Mary de 400 € sur 500 € qu’il possède</w:t>
      </w:r>
      <w:r w:rsidR="005135D7">
        <w:rPr>
          <w:rFonts w:ascii="Times New Roman" w:hAnsi="Times New Roman" w:cs="Times New Roman"/>
          <w:sz w:val="28"/>
          <w:szCs w:val="28"/>
        </w:rPr>
        <w:t>.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Délégation de signature du président pour Vincent : 10 mn</w:t>
      </w:r>
    </w:p>
    <w:p w:rsidR="00BA5DDE" w:rsidRPr="004019AB" w:rsidRDefault="00BA5DDE" w:rsidP="00BA5DDE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BA5DDE" w:rsidRPr="004019AB" w:rsidRDefault="00BA5DDE" w:rsidP="00BA5DDE">
      <w:pPr>
        <w:rPr>
          <w:rFonts w:ascii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hAnsi="Times New Roman" w:cs="Times New Roman"/>
          <w:sz w:val="28"/>
          <w:szCs w:val="28"/>
          <w:lang w:eastAsia="fr-FR"/>
        </w:rPr>
        <w:t xml:space="preserve">Le président d’Icéa donne délégation de signature pour tous documents administratifs concernant les projets gérés par Rayons Verts approuvés par le conseil coopératif à Vincent </w:t>
      </w:r>
      <w:proofErr w:type="spellStart"/>
      <w:r w:rsidRPr="004019AB"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 w:rsidRPr="004019AB">
        <w:rPr>
          <w:rFonts w:ascii="Times New Roman" w:hAnsi="Times New Roman" w:cs="Times New Roman"/>
          <w:sz w:val="28"/>
          <w:szCs w:val="28"/>
          <w:lang w:eastAsia="fr-FR"/>
        </w:rPr>
        <w:t xml:space="preserve">. </w:t>
      </w:r>
    </w:p>
    <w:p w:rsidR="00BA5DDE" w:rsidRPr="004019AB" w:rsidRDefault="00BA5DDE" w:rsidP="00BA5DDE">
      <w:pPr>
        <w:rPr>
          <w:rFonts w:ascii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hAnsi="Times New Roman" w:cs="Times New Roman"/>
          <w:sz w:val="28"/>
          <w:szCs w:val="28"/>
          <w:lang w:eastAsia="fr-FR"/>
        </w:rPr>
        <w:t xml:space="preserve">Délégation valable jusqu’à expiration du mandat du Président ou celui de Vincent </w:t>
      </w:r>
      <w:proofErr w:type="spellStart"/>
      <w:r w:rsidRPr="004019AB"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 w:rsidR="00D70416">
        <w:rPr>
          <w:rFonts w:ascii="Times New Roman" w:hAnsi="Times New Roman" w:cs="Times New Roman"/>
          <w:sz w:val="28"/>
          <w:szCs w:val="28"/>
          <w:lang w:eastAsia="fr-FR"/>
        </w:rPr>
        <w:t>.</w:t>
      </w:r>
    </w:p>
    <w:p w:rsidR="00BA5DDE" w:rsidRPr="004019AB" w:rsidRDefault="00BA5DDE" w:rsidP="00BA5DDE">
      <w:pPr>
        <w:rPr>
          <w:rFonts w:ascii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hAnsi="Times New Roman" w:cs="Times New Roman"/>
          <w:sz w:val="28"/>
          <w:szCs w:val="28"/>
          <w:lang w:eastAsia="fr-FR"/>
        </w:rPr>
        <w:t>Le 14/12/2022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Prospection : 20 mn</w:t>
      </w:r>
    </w:p>
    <w:p w:rsidR="00D70416" w:rsidRDefault="00D96845" w:rsidP="00B157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Stade Ramonville </w:t>
      </w:r>
    </w:p>
    <w:p w:rsidR="00D96845" w:rsidRPr="00D96845" w:rsidRDefault="00D96845" w:rsidP="00B157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Centre nautique Auterive</w:t>
      </w:r>
    </w:p>
    <w:p w:rsidR="00D96845" w:rsidRPr="00D96845" w:rsidRDefault="00D96845" w:rsidP="00D968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AMI du CD 31 :</w:t>
      </w:r>
    </w:p>
    <w:p w:rsidR="00D96845" w:rsidRPr="00D96845" w:rsidRDefault="00D96845" w:rsidP="00D968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gram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autres</w:t>
      </w:r>
      <w:proofErr w:type="gram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infos s'il y a : </w:t>
      </w:r>
      <w:proofErr w:type="spell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Pechbusque</w:t>
      </w:r>
      <w:proofErr w:type="spell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, Ayguesvives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Projet : 5 mn</w:t>
      </w:r>
    </w:p>
    <w:p w:rsidR="00D96845" w:rsidRPr="00D96845" w:rsidRDefault="00D96845" w:rsidP="00D968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Cantine </w:t>
      </w:r>
      <w:proofErr w:type="spell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Lagardelle</w:t>
      </w:r>
      <w:proofErr w:type="spell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</w:t>
      </w:r>
    </w:p>
    <w:p w:rsidR="00D96845" w:rsidRPr="00D96845" w:rsidRDefault="00D96845" w:rsidP="00D968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Damas </w:t>
      </w:r>
      <w:proofErr w:type="spell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Auba</w:t>
      </w:r>
      <w:proofErr w:type="spell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(s'il y </w:t>
      </w:r>
      <w:proofErr w:type="gram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a )</w:t>
      </w:r>
      <w:proofErr w:type="gramEnd"/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Communication : 15 mn</w:t>
      </w:r>
    </w:p>
    <w:p w:rsidR="00D96845" w:rsidRPr="00D96845" w:rsidRDefault="00D96845" w:rsidP="00D968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CR de la soirée d'info sur l'</w:t>
      </w:r>
      <w:proofErr w:type="spell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autoconso</w:t>
      </w:r>
      <w:proofErr w:type="spell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</w:p>
    <w:p w:rsidR="00D96845" w:rsidRPr="00D96845" w:rsidRDefault="00D96845" w:rsidP="00D968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CR stands RV</w:t>
      </w:r>
    </w:p>
    <w:p w:rsidR="00D96845" w:rsidRPr="00D96845" w:rsidRDefault="00D96845" w:rsidP="00D968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Planification d'une autre soirée d'info sur </w:t>
      </w: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auto conso</w:t>
      </w:r>
    </w:p>
    <w:p w:rsidR="00D96845" w:rsidRPr="00D96845" w:rsidRDefault="00D96845" w:rsidP="00D968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Fêtes des possibles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Organisation du séminaire de réflexion du 11/02 : 15 mn</w:t>
      </w:r>
    </w:p>
    <w:p w:rsidR="00D96845" w:rsidRPr="00D96845" w:rsidRDefault="00D96845" w:rsidP="00D968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Ordre du </w:t>
      </w:r>
      <w:proofErr w:type="gram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jour ,</w:t>
      </w:r>
      <w:proofErr w:type="gram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animation par ECLR rencontre avec Sandrine</w:t>
      </w:r>
    </w:p>
    <w:p w:rsidR="00D96845" w:rsidRPr="00D96845" w:rsidRDefault="00D96845" w:rsidP="00D968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Communication : lettre </w:t>
      </w:r>
      <w:proofErr w:type="gram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d'info,...</w:t>
      </w:r>
      <w:proofErr w:type="gram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lang w:eastAsia="fr-FR"/>
        </w:rPr>
        <w:t>Formation : 5 mn</w:t>
      </w:r>
    </w:p>
    <w:p w:rsidR="00D96845" w:rsidRPr="00D96845" w:rsidRDefault="00D96845" w:rsidP="00D96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  13/12 - 12 h 45 Web </w:t>
      </w:r>
      <w:proofErr w:type="spellStart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Enr</w:t>
      </w:r>
      <w:proofErr w:type="spellEnd"/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EP sur l'ACC</w:t>
      </w:r>
    </w:p>
    <w:p w:rsidR="00D96845" w:rsidRPr="00D96845" w:rsidRDefault="00D96845" w:rsidP="00D96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96845">
        <w:rPr>
          <w:rFonts w:ascii="Times New Roman" w:eastAsia="Times New Roman" w:hAnsi="Times New Roman" w:cs="Times New Roman"/>
          <w:sz w:val="28"/>
          <w:szCs w:val="28"/>
          <w:lang w:eastAsia="fr-FR"/>
        </w:rPr>
        <w:t>   16/01</w:t>
      </w:r>
      <w:r w:rsidRPr="00D968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une journée ECLR sur les modèles économiques des coopératives "en changement d'échelle"</w:t>
      </w:r>
    </w:p>
    <w:p w:rsidR="00D96845" w:rsidRPr="004019AB" w:rsidRDefault="00D96845" w:rsidP="00D96845">
      <w:pPr>
        <w:pStyle w:val="Titre1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fr-FR"/>
        </w:rPr>
        <w:t>Dates : 10 mn</w:t>
      </w:r>
    </w:p>
    <w:p w:rsidR="00D96845" w:rsidRPr="004019AB" w:rsidRDefault="00D96845" w:rsidP="00D96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</w:pPr>
      <w:r w:rsidRPr="00D968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   Date prochain CC</w:t>
      </w:r>
      <w:r w:rsidRPr="00401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– Ayguesvives ?</w:t>
      </w:r>
    </w:p>
    <w:p w:rsidR="00D96845" w:rsidRPr="00D96845" w:rsidRDefault="00D96845" w:rsidP="00D9684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01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Date de l’AG et lieu</w:t>
      </w:r>
    </w:p>
    <w:p w:rsidR="00D96845" w:rsidRPr="004019AB" w:rsidRDefault="00D96845" w:rsidP="0096254C">
      <w:pPr>
        <w:rPr>
          <w:rFonts w:ascii="Times New Roman" w:hAnsi="Times New Roman" w:cs="Times New Roman"/>
          <w:sz w:val="28"/>
          <w:szCs w:val="28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sectPr w:rsidR="00AB29D9" w:rsidSect="00D96845">
      <w:footerReference w:type="default" r:id="rId7"/>
      <w:headerReference w:type="first" r:id="rId8"/>
      <w:footerReference w:type="first" r:id="rId9"/>
      <w:pgSz w:w="11906" w:h="16838"/>
      <w:pgMar w:top="1977" w:right="707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CDB" w:rsidRDefault="00030CDB" w:rsidP="007C34CE">
      <w:pPr>
        <w:spacing w:after="0" w:line="240" w:lineRule="auto"/>
      </w:pPr>
      <w:r>
        <w:separator/>
      </w:r>
    </w:p>
  </w:endnote>
  <w:endnote w:type="continuationSeparator" w:id="0">
    <w:p w:rsidR="00030CDB" w:rsidRDefault="00030CD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842E2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90713E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CDB" w:rsidRDefault="00030CDB" w:rsidP="007C34CE">
      <w:pPr>
        <w:spacing w:after="0" w:line="240" w:lineRule="auto"/>
      </w:pPr>
      <w:r>
        <w:separator/>
      </w:r>
    </w:p>
  </w:footnote>
  <w:footnote w:type="continuationSeparator" w:id="0">
    <w:p w:rsidR="00030CDB" w:rsidRDefault="00030CD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D06"/>
    <w:multiLevelType w:val="multilevel"/>
    <w:tmpl w:val="90F6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F44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F30FE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63075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50409E"/>
    <w:multiLevelType w:val="multilevel"/>
    <w:tmpl w:val="7454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2E295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1A06D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44D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D461E2"/>
    <w:multiLevelType w:val="multilevel"/>
    <w:tmpl w:val="E6E0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315329B"/>
    <w:multiLevelType w:val="multilevel"/>
    <w:tmpl w:val="2F4C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735B0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F07C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12"/>
  </w:num>
  <w:num w:numId="5">
    <w:abstractNumId w:val="5"/>
  </w:num>
  <w:num w:numId="6">
    <w:abstractNumId w:val="2"/>
  </w:num>
  <w:num w:numId="7">
    <w:abstractNumId w:val="11"/>
  </w:num>
  <w:num w:numId="8">
    <w:abstractNumId w:val="7"/>
  </w:num>
  <w:num w:numId="9">
    <w:abstractNumId w:val="0"/>
  </w:num>
  <w:num w:numId="10">
    <w:abstractNumId w:val="13"/>
  </w:num>
  <w:num w:numId="11">
    <w:abstractNumId w:val="17"/>
  </w:num>
  <w:num w:numId="12">
    <w:abstractNumId w:val="3"/>
  </w:num>
  <w:num w:numId="13">
    <w:abstractNumId w:val="10"/>
  </w:num>
  <w:num w:numId="14">
    <w:abstractNumId w:val="8"/>
  </w:num>
  <w:num w:numId="15">
    <w:abstractNumId w:val="4"/>
  </w:num>
  <w:num w:numId="16">
    <w:abstractNumId w:val="9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45"/>
    <w:rsid w:val="00030CDB"/>
    <w:rsid w:val="00053792"/>
    <w:rsid w:val="000B6E3F"/>
    <w:rsid w:val="00104F13"/>
    <w:rsid w:val="0012255F"/>
    <w:rsid w:val="001A2EE0"/>
    <w:rsid w:val="001C179A"/>
    <w:rsid w:val="001C6B52"/>
    <w:rsid w:val="001E36B9"/>
    <w:rsid w:val="001F4DA5"/>
    <w:rsid w:val="00226905"/>
    <w:rsid w:val="0024325E"/>
    <w:rsid w:val="00326195"/>
    <w:rsid w:val="0035399B"/>
    <w:rsid w:val="00355AB3"/>
    <w:rsid w:val="003E01AD"/>
    <w:rsid w:val="004019AB"/>
    <w:rsid w:val="00492A08"/>
    <w:rsid w:val="004C1B72"/>
    <w:rsid w:val="005058E6"/>
    <w:rsid w:val="005135D7"/>
    <w:rsid w:val="005748C5"/>
    <w:rsid w:val="005869D2"/>
    <w:rsid w:val="0059567D"/>
    <w:rsid w:val="005D5650"/>
    <w:rsid w:val="0060046B"/>
    <w:rsid w:val="00642A68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9D4BC2"/>
    <w:rsid w:val="009D61AA"/>
    <w:rsid w:val="00A07B98"/>
    <w:rsid w:val="00A12F7D"/>
    <w:rsid w:val="00AB29D9"/>
    <w:rsid w:val="00B03B8E"/>
    <w:rsid w:val="00B57933"/>
    <w:rsid w:val="00BA18C2"/>
    <w:rsid w:val="00BA5DDE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70416"/>
    <w:rsid w:val="00D96845"/>
    <w:rsid w:val="00DB093F"/>
    <w:rsid w:val="00DB7257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E6119"/>
  <w15:chartTrackingRefBased/>
  <w15:docId w15:val="{CFA75177-045F-4424-9B00-C0C61372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9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D968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68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357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4</cp:revision>
  <cp:lastPrinted>2019-02-20T14:48:00Z</cp:lastPrinted>
  <dcterms:created xsi:type="dcterms:W3CDTF">2022-12-14T13:03:00Z</dcterms:created>
  <dcterms:modified xsi:type="dcterms:W3CDTF">2022-12-14T19:02:00Z</dcterms:modified>
</cp:coreProperties>
</file>