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3705F8">
      <w:pPr>
        <w:pStyle w:val="Titre1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5F7EC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3705F8">
        <w:t>Conseil coopératif du 24/01/2023</w:t>
      </w:r>
    </w:p>
    <w:p w:rsidR="003705F8" w:rsidRDefault="003705F8" w:rsidP="003705F8"/>
    <w:p w:rsidR="003705F8" w:rsidRPr="003705F8" w:rsidRDefault="003705F8" w:rsidP="002F2F88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>Choix du rapporteur et du maitre du temps : 5 mn</w:t>
      </w:r>
    </w:p>
    <w:p w:rsidR="003705F8" w:rsidRDefault="003705F8" w:rsidP="002F2F88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>Acceptation des nouveaux sociétaires ICEA et  RV - Présentation des compléments de souscription : &lt;10 mn</w:t>
      </w:r>
    </w:p>
    <w:p w:rsidR="002F2F88" w:rsidRPr="002F2F88" w:rsidRDefault="002F2F88" w:rsidP="00C620E5">
      <w:pPr>
        <w:pStyle w:val="Titre3"/>
        <w:rPr>
          <w:lang w:eastAsia="fr-FR"/>
        </w:rPr>
      </w:pPr>
      <w:r>
        <w:rPr>
          <w:lang w:eastAsia="fr-FR"/>
        </w:rPr>
        <w:t>Nouveaux sociétaire</w:t>
      </w:r>
      <w:r w:rsidR="00C620E5">
        <w:rPr>
          <w:lang w:eastAsia="fr-FR"/>
        </w:rPr>
        <w:t>s</w:t>
      </w:r>
      <w:r>
        <w:rPr>
          <w:lang w:eastAsia="fr-FR"/>
        </w:rPr>
        <w:t xml:space="preserve"> 2022</w:t>
      </w:r>
    </w:p>
    <w:tbl>
      <w:tblPr>
        <w:tblW w:w="10451" w:type="dxa"/>
        <w:tblInd w:w="-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1072"/>
        <w:gridCol w:w="1072"/>
        <w:gridCol w:w="2632"/>
        <w:gridCol w:w="1525"/>
        <w:gridCol w:w="1284"/>
        <w:gridCol w:w="1202"/>
        <w:gridCol w:w="525"/>
      </w:tblGrid>
      <w:tr w:rsidR="00114DBC" w:rsidRPr="0091554B" w:rsidTr="000C09A6">
        <w:trPr>
          <w:trHeight w:val="30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cooperator</w:t>
            </w:r>
            <w:proofErr w:type="spellEnd"/>
            <w:r w:rsidRPr="0091554B">
              <w:rPr>
                <w:lang w:eastAsia="fr-FR"/>
              </w:rPr>
              <w:t xml:space="preserve"> </w:t>
            </w:r>
            <w:proofErr w:type="spellStart"/>
            <w:r w:rsidRPr="0091554B">
              <w:rPr>
                <w:lang w:eastAsia="fr-FR"/>
              </w:rPr>
              <w:t>number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firstName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lastName</w:t>
            </w:r>
            <w:proofErr w:type="spellEnd"/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city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numberofshare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totalAmount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validitydate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E70" w:rsidRPr="0091554B" w:rsidRDefault="009C5E70" w:rsidP="0055650D">
            <w:pPr>
              <w:rPr>
                <w:lang w:eastAsia="fr-FR"/>
              </w:rPr>
            </w:pPr>
            <w:r>
              <w:rPr>
                <w:lang w:eastAsia="fr-FR"/>
              </w:rPr>
              <w:t>RV</w:t>
            </w:r>
          </w:p>
        </w:tc>
      </w:tr>
      <w:tr w:rsidR="00114DBC" w:rsidRPr="0091554B" w:rsidTr="000C09A6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ICEA-435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Mùalika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khalkhal</w:t>
            </w:r>
            <w:proofErr w:type="spellEnd"/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Issus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23/11/2022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E70" w:rsidRPr="0091554B" w:rsidRDefault="009C5E70" w:rsidP="0055650D">
            <w:pPr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</w:tr>
      <w:tr w:rsidR="00114DBC" w:rsidRPr="0091554B" w:rsidTr="000C09A6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ICEA-437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Josiane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Desq</w:t>
            </w:r>
            <w:proofErr w:type="spellEnd"/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GREPIAC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11/12/2022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E70" w:rsidRPr="0091554B" w:rsidRDefault="009C5E70" w:rsidP="0055650D">
            <w:pPr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</w:tr>
      <w:tr w:rsidR="00114DBC" w:rsidRPr="0091554B" w:rsidTr="000C09A6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ICEA-438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Thierry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proofErr w:type="spellStart"/>
            <w:r w:rsidRPr="0091554B">
              <w:rPr>
                <w:lang w:eastAsia="fr-FR"/>
              </w:rPr>
              <w:t>Gidenne</w:t>
            </w:r>
            <w:proofErr w:type="spellEnd"/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Castanet-Tolosan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E70" w:rsidRPr="0091554B" w:rsidRDefault="009C5E70" w:rsidP="0055650D">
            <w:pPr>
              <w:rPr>
                <w:lang w:eastAsia="fr-FR"/>
              </w:rPr>
            </w:pPr>
            <w:r w:rsidRPr="0091554B">
              <w:rPr>
                <w:lang w:eastAsia="fr-FR"/>
              </w:rPr>
              <w:t>22/12/2022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E70" w:rsidRPr="0091554B" w:rsidRDefault="009C5E70" w:rsidP="0055650D">
            <w:pPr>
              <w:rPr>
                <w:lang w:eastAsia="fr-FR"/>
              </w:rPr>
            </w:pPr>
          </w:p>
        </w:tc>
      </w:tr>
    </w:tbl>
    <w:p w:rsidR="00320F00" w:rsidRDefault="002F2F88" w:rsidP="00C620E5">
      <w:pPr>
        <w:pStyle w:val="Titre3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Nouveaux sociétaire</w:t>
      </w:r>
      <w:r w:rsidR="00C620E5">
        <w:rPr>
          <w:rFonts w:ascii="Times New Roman" w:eastAsia="Times New Roman" w:hAnsi="Times New Roman" w:cs="Times New Roman"/>
          <w:lang w:eastAsia="fr-FR"/>
        </w:rPr>
        <w:t>s</w:t>
      </w:r>
      <w:r>
        <w:rPr>
          <w:rFonts w:ascii="Times New Roman" w:eastAsia="Times New Roman" w:hAnsi="Times New Roman" w:cs="Times New Roman"/>
          <w:lang w:eastAsia="fr-FR"/>
        </w:rPr>
        <w:t xml:space="preserve"> 2023</w:t>
      </w:r>
    </w:p>
    <w:tbl>
      <w:tblPr>
        <w:tblW w:w="10411" w:type="dxa"/>
        <w:tblInd w:w="-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1186"/>
        <w:gridCol w:w="1314"/>
        <w:gridCol w:w="2230"/>
        <w:gridCol w:w="1522"/>
        <w:gridCol w:w="1276"/>
        <w:gridCol w:w="1276"/>
        <w:gridCol w:w="423"/>
      </w:tblGrid>
      <w:tr w:rsidR="00446764" w:rsidRPr="00553056" w:rsidTr="000C09A6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ICEA-440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Dominique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BONHOMME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VENERQUE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03/01/2023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6764" w:rsidRPr="00553056" w:rsidRDefault="00446764" w:rsidP="0055650D">
            <w:pPr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</w:tr>
      <w:tr w:rsidR="00446764" w:rsidRPr="00553056" w:rsidTr="000C09A6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ICEA-441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Mathieu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proofErr w:type="spellStart"/>
            <w:r w:rsidRPr="00553056">
              <w:rPr>
                <w:lang w:eastAsia="fr-FR"/>
              </w:rPr>
              <w:t>Petterle</w:t>
            </w:r>
            <w:proofErr w:type="spellEnd"/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proofErr w:type="spellStart"/>
            <w:r w:rsidRPr="00553056">
              <w:rPr>
                <w:lang w:eastAsia="fr-FR"/>
              </w:rPr>
              <w:t>Lagardelle</w:t>
            </w:r>
            <w:proofErr w:type="spellEnd"/>
            <w:r w:rsidRPr="00553056">
              <w:rPr>
                <w:lang w:eastAsia="fr-FR"/>
              </w:rPr>
              <w:t>-sur-</w:t>
            </w:r>
            <w:proofErr w:type="spellStart"/>
            <w:r w:rsidRPr="00553056">
              <w:rPr>
                <w:lang w:eastAsia="fr-FR"/>
              </w:rPr>
              <w:t>Lèze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06/01/2023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764" w:rsidRPr="00553056" w:rsidRDefault="00446764" w:rsidP="0055650D">
            <w:pPr>
              <w:rPr>
                <w:lang w:eastAsia="fr-FR"/>
              </w:rPr>
            </w:pPr>
            <w:r>
              <w:rPr>
                <w:lang w:eastAsia="fr-FR"/>
              </w:rPr>
              <w:t>x</w:t>
            </w:r>
          </w:p>
        </w:tc>
      </w:tr>
      <w:tr w:rsidR="00446764" w:rsidRPr="00553056" w:rsidTr="000C09A6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ICEA-443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 xml:space="preserve">Marie </w:t>
            </w:r>
            <w:proofErr w:type="spellStart"/>
            <w:r w:rsidRPr="00553056">
              <w:rPr>
                <w:lang w:eastAsia="fr-FR"/>
              </w:rPr>
              <w:t>julie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C620E5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Villette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Toulouse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764" w:rsidRPr="00553056" w:rsidRDefault="00446764" w:rsidP="0055650D">
            <w:pPr>
              <w:rPr>
                <w:lang w:eastAsia="fr-FR"/>
              </w:rPr>
            </w:pPr>
            <w:r w:rsidRPr="00553056">
              <w:rPr>
                <w:lang w:eastAsia="fr-FR"/>
              </w:rPr>
              <w:t>10/01/2023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764" w:rsidRPr="00553056" w:rsidRDefault="00446764" w:rsidP="0055650D">
            <w:pPr>
              <w:rPr>
                <w:lang w:eastAsia="fr-FR"/>
              </w:rPr>
            </w:pPr>
          </w:p>
        </w:tc>
      </w:tr>
    </w:tbl>
    <w:p w:rsidR="00553056" w:rsidRDefault="00C620E5" w:rsidP="00C620E5">
      <w:pPr>
        <w:pStyle w:val="Titre3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Complément de souscription 2022</w:t>
      </w:r>
    </w:p>
    <w:tbl>
      <w:tblPr>
        <w:tblW w:w="9351" w:type="dxa"/>
        <w:tblInd w:w="-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2260"/>
        <w:gridCol w:w="800"/>
        <w:gridCol w:w="1415"/>
        <w:gridCol w:w="1276"/>
      </w:tblGrid>
      <w:tr w:rsidR="00553056" w:rsidRPr="00553056" w:rsidTr="0044676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44676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44676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44676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44676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44676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44676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446764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ICEA-377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Oslo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31/12/2022</w:t>
            </w:r>
          </w:p>
        </w:tc>
      </w:tr>
    </w:tbl>
    <w:p w:rsidR="00D7063D" w:rsidRDefault="00D7063D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costate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capital de </w:t>
      </w:r>
      <w:r w:rsidR="002E60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161 </w:t>
      </w:r>
      <w:r w:rsidR="0098585A">
        <w:rPr>
          <w:rFonts w:ascii="Times New Roman" w:eastAsia="Times New Roman" w:hAnsi="Times New Roman" w:cs="Times New Roman"/>
          <w:sz w:val="24"/>
          <w:szCs w:val="24"/>
          <w:lang w:eastAsia="fr-FR"/>
        </w:rPr>
        <w:t>700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31/12/2022</w:t>
      </w:r>
    </w:p>
    <w:p w:rsidR="00553056" w:rsidRDefault="00C82322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CC constat un capital de </w:t>
      </w:r>
      <w:r w:rsidR="00D7063D">
        <w:rPr>
          <w:rFonts w:ascii="Times New Roman" w:eastAsia="Times New Roman" w:hAnsi="Times New Roman" w:cs="Times New Roman"/>
          <w:sz w:val="24"/>
          <w:szCs w:val="24"/>
          <w:lang w:eastAsia="fr-FR"/>
        </w:rPr>
        <w:t>164 550 au 25/01/2023</w:t>
      </w:r>
    </w:p>
    <w:p w:rsidR="00766A5A" w:rsidRDefault="0098585A" w:rsidP="00766A5A">
      <w:pPr>
        <w:spacing w:before="100" w:beforeAutospacing="1" w:after="100" w:afterAutospacing="1" w:line="240" w:lineRule="auto"/>
        <w:rPr>
          <w:rFonts w:ascii="Calibri" w:hAnsi="Calibri" w:cs="Calibri"/>
          <w:i/>
          <w:iCs/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Rayons Verts : </w:t>
      </w:r>
      <w:r w:rsidR="00766A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14 200 € Et 300 en attente </w:t>
      </w:r>
      <w:r w:rsidR="00766A5A">
        <w:rPr>
          <w:rFonts w:ascii="Calibri" w:hAnsi="Calibri" w:cs="Calibri"/>
          <w:i/>
          <w:iCs/>
          <w:color w:val="FF0000"/>
        </w:rPr>
        <w:t>PARACHE Sabine</w:t>
      </w:r>
    </w:p>
    <w:p w:rsidR="003705F8" w:rsidRDefault="003705F8" w:rsidP="009C5E70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>Avancement des projets en cours depuis le dernier CC : &lt;10 mn</w:t>
      </w:r>
    </w:p>
    <w:p w:rsidR="00670090" w:rsidRPr="00670090" w:rsidRDefault="00670090" w:rsidP="00670090">
      <w:pPr>
        <w:rPr>
          <w:lang w:eastAsia="fr-FR"/>
        </w:rPr>
      </w:pPr>
      <w:r>
        <w:rPr>
          <w:lang w:eastAsia="fr-FR"/>
        </w:rPr>
        <w:t xml:space="preserve">Damas </w:t>
      </w:r>
      <w:proofErr w:type="spellStart"/>
      <w:r>
        <w:rPr>
          <w:lang w:eastAsia="fr-FR"/>
        </w:rPr>
        <w:t>Auba</w:t>
      </w:r>
      <w:proofErr w:type="spellEnd"/>
      <w:r>
        <w:rPr>
          <w:lang w:eastAsia="fr-FR"/>
        </w:rPr>
        <w:t xml:space="preserve"> : Rien</w:t>
      </w:r>
      <w:r>
        <w:rPr>
          <w:lang w:eastAsia="fr-FR"/>
        </w:rPr>
        <w:br/>
      </w:r>
      <w:proofErr w:type="spellStart"/>
      <w:r>
        <w:rPr>
          <w:lang w:eastAsia="fr-FR"/>
        </w:rPr>
        <w:t>Lagardelle</w:t>
      </w:r>
      <w:proofErr w:type="spellEnd"/>
      <w:r>
        <w:rPr>
          <w:lang w:eastAsia="fr-FR"/>
        </w:rPr>
        <w:t xml:space="preserve"> : </w:t>
      </w:r>
      <w:proofErr w:type="spellStart"/>
      <w:r>
        <w:rPr>
          <w:lang w:eastAsia="fr-FR"/>
        </w:rPr>
        <w:t>Dp</w:t>
      </w:r>
      <w:proofErr w:type="spellEnd"/>
      <w:r>
        <w:rPr>
          <w:lang w:eastAsia="fr-FR"/>
        </w:rPr>
        <w:t>, DCE</w:t>
      </w:r>
      <w:r w:rsidR="00A73A97">
        <w:rPr>
          <w:lang w:eastAsia="fr-FR"/>
        </w:rPr>
        <w:t xml:space="preserve">, PS commune </w:t>
      </w:r>
      <w:r w:rsidR="000E3E87">
        <w:rPr>
          <w:lang w:eastAsia="fr-FR"/>
        </w:rPr>
        <w:t>?</w:t>
      </w:r>
      <w:bookmarkStart w:id="0" w:name="_GoBack"/>
      <w:bookmarkEnd w:id="0"/>
    </w:p>
    <w:p w:rsidR="003705F8" w:rsidRDefault="003705F8" w:rsidP="00670090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lastRenderedPageBreak/>
        <w:t>Avancement prospection en cours depuis le dernier CC : &lt;10 mn</w:t>
      </w:r>
    </w:p>
    <w:p w:rsidR="00670090" w:rsidRPr="00670090" w:rsidRDefault="00AF4742" w:rsidP="00670090">
      <w:pPr>
        <w:rPr>
          <w:lang w:eastAsia="fr-FR"/>
        </w:rPr>
      </w:pPr>
      <w:r>
        <w:rPr>
          <w:lang w:eastAsia="fr-FR"/>
        </w:rPr>
        <w:t>Ramonville : Rien</w:t>
      </w:r>
      <w:r>
        <w:rPr>
          <w:lang w:eastAsia="fr-FR"/>
        </w:rPr>
        <w:br/>
      </w:r>
      <w:proofErr w:type="spellStart"/>
      <w:r>
        <w:rPr>
          <w:lang w:eastAsia="fr-FR"/>
        </w:rPr>
        <w:t>Pech</w:t>
      </w:r>
      <w:r w:rsidR="00670090">
        <w:rPr>
          <w:lang w:eastAsia="fr-FR"/>
        </w:rPr>
        <w:t>busque</w:t>
      </w:r>
      <w:proofErr w:type="spellEnd"/>
      <w:r w:rsidR="00670090">
        <w:rPr>
          <w:lang w:eastAsia="fr-FR"/>
        </w:rPr>
        <w:t xml:space="preserve"> : attente courbe de charge</w:t>
      </w:r>
    </w:p>
    <w:p w:rsidR="003705F8" w:rsidRDefault="003705F8" w:rsidP="00AF4742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>Participation aux manifestations depuis le dernier CC : 5 mn</w:t>
      </w:r>
    </w:p>
    <w:p w:rsidR="00AF4742" w:rsidRDefault="00AF4742" w:rsidP="00AF4742">
      <w:pPr>
        <w:rPr>
          <w:lang w:eastAsia="fr-FR"/>
        </w:rPr>
      </w:pPr>
      <w:r>
        <w:rPr>
          <w:lang w:eastAsia="fr-FR"/>
        </w:rPr>
        <w:t xml:space="preserve">Icéa : </w:t>
      </w:r>
    </w:p>
    <w:p w:rsidR="00AF4742" w:rsidRPr="00AF4742" w:rsidRDefault="00AF4742" w:rsidP="00AF4742">
      <w:pPr>
        <w:rPr>
          <w:lang w:eastAsia="fr-FR"/>
        </w:rPr>
      </w:pPr>
      <w:r>
        <w:rPr>
          <w:lang w:eastAsia="fr-FR"/>
        </w:rPr>
        <w:t>RV :</w:t>
      </w:r>
    </w:p>
    <w:p w:rsidR="003705F8" w:rsidRDefault="003705F8" w:rsidP="000C09A6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 xml:space="preserve">Financement des 30 % à notre charge études et </w:t>
      </w:r>
      <w:proofErr w:type="spellStart"/>
      <w:r w:rsidRPr="003705F8">
        <w:rPr>
          <w:rFonts w:eastAsia="Times New Roman"/>
          <w:lang w:eastAsia="fr-FR"/>
        </w:rPr>
        <w:t>com</w:t>
      </w:r>
      <w:proofErr w:type="spellEnd"/>
      <w:r w:rsidRPr="003705F8">
        <w:rPr>
          <w:rFonts w:eastAsia="Times New Roman"/>
          <w:lang w:eastAsia="fr-FR"/>
        </w:rPr>
        <w:t xml:space="preserve"> de Rayons Verts - Voir la note en pièce jointe</w:t>
      </w:r>
      <w:proofErr w:type="gramStart"/>
      <w:r w:rsidRPr="003705F8">
        <w:rPr>
          <w:rFonts w:eastAsia="Times New Roman"/>
          <w:lang w:eastAsia="fr-FR"/>
        </w:rPr>
        <w:t>  :</w:t>
      </w:r>
      <w:proofErr w:type="gramEnd"/>
      <w:r w:rsidRPr="003705F8">
        <w:rPr>
          <w:rFonts w:eastAsia="Times New Roman"/>
          <w:lang w:eastAsia="fr-FR"/>
        </w:rPr>
        <w:t xml:space="preserve"> 15 mn</w:t>
      </w:r>
    </w:p>
    <w:p w:rsidR="00784F0E" w:rsidRPr="00784F0E" w:rsidRDefault="00784F0E" w:rsidP="00784F0E">
      <w:pPr>
        <w:rPr>
          <w:lang w:eastAsia="fr-FR"/>
        </w:rPr>
      </w:pPr>
    </w:p>
    <w:p w:rsidR="003705F8" w:rsidRDefault="003705F8" w:rsidP="000C09A6">
      <w:pPr>
        <w:pStyle w:val="Titre2"/>
        <w:rPr>
          <w:rFonts w:eastAsia="Times New Roman"/>
          <w:shd w:val="clear" w:color="auto" w:fill="FFFFFF"/>
          <w:lang w:eastAsia="fr-FR"/>
        </w:rPr>
      </w:pPr>
      <w:r w:rsidRPr="000C09A6">
        <w:rPr>
          <w:rFonts w:eastAsia="Times New Roman"/>
          <w:shd w:val="clear" w:color="auto" w:fill="FFFFFF"/>
          <w:lang w:eastAsia="fr-FR"/>
        </w:rPr>
        <w:t>Communication  et sensibilisation autour des 2 projets en cours : 15 mn</w:t>
      </w:r>
    </w:p>
    <w:p w:rsidR="00784F0E" w:rsidRPr="00784F0E" w:rsidRDefault="00784F0E" w:rsidP="00784F0E">
      <w:pPr>
        <w:rPr>
          <w:lang w:eastAsia="fr-FR"/>
        </w:rPr>
      </w:pPr>
      <w:r>
        <w:rPr>
          <w:lang w:eastAsia="fr-FR"/>
        </w:rPr>
        <w:t xml:space="preserve">Damas </w:t>
      </w:r>
      <w:proofErr w:type="spellStart"/>
      <w:r>
        <w:rPr>
          <w:lang w:eastAsia="fr-FR"/>
        </w:rPr>
        <w:t>Auba</w:t>
      </w:r>
      <w:proofErr w:type="spellEnd"/>
      <w:r>
        <w:rPr>
          <w:lang w:eastAsia="fr-FR"/>
        </w:rPr>
        <w:t xml:space="preserve"> : Banderole – Présentation au conseil des délégué</w:t>
      </w:r>
      <w:r w:rsidR="00D30EA5">
        <w:rPr>
          <w:lang w:eastAsia="fr-FR"/>
        </w:rPr>
        <w:t>s</w:t>
      </w:r>
      <w:r>
        <w:rPr>
          <w:lang w:eastAsia="fr-FR"/>
        </w:rPr>
        <w:t xml:space="preserve"> le </w:t>
      </w:r>
      <w:r w:rsidR="00D30EA5">
        <w:rPr>
          <w:lang w:eastAsia="fr-FR"/>
        </w:rPr>
        <w:t>8/04</w:t>
      </w:r>
    </w:p>
    <w:p w:rsidR="003705F8" w:rsidRPr="003705F8" w:rsidRDefault="003705F8" w:rsidP="00D30EA5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 xml:space="preserve">Toujours à l'ordre du jour : trouver un endroit de stockage pour le matériel : 5 mn </w:t>
      </w:r>
    </w:p>
    <w:p w:rsidR="003705F8" w:rsidRPr="003705F8" w:rsidRDefault="003705F8" w:rsidP="00D30EA5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 xml:space="preserve">Budget prévisionnel 2023 : 20 mn </w:t>
      </w:r>
    </w:p>
    <w:p w:rsidR="003705F8" w:rsidRP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s'agit non pas de figer un  prévisionnel ce </w:t>
      </w:r>
      <w:proofErr w:type="spellStart"/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soir là</w:t>
      </w:r>
      <w:proofErr w:type="spellEnd"/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, mais d'exprimer les besoins de dépenses  non contraintes que l'on pourrait engager : Nettoyage, communication, ....</w:t>
      </w:r>
    </w:p>
    <w:p w:rsidR="003705F8" w:rsidRPr="003705F8" w:rsidRDefault="003705F8" w:rsidP="00D30EA5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 xml:space="preserve">Financement des 2 projets en cours </w:t>
      </w:r>
      <w:proofErr w:type="spellStart"/>
      <w:r w:rsidRPr="003705F8">
        <w:rPr>
          <w:rFonts w:eastAsia="Times New Roman"/>
          <w:lang w:eastAsia="fr-FR"/>
        </w:rPr>
        <w:t>Lagardelle</w:t>
      </w:r>
      <w:proofErr w:type="spellEnd"/>
      <w:r w:rsidRPr="003705F8">
        <w:rPr>
          <w:rFonts w:eastAsia="Times New Roman"/>
          <w:lang w:eastAsia="fr-FR"/>
        </w:rPr>
        <w:t xml:space="preserve"> et Castanet : 20 mn </w:t>
      </w:r>
    </w:p>
    <w:p w:rsidR="003705F8" w:rsidRP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  Reste à Payer :       33 250 € + 41 000 € = 74 250 €</w:t>
      </w:r>
    </w:p>
    <w:p w:rsidR="003705F8" w:rsidRP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 Disponible :            54 000 €</w:t>
      </w:r>
    </w:p>
    <w:p w:rsidR="003705F8" w:rsidRPr="003705F8" w:rsidRDefault="003705F8" w:rsidP="00D30EA5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>Point et préparation de la journée  "Le devenir de votre coopérative" du 11/02 :</w:t>
      </w:r>
      <w:proofErr w:type="gramStart"/>
      <w:r w:rsidRPr="003705F8">
        <w:rPr>
          <w:rFonts w:eastAsia="Times New Roman"/>
          <w:lang w:eastAsia="fr-FR"/>
        </w:rPr>
        <w:t>  20</w:t>
      </w:r>
      <w:proofErr w:type="gramEnd"/>
      <w:r w:rsidRPr="003705F8">
        <w:rPr>
          <w:rFonts w:eastAsia="Times New Roman"/>
          <w:lang w:eastAsia="fr-FR"/>
        </w:rPr>
        <w:t xml:space="preserve"> mn</w:t>
      </w:r>
    </w:p>
    <w:p w:rsidR="003705F8" w:rsidRDefault="003705F8" w:rsidP="00D30EA5">
      <w:pPr>
        <w:pStyle w:val="Titre2"/>
        <w:rPr>
          <w:rFonts w:eastAsia="Times New Roman"/>
          <w:lang w:eastAsia="fr-FR"/>
        </w:rPr>
      </w:pPr>
      <w:r w:rsidRPr="003705F8">
        <w:rPr>
          <w:rFonts w:eastAsia="Times New Roman"/>
          <w:lang w:eastAsia="fr-FR"/>
        </w:rPr>
        <w:t>Manifestations futures : 10 mn</w:t>
      </w:r>
    </w:p>
    <w:p w:rsidR="00AD265C" w:rsidRPr="00AD265C" w:rsidRDefault="00AD265C" w:rsidP="00AD265C">
      <w:pPr>
        <w:pStyle w:val="Titre3"/>
        <w:rPr>
          <w:lang w:eastAsia="fr-FR"/>
        </w:rPr>
      </w:pPr>
      <w:r>
        <w:rPr>
          <w:lang w:eastAsia="fr-FR"/>
        </w:rPr>
        <w:t>Icéa :</w:t>
      </w:r>
    </w:p>
    <w:p w:rsidR="00D30EA5" w:rsidRDefault="00E83510" w:rsidP="00E83510">
      <w:pPr>
        <w:pStyle w:val="Paragraphedeliste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Soirée d'information sur l'</w:t>
      </w:r>
      <w:proofErr w:type="spellStart"/>
      <w:r>
        <w:rPr>
          <w:lang w:eastAsia="fr-FR"/>
        </w:rPr>
        <w:t>autoconso</w:t>
      </w:r>
      <w:proofErr w:type="spellEnd"/>
      <w:r>
        <w:rPr>
          <w:lang w:eastAsia="fr-FR"/>
        </w:rPr>
        <w:t xml:space="preserve"> le 02/02 à Ayguesvives</w:t>
      </w:r>
    </w:p>
    <w:p w:rsidR="00AC3483" w:rsidRDefault="00AC3483" w:rsidP="00E83510">
      <w:pPr>
        <w:pStyle w:val="Paragraphedeliste"/>
        <w:numPr>
          <w:ilvl w:val="0"/>
          <w:numId w:val="7"/>
        </w:numPr>
        <w:rPr>
          <w:lang w:eastAsia="fr-FR"/>
        </w:rPr>
      </w:pPr>
      <w:proofErr w:type="spellStart"/>
      <w:r>
        <w:rPr>
          <w:lang w:eastAsia="fr-FR"/>
        </w:rPr>
        <w:t>Journné</w:t>
      </w:r>
      <w:proofErr w:type="spellEnd"/>
      <w:r>
        <w:rPr>
          <w:lang w:eastAsia="fr-FR"/>
        </w:rPr>
        <w:t xml:space="preserve"> le devenir de votre coopérative le 11/02</w:t>
      </w:r>
    </w:p>
    <w:p w:rsidR="00E83510" w:rsidRDefault="00E83510" w:rsidP="00E83510">
      <w:pPr>
        <w:pStyle w:val="Paragraphedeliste"/>
        <w:numPr>
          <w:ilvl w:val="0"/>
          <w:numId w:val="7"/>
        </w:numPr>
        <w:rPr>
          <w:lang w:eastAsia="fr-FR"/>
        </w:rPr>
      </w:pPr>
      <w:proofErr w:type="spellStart"/>
      <w:r>
        <w:rPr>
          <w:lang w:eastAsia="fr-FR"/>
        </w:rPr>
        <w:t>Rando</w:t>
      </w:r>
      <w:proofErr w:type="spellEnd"/>
      <w:r>
        <w:rPr>
          <w:lang w:eastAsia="fr-FR"/>
        </w:rPr>
        <w:t xml:space="preserve"> des énergies le 13 Mars</w:t>
      </w:r>
    </w:p>
    <w:p w:rsidR="00E83510" w:rsidRDefault="00E83510" w:rsidP="00E83510">
      <w:pPr>
        <w:pStyle w:val="Paragraphedeliste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Atelier</w:t>
      </w:r>
      <w:r w:rsidR="00AC3483">
        <w:rPr>
          <w:lang w:eastAsia="fr-FR"/>
        </w:rPr>
        <w:t>s</w:t>
      </w:r>
      <w:r>
        <w:rPr>
          <w:lang w:eastAsia="fr-FR"/>
        </w:rPr>
        <w:t xml:space="preserve"> à </w:t>
      </w:r>
      <w:proofErr w:type="spellStart"/>
      <w:r>
        <w:rPr>
          <w:lang w:eastAsia="fr-FR"/>
        </w:rPr>
        <w:t>Scientilivre</w:t>
      </w:r>
      <w:proofErr w:type="spellEnd"/>
      <w:r w:rsidR="004C5067">
        <w:rPr>
          <w:lang w:eastAsia="fr-FR"/>
        </w:rPr>
        <w:t xml:space="preserve"> le 18 et 19 mars</w:t>
      </w:r>
    </w:p>
    <w:p w:rsidR="00AC3483" w:rsidRDefault="00AC3483" w:rsidP="00E83510">
      <w:pPr>
        <w:pStyle w:val="Paragraphedeliste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F</w:t>
      </w:r>
      <w:r w:rsidR="00AD265C">
        <w:rPr>
          <w:lang w:eastAsia="fr-FR"/>
        </w:rPr>
        <w:t xml:space="preserve">êtes des énergies septembre </w:t>
      </w:r>
      <w:proofErr w:type="gramStart"/>
      <w:r w:rsidR="00AD265C">
        <w:rPr>
          <w:lang w:eastAsia="fr-FR"/>
        </w:rPr>
        <w:t>( construction</w:t>
      </w:r>
      <w:proofErr w:type="gramEnd"/>
      <w:r w:rsidR="00AD265C">
        <w:rPr>
          <w:lang w:eastAsia="fr-FR"/>
        </w:rPr>
        <w:t xml:space="preserve"> four avant avec La </w:t>
      </w:r>
      <w:proofErr w:type="spellStart"/>
      <w:r w:rsidR="00AD265C">
        <w:rPr>
          <w:lang w:eastAsia="fr-FR"/>
        </w:rPr>
        <w:t>rafistolerie</w:t>
      </w:r>
      <w:proofErr w:type="spellEnd"/>
      <w:r w:rsidR="00AD265C">
        <w:rPr>
          <w:lang w:eastAsia="fr-FR"/>
        </w:rPr>
        <w:t>)</w:t>
      </w:r>
    </w:p>
    <w:p w:rsidR="00AD265C" w:rsidRDefault="00AD265C" w:rsidP="00E83510">
      <w:pPr>
        <w:pStyle w:val="Paragraphedeliste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Prospection pour autres ?</w:t>
      </w:r>
    </w:p>
    <w:p w:rsidR="00AD265C" w:rsidRPr="00D30EA5" w:rsidRDefault="00AD265C" w:rsidP="00AD265C">
      <w:pPr>
        <w:pStyle w:val="Titre3"/>
        <w:rPr>
          <w:lang w:eastAsia="fr-FR"/>
        </w:rPr>
      </w:pPr>
      <w:r>
        <w:rPr>
          <w:lang w:eastAsia="fr-FR"/>
        </w:rPr>
        <w:t>RV</w:t>
      </w:r>
    </w:p>
    <w:p w:rsidR="003705F8" w:rsidRPr="003705F8" w:rsidRDefault="003705F8" w:rsidP="003705F8"/>
    <w:sectPr w:rsidR="003705F8" w:rsidRPr="003705F8" w:rsidSect="001F4DA5">
      <w:footerReference w:type="default" r:id="rId7"/>
      <w:headerReference w:type="first" r:id="rId8"/>
      <w:footerReference w:type="first" r:id="rId9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F91" w:rsidRDefault="002E6F91" w:rsidP="007C34CE">
      <w:pPr>
        <w:spacing w:after="0" w:line="240" w:lineRule="auto"/>
      </w:pPr>
      <w:r>
        <w:separator/>
      </w:r>
    </w:p>
  </w:endnote>
  <w:endnote w:type="continuationSeparator" w:id="0">
    <w:p w:rsidR="002E6F91" w:rsidRDefault="002E6F9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865ED1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F34D14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F91" w:rsidRDefault="002E6F91" w:rsidP="007C34CE">
      <w:pPr>
        <w:spacing w:after="0" w:line="240" w:lineRule="auto"/>
      </w:pPr>
      <w:r>
        <w:separator/>
      </w:r>
    </w:p>
  </w:footnote>
  <w:footnote w:type="continuationSeparator" w:id="0">
    <w:p w:rsidR="002E6F91" w:rsidRDefault="002E6F9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DD6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" w15:restartNumberingAfterBreak="0">
    <w:nsid w:val="48E5389A"/>
    <w:multiLevelType w:val="hybridMultilevel"/>
    <w:tmpl w:val="426A55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D369C"/>
    <w:multiLevelType w:val="multilevel"/>
    <w:tmpl w:val="76D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F8"/>
    <w:rsid w:val="00053792"/>
    <w:rsid w:val="000B6E3F"/>
    <w:rsid w:val="000C09A6"/>
    <w:rsid w:val="000E3E87"/>
    <w:rsid w:val="00114DBC"/>
    <w:rsid w:val="0012255F"/>
    <w:rsid w:val="001A2EE0"/>
    <w:rsid w:val="001C6B52"/>
    <w:rsid w:val="001E36B9"/>
    <w:rsid w:val="001F4DA5"/>
    <w:rsid w:val="00226905"/>
    <w:rsid w:val="002E602D"/>
    <w:rsid w:val="002E6F91"/>
    <w:rsid w:val="002F2F88"/>
    <w:rsid w:val="003202E6"/>
    <w:rsid w:val="00320F00"/>
    <w:rsid w:val="00326195"/>
    <w:rsid w:val="0035399B"/>
    <w:rsid w:val="00355AB3"/>
    <w:rsid w:val="003705F8"/>
    <w:rsid w:val="003E01AD"/>
    <w:rsid w:val="00446764"/>
    <w:rsid w:val="00492A08"/>
    <w:rsid w:val="004C1B72"/>
    <w:rsid w:val="004C5067"/>
    <w:rsid w:val="005058E6"/>
    <w:rsid w:val="00553056"/>
    <w:rsid w:val="0055650D"/>
    <w:rsid w:val="005869D2"/>
    <w:rsid w:val="0059567D"/>
    <w:rsid w:val="00670090"/>
    <w:rsid w:val="00692257"/>
    <w:rsid w:val="00714E73"/>
    <w:rsid w:val="00743673"/>
    <w:rsid w:val="00766A5A"/>
    <w:rsid w:val="007819FA"/>
    <w:rsid w:val="00784F0E"/>
    <w:rsid w:val="00786B4A"/>
    <w:rsid w:val="007C34CE"/>
    <w:rsid w:val="007D298B"/>
    <w:rsid w:val="00816DC1"/>
    <w:rsid w:val="00851ADC"/>
    <w:rsid w:val="008523C2"/>
    <w:rsid w:val="0091060A"/>
    <w:rsid w:val="0091554B"/>
    <w:rsid w:val="0096254C"/>
    <w:rsid w:val="0098585A"/>
    <w:rsid w:val="009B5A7F"/>
    <w:rsid w:val="009C5E70"/>
    <w:rsid w:val="00A07B98"/>
    <w:rsid w:val="00A73A97"/>
    <w:rsid w:val="00AC3483"/>
    <w:rsid w:val="00AD265C"/>
    <w:rsid w:val="00AF4742"/>
    <w:rsid w:val="00B03B8E"/>
    <w:rsid w:val="00BA18C2"/>
    <w:rsid w:val="00BB6C68"/>
    <w:rsid w:val="00BE0BCB"/>
    <w:rsid w:val="00C21322"/>
    <w:rsid w:val="00C620E5"/>
    <w:rsid w:val="00C82322"/>
    <w:rsid w:val="00C843DF"/>
    <w:rsid w:val="00CA72DD"/>
    <w:rsid w:val="00CF37CE"/>
    <w:rsid w:val="00D30EA5"/>
    <w:rsid w:val="00D319B1"/>
    <w:rsid w:val="00D7063D"/>
    <w:rsid w:val="00E16B39"/>
    <w:rsid w:val="00E3196F"/>
    <w:rsid w:val="00E83510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64D56C-19FA-4220-B6A1-F8094E73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05F8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F2F88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F2F88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2F88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2F88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2F88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2F88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2F88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2F88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70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F2F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F2F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F2F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2F8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2F8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2F2F8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2F2F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F2F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282</TotalTime>
  <Pages>1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2023-01-25T15:21:00Z</cp:lastPrinted>
  <dcterms:created xsi:type="dcterms:W3CDTF">2023-01-24T17:48:00Z</dcterms:created>
  <dcterms:modified xsi:type="dcterms:W3CDTF">2023-01-25T15:24:00Z</dcterms:modified>
</cp:coreProperties>
</file>