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34CE" w:rsidRDefault="00CF37CE" w:rsidP="00B85F4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1" layoutInCell="1" allowOverlap="0">
                <wp:simplePos x="0" y="0"/>
                <wp:positionH relativeFrom="column">
                  <wp:posOffset>6286500</wp:posOffset>
                </wp:positionH>
                <wp:positionV relativeFrom="page">
                  <wp:posOffset>3564255</wp:posOffset>
                </wp:positionV>
                <wp:extent cx="342000" cy="0"/>
                <wp:effectExtent l="0" t="0" r="20320" b="19050"/>
                <wp:wrapNone/>
                <wp:docPr id="1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2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BFF31B4" id="Connecteur droit 1" o:spid="_x0000_s1026" style="position:absolute;flip:x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495pt,280.65pt" to="521.9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" o:allowoverlap="f" strokecolor="black [3200]" strokeweight=".5pt">
                <v:stroke joinstyle="miter"/>
                <w10:wrap anchory="page"/>
                <w10:anchorlock/>
              </v:line>
            </w:pict>
          </mc:Fallback>
        </mc:AlternateContent>
      </w:r>
      <w:r w:rsidR="00B85F48">
        <w:rPr>
          <w:rFonts w:ascii="Times New Roman" w:hAnsi="Times New Roman" w:cs="Times New Roman"/>
          <w:sz w:val="24"/>
          <w:szCs w:val="24"/>
        </w:rPr>
        <w:t>Conseil coopératif du 25/08/2020</w:t>
      </w:r>
    </w:p>
    <w:p w:rsidR="00B85F48" w:rsidRDefault="00B85F48" w:rsidP="00B85F4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</w:p>
    <w:p w:rsidR="00B85F48" w:rsidRDefault="00AC39ED" w:rsidP="00AC39ED">
      <w:pPr>
        <w:pStyle w:val="Paragraphedeliste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C39ED">
        <w:rPr>
          <w:rFonts w:ascii="Times New Roman" w:eastAsia="Times New Roman" w:hAnsi="Times New Roman" w:cs="Times New Roman"/>
          <w:sz w:val="24"/>
          <w:szCs w:val="24"/>
          <w:lang w:eastAsia="fr-FR"/>
        </w:rPr>
        <w:t>Présentation</w:t>
      </w:r>
      <w:r w:rsidR="00B85F48" w:rsidRPr="00AC39E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des nouveaux sociétaires</w:t>
      </w:r>
      <w:r w:rsidR="00C33D1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depuis le 10/06/2020</w:t>
      </w:r>
    </w:p>
    <w:tbl>
      <w:tblPr>
        <w:tblW w:w="9063" w:type="dxa"/>
        <w:tblInd w:w="6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0"/>
        <w:gridCol w:w="2240"/>
        <w:gridCol w:w="1480"/>
        <w:gridCol w:w="772"/>
        <w:gridCol w:w="781"/>
        <w:gridCol w:w="850"/>
        <w:gridCol w:w="1760"/>
      </w:tblGrid>
      <w:tr w:rsidR="00C33D17" w:rsidRPr="008812F7" w:rsidTr="009A6B8E">
        <w:trPr>
          <w:trHeight w:val="300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3D17" w:rsidRPr="008812F7" w:rsidRDefault="00C33D17" w:rsidP="009A6B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12F7"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3D17" w:rsidRPr="008812F7" w:rsidRDefault="00C33D17" w:rsidP="009A6B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12F7">
              <w:rPr>
                <w:rFonts w:ascii="Calibri" w:eastAsia="Times New Roman" w:hAnsi="Calibri" w:cs="Calibri"/>
                <w:color w:val="000000"/>
                <w:lang w:eastAsia="fr-FR"/>
              </w:rPr>
              <w:t>Paillé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3D17" w:rsidRPr="008812F7" w:rsidRDefault="00C33D17" w:rsidP="009A6B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12F7">
              <w:rPr>
                <w:rFonts w:ascii="Calibri" w:eastAsia="Times New Roman" w:hAnsi="Calibri" w:cs="Calibri"/>
                <w:color w:val="000000"/>
                <w:lang w:eastAsia="fr-FR"/>
              </w:rPr>
              <w:t>Dominique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C33D17" w:rsidRDefault="00C33D17" w:rsidP="009A6B8E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33D17" w:rsidRDefault="00C33D17" w:rsidP="009A6B8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33D17" w:rsidRDefault="00C33D17" w:rsidP="009A6B8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200 € 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3D17" w:rsidRDefault="00C33D17" w:rsidP="009A6B8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 Thil</w:t>
            </w:r>
          </w:p>
        </w:tc>
      </w:tr>
      <w:tr w:rsidR="00C33D17" w:rsidRPr="008812F7" w:rsidTr="009A6B8E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3D17" w:rsidRPr="008812F7" w:rsidRDefault="00C33D17" w:rsidP="009A6B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12F7"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3D17" w:rsidRPr="008812F7" w:rsidRDefault="00C33D17" w:rsidP="009A6B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12F7">
              <w:rPr>
                <w:rFonts w:ascii="Calibri" w:eastAsia="Times New Roman" w:hAnsi="Calibri" w:cs="Calibri"/>
                <w:color w:val="000000"/>
                <w:lang w:eastAsia="fr-FR"/>
              </w:rPr>
              <w:t>GEORGET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3D17" w:rsidRPr="008812F7" w:rsidRDefault="00C33D17" w:rsidP="009A6B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12F7">
              <w:rPr>
                <w:rFonts w:ascii="Calibri" w:eastAsia="Times New Roman" w:hAnsi="Calibri" w:cs="Calibri"/>
                <w:color w:val="000000"/>
                <w:lang w:eastAsia="fr-FR"/>
              </w:rPr>
              <w:t>Eric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C33D17" w:rsidRDefault="00C33D17" w:rsidP="009A6B8E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C33D17" w:rsidRDefault="00C33D17" w:rsidP="009A6B8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33D17" w:rsidRDefault="00C33D17" w:rsidP="009A6B8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3D17" w:rsidRDefault="00C33D17" w:rsidP="009A6B8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Goyran</w:t>
            </w:r>
          </w:p>
        </w:tc>
      </w:tr>
      <w:tr w:rsidR="00C33D17" w:rsidRPr="008812F7" w:rsidTr="009A6B8E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3D17" w:rsidRPr="008812F7" w:rsidRDefault="00C33D17" w:rsidP="009A6B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12F7"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3D17" w:rsidRPr="008812F7" w:rsidRDefault="00C33D17" w:rsidP="009A6B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12F7">
              <w:rPr>
                <w:rFonts w:ascii="Calibri" w:eastAsia="Times New Roman" w:hAnsi="Calibri" w:cs="Calibri"/>
                <w:color w:val="000000"/>
                <w:lang w:eastAsia="fr-FR"/>
              </w:rPr>
              <w:t>Pegorarotto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3D17" w:rsidRPr="008812F7" w:rsidRDefault="00C33D17" w:rsidP="009A6B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12F7">
              <w:rPr>
                <w:rFonts w:ascii="Calibri" w:eastAsia="Times New Roman" w:hAnsi="Calibri" w:cs="Calibri"/>
                <w:color w:val="000000"/>
                <w:lang w:eastAsia="fr-FR"/>
              </w:rPr>
              <w:t>David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C33D17" w:rsidRDefault="00C33D17" w:rsidP="009A6B8E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33D17" w:rsidRDefault="00C33D17" w:rsidP="009A6B8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33D17" w:rsidRDefault="00C33D17" w:rsidP="009A6B8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500 €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3D17" w:rsidRDefault="00C33D17" w:rsidP="009A6B8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Conseillé Montbrun</w:t>
            </w:r>
          </w:p>
        </w:tc>
      </w:tr>
      <w:tr w:rsidR="00C33D17" w:rsidRPr="008812F7" w:rsidTr="009A6B8E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D17" w:rsidRPr="008812F7" w:rsidRDefault="00C33D17" w:rsidP="009A6B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12F7"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3D17" w:rsidRPr="008812F7" w:rsidRDefault="00C33D17" w:rsidP="009A6B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12F7">
              <w:rPr>
                <w:rFonts w:ascii="Calibri" w:eastAsia="Times New Roman" w:hAnsi="Calibri" w:cs="Calibri"/>
                <w:color w:val="000000"/>
                <w:lang w:eastAsia="fr-FR"/>
              </w:rPr>
              <w:t>Boscher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3D17" w:rsidRPr="008812F7" w:rsidRDefault="00C33D17" w:rsidP="009A6B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12F7">
              <w:rPr>
                <w:rFonts w:ascii="Calibri" w:eastAsia="Times New Roman" w:hAnsi="Calibri" w:cs="Calibri"/>
                <w:color w:val="000000"/>
                <w:lang w:eastAsia="fr-FR"/>
              </w:rPr>
              <w:t>Gabriel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C33D17" w:rsidRDefault="00C33D17" w:rsidP="009A6B8E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33D17" w:rsidRDefault="00C33D17" w:rsidP="009A6B8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33D17" w:rsidRDefault="00C33D17" w:rsidP="009A6B8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   50 €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3D17" w:rsidRDefault="00C33D17" w:rsidP="009A6B8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Gerald Salin</w:t>
            </w:r>
          </w:p>
        </w:tc>
      </w:tr>
      <w:tr w:rsidR="00C33D17" w:rsidRPr="008812F7" w:rsidTr="009A6B8E">
        <w:trPr>
          <w:trHeight w:val="300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3D17" w:rsidRPr="008812F7" w:rsidRDefault="00C33D17" w:rsidP="009A6B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12F7"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33D17" w:rsidRPr="008812F7" w:rsidRDefault="00C33D17" w:rsidP="009A6B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12F7">
              <w:rPr>
                <w:rFonts w:ascii="Calibri" w:eastAsia="Times New Roman" w:hAnsi="Calibri" w:cs="Calibri"/>
                <w:color w:val="000000"/>
                <w:lang w:eastAsia="fr-FR"/>
              </w:rPr>
              <w:t>Le Bart de La Broise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33D17" w:rsidRPr="008812F7" w:rsidRDefault="00C33D17" w:rsidP="009A6B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12F7">
              <w:rPr>
                <w:rFonts w:ascii="Calibri" w:eastAsia="Times New Roman" w:hAnsi="Calibri" w:cs="Calibri"/>
                <w:color w:val="000000"/>
                <w:lang w:eastAsia="fr-FR"/>
              </w:rPr>
              <w:t>Jacques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C33D17" w:rsidRDefault="00C33D17" w:rsidP="009A6B8E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33D17" w:rsidRDefault="00C33D17" w:rsidP="009A6B8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C33D17" w:rsidRDefault="00C33D17" w:rsidP="009A6B8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200 €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C33D17" w:rsidRDefault="00C33D17" w:rsidP="009A6B8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Citoy'enr</w:t>
            </w:r>
          </w:p>
        </w:tc>
      </w:tr>
      <w:tr w:rsidR="00C33D17" w:rsidRPr="008812F7" w:rsidTr="009A6B8E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3D17" w:rsidRPr="008812F7" w:rsidRDefault="00C33D17" w:rsidP="009A6B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12F7"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3D17" w:rsidRPr="008812F7" w:rsidRDefault="00C33D17" w:rsidP="009A6B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12F7">
              <w:rPr>
                <w:rFonts w:ascii="Calibri" w:eastAsia="Times New Roman" w:hAnsi="Calibri" w:cs="Calibri"/>
                <w:color w:val="000000"/>
                <w:lang w:eastAsia="fr-FR"/>
              </w:rPr>
              <w:t>HORION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3D17" w:rsidRPr="008812F7" w:rsidRDefault="00C33D17" w:rsidP="009A6B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12F7">
              <w:rPr>
                <w:rFonts w:ascii="Calibri" w:eastAsia="Times New Roman" w:hAnsi="Calibri" w:cs="Calibri"/>
                <w:color w:val="000000"/>
                <w:lang w:eastAsia="fr-FR"/>
              </w:rPr>
              <w:t>Clément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C33D17" w:rsidRDefault="00C33D17" w:rsidP="009A6B8E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33D17" w:rsidRDefault="00C33D17" w:rsidP="009A6B8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33D17" w:rsidRDefault="00C33D17" w:rsidP="009A6B8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100 € 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3D17" w:rsidRDefault="00C33D17" w:rsidP="009A6B8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Défi Solaire</w:t>
            </w:r>
          </w:p>
        </w:tc>
      </w:tr>
      <w:tr w:rsidR="00C33D17" w:rsidRPr="008812F7" w:rsidTr="009A6B8E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3D17" w:rsidRPr="008812F7" w:rsidRDefault="00C33D17" w:rsidP="009A6B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12F7"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3D17" w:rsidRPr="008812F7" w:rsidRDefault="00C33D17" w:rsidP="009A6B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12F7">
              <w:rPr>
                <w:rFonts w:ascii="Calibri" w:eastAsia="Times New Roman" w:hAnsi="Calibri" w:cs="Calibri"/>
                <w:color w:val="000000"/>
                <w:lang w:eastAsia="fr-FR"/>
              </w:rPr>
              <w:t>MARY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3D17" w:rsidRPr="008812F7" w:rsidRDefault="00C33D17" w:rsidP="009A6B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12F7">
              <w:rPr>
                <w:rFonts w:ascii="Calibri" w:eastAsia="Times New Roman" w:hAnsi="Calibri" w:cs="Calibri"/>
                <w:color w:val="000000"/>
                <w:lang w:eastAsia="fr-FR"/>
              </w:rPr>
              <w:t>JUNE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C33D17" w:rsidRDefault="00C33D17" w:rsidP="009A6B8E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33D17" w:rsidRDefault="00C33D17" w:rsidP="009A6B8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C33D17" w:rsidRDefault="00C33D17" w:rsidP="009A6B8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   50 €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C33D17" w:rsidRDefault="00C33D17" w:rsidP="009A6B8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Petite fille JP</w:t>
            </w:r>
          </w:p>
        </w:tc>
      </w:tr>
      <w:tr w:rsidR="009A6B8E" w:rsidRPr="008812F7" w:rsidTr="009A6B8E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A6B8E" w:rsidRPr="008812F7" w:rsidRDefault="009A6B8E" w:rsidP="009A6B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A6B8E" w:rsidRPr="008812F7" w:rsidRDefault="009A6B8E" w:rsidP="009A6B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A6B8E" w:rsidRPr="008812F7" w:rsidRDefault="009A6B8E" w:rsidP="009A6B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9A6B8E" w:rsidRDefault="009A6B8E" w:rsidP="009A6B8E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A6B8E" w:rsidRDefault="009A6B8E" w:rsidP="009A6B8E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A6B8E" w:rsidRDefault="009A6B8E" w:rsidP="009A6B8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1 150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A6B8E" w:rsidRDefault="009A6B8E" w:rsidP="009A6B8E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</w:tbl>
    <w:p w:rsidR="00AC39ED" w:rsidRDefault="009A6B8E" w:rsidP="00AC39ED">
      <w:pPr>
        <w:pStyle w:val="Paragraphedeliste"/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 w:rsidR="006E15F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330 sociétaires </w:t>
      </w:r>
      <w:r w:rsidR="00673159">
        <w:rPr>
          <w:rFonts w:ascii="Times New Roman" w:eastAsia="Times New Roman" w:hAnsi="Times New Roman" w:cs="Times New Roman"/>
          <w:sz w:val="24"/>
          <w:szCs w:val="24"/>
          <w:lang w:eastAsia="fr-FR"/>
        </w:rPr>
        <w:t>- collecte</w:t>
      </w:r>
      <w:r w:rsidR="006E15F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121 500 – éligible 86 000 – manque 14 000 €</w:t>
      </w:r>
    </w:p>
    <w:p w:rsidR="009A6B8E" w:rsidRPr="00AC39ED" w:rsidRDefault="009A6B8E" w:rsidP="00AC39ED">
      <w:pPr>
        <w:pStyle w:val="Paragraphedeliste"/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85F48" w:rsidRDefault="00AC39ED" w:rsidP="00AC39ED">
      <w:pPr>
        <w:pStyle w:val="Paragraphedeliste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C39ED">
        <w:rPr>
          <w:rFonts w:ascii="Times New Roman" w:eastAsia="Times New Roman" w:hAnsi="Times New Roman" w:cs="Times New Roman"/>
          <w:sz w:val="24"/>
          <w:szCs w:val="24"/>
          <w:lang w:eastAsia="fr-FR"/>
        </w:rPr>
        <w:t>Dernières</w:t>
      </w:r>
      <w:r w:rsidR="00B85F48" w:rsidRPr="00AC39E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info sur l'installation sur la caserne pompier de Montgiscard</w:t>
      </w:r>
    </w:p>
    <w:p w:rsidR="00186AB1" w:rsidRPr="00AC39ED" w:rsidRDefault="00186AB1" w:rsidP="00186AB1">
      <w:pPr>
        <w:pStyle w:val="Paragraphedeliste"/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85F48" w:rsidRPr="00AC39ED" w:rsidRDefault="00AC39ED" w:rsidP="00AC39ED">
      <w:pPr>
        <w:pStyle w:val="Paragraphedeliste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C39ED">
        <w:rPr>
          <w:rFonts w:ascii="Times New Roman" w:eastAsia="Times New Roman" w:hAnsi="Times New Roman" w:cs="Times New Roman"/>
          <w:sz w:val="24"/>
          <w:szCs w:val="24"/>
          <w:lang w:eastAsia="fr-FR"/>
        </w:rPr>
        <w:t>Présentation</w:t>
      </w:r>
      <w:r w:rsidR="00B85F48" w:rsidRPr="00AC39E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du DIS</w:t>
      </w:r>
    </w:p>
    <w:p w:rsidR="00B85F48" w:rsidRDefault="00AC39ED" w:rsidP="00AC39ED">
      <w:pPr>
        <w:pStyle w:val="Paragraphedeliste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C39ED">
        <w:rPr>
          <w:rFonts w:ascii="Times New Roman" w:eastAsia="Times New Roman" w:hAnsi="Times New Roman" w:cs="Times New Roman"/>
          <w:sz w:val="24"/>
          <w:szCs w:val="24"/>
          <w:lang w:eastAsia="fr-FR"/>
        </w:rPr>
        <w:t>Préparation</w:t>
      </w:r>
      <w:r w:rsidR="00B85F48" w:rsidRPr="00AC39E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de l'assemblée générale et inauguration du 19 septembre</w:t>
      </w:r>
    </w:p>
    <w:p w:rsidR="00673159" w:rsidRDefault="00837BD0" w:rsidP="00673159">
      <w:pPr>
        <w:pStyle w:val="Paragraphedeliste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256 </w:t>
      </w:r>
      <w:r w:rsidR="008F2E33">
        <w:rPr>
          <w:rFonts w:ascii="Times New Roman" w:eastAsia="Times New Roman" w:hAnsi="Times New Roman" w:cs="Times New Roman"/>
          <w:sz w:val="24"/>
          <w:szCs w:val="24"/>
          <w:lang w:eastAsia="fr-FR"/>
        </w:rPr>
        <w:t>Courriers</w:t>
      </w:r>
      <w:r w:rsidR="00406D93">
        <w:rPr>
          <w:rFonts w:ascii="Times New Roman" w:eastAsia="Times New Roman" w:hAnsi="Times New Roman" w:cs="Times New Roman"/>
          <w:sz w:val="24"/>
          <w:szCs w:val="24"/>
          <w:lang w:eastAsia="fr-FR"/>
        </w:rPr>
        <w:t>– avec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lettre de </w:t>
      </w:r>
      <w:r w:rsidR="00406D93">
        <w:rPr>
          <w:rFonts w:ascii="Times New Roman" w:eastAsia="Times New Roman" w:hAnsi="Times New Roman" w:cs="Times New Roman"/>
          <w:sz w:val="24"/>
          <w:szCs w:val="24"/>
          <w:lang w:eastAsia="fr-FR"/>
        </w:rPr>
        <w:t>sollicitation</w:t>
      </w:r>
    </w:p>
    <w:p w:rsidR="00A73F13" w:rsidRDefault="00A73F13" w:rsidP="00673159">
      <w:pPr>
        <w:pStyle w:val="Paragraphedeliste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Achat masque et gel</w:t>
      </w:r>
    </w:p>
    <w:p w:rsidR="00EF4C13" w:rsidRDefault="00EF4C13" w:rsidP="00673159">
      <w:pPr>
        <w:pStyle w:val="Paragraphedeliste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Programme :</w:t>
      </w:r>
    </w:p>
    <w:p w:rsidR="008571DC" w:rsidRDefault="008571DC" w:rsidP="008571D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Horaires :</w:t>
      </w:r>
    </w:p>
    <w:p w:rsidR="008571DC" w:rsidRDefault="008571DC" w:rsidP="008571D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o </w:t>
      </w:r>
      <w:r>
        <w:rPr>
          <w:rFonts w:ascii="TimesNewRomanPSMT" w:hAnsi="TimesNewRomanPSMT" w:cs="TimesNewRomanPSMT"/>
          <w:sz w:val="24"/>
          <w:szCs w:val="24"/>
        </w:rPr>
        <w:t>15h30 accueil- émargement</w:t>
      </w:r>
    </w:p>
    <w:p w:rsidR="008571DC" w:rsidRDefault="008571DC" w:rsidP="008571D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o </w:t>
      </w:r>
      <w:r>
        <w:rPr>
          <w:rFonts w:ascii="TimesNewRomanPSMT" w:hAnsi="TimesNewRomanPSMT" w:cs="TimesNewRomanPSMT"/>
          <w:sz w:val="24"/>
          <w:szCs w:val="24"/>
        </w:rPr>
        <w:t>16 h Assemblée générale</w:t>
      </w:r>
    </w:p>
    <w:p w:rsidR="008571DC" w:rsidRDefault="008571DC" w:rsidP="008571D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o </w:t>
      </w:r>
      <w:r>
        <w:rPr>
          <w:rFonts w:ascii="TimesNewRomanPSMT" w:hAnsi="TimesNewRomanPSMT" w:cs="TimesNewRomanPSMT"/>
          <w:sz w:val="24"/>
          <w:szCs w:val="24"/>
        </w:rPr>
        <w:t>18 h Inauguration</w:t>
      </w:r>
      <w:r w:rsidR="00BA5EA8">
        <w:rPr>
          <w:rFonts w:ascii="TimesNewRomanPSMT" w:hAnsi="TimesNewRomanPSMT" w:cs="TimesNewRomanPSMT"/>
          <w:sz w:val="24"/>
          <w:szCs w:val="24"/>
        </w:rPr>
        <w:t xml:space="preserve"> – Discours – Photo – Soleils ?</w:t>
      </w:r>
      <w:bookmarkStart w:id="0" w:name="_GoBack"/>
      <w:bookmarkEnd w:id="0"/>
    </w:p>
    <w:p w:rsidR="008571DC" w:rsidRDefault="008571DC" w:rsidP="008571D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o </w:t>
      </w:r>
      <w:r>
        <w:rPr>
          <w:rFonts w:ascii="TimesNewRomanPSMT" w:hAnsi="TimesNewRomanPSMT" w:cs="TimesNewRomanPSMT"/>
          <w:sz w:val="24"/>
          <w:szCs w:val="24"/>
        </w:rPr>
        <w:t>19 h apéro dinatoire</w:t>
      </w:r>
    </w:p>
    <w:p w:rsidR="008571DC" w:rsidRDefault="008571DC" w:rsidP="008571D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SymbolMT" w:eastAsia="SymbolMT" w:hAnsi="TimesNewRomanPSMT" w:cs="SymbolMT" w:hint="eastAsia"/>
          <w:sz w:val="24"/>
          <w:szCs w:val="24"/>
        </w:rPr>
        <w:t></w:t>
      </w:r>
      <w:r>
        <w:rPr>
          <w:rFonts w:ascii="SymbolMT" w:eastAsia="SymbolMT" w:hAnsi="TimesNewRomanPSMT" w:cs="SymbolMT"/>
          <w:sz w:val="24"/>
          <w:szCs w:val="24"/>
        </w:rPr>
        <w:t xml:space="preserve"> </w:t>
      </w:r>
      <w:r w:rsidR="00837BD0">
        <w:rPr>
          <w:rFonts w:ascii="TimesNewRomanPSMT" w:hAnsi="TimesNewRomanPSMT" w:cs="TimesNewRomanPSMT"/>
          <w:sz w:val="24"/>
          <w:szCs w:val="24"/>
        </w:rPr>
        <w:t>Invitations:</w:t>
      </w:r>
      <w:r>
        <w:rPr>
          <w:rFonts w:ascii="TimesNewRomanPSMT" w:hAnsi="TimesNewRomanPSMT" w:cs="TimesNewRomanPSMT"/>
          <w:sz w:val="24"/>
          <w:szCs w:val="24"/>
        </w:rPr>
        <w:t xml:space="preserve"> Vice-présidente région, Ademe, Sicoval, Conseillère départementale,</w:t>
      </w:r>
    </w:p>
    <w:p w:rsidR="008571DC" w:rsidRDefault="00A73F13" w:rsidP="008571D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Maires</w:t>
      </w:r>
    </w:p>
    <w:p w:rsidR="008571DC" w:rsidRPr="00B86259" w:rsidRDefault="008571DC" w:rsidP="008571DC">
      <w:pPr>
        <w:pStyle w:val="Paragraphedeliste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SymbolMT" w:eastAsia="SymbolMT" w:hAnsi="TimesNewRomanPSMT" w:cs="SymbolMT" w:hint="eastAsia"/>
          <w:sz w:val="24"/>
          <w:szCs w:val="24"/>
        </w:rPr>
        <w:t></w:t>
      </w:r>
      <w:r>
        <w:rPr>
          <w:rFonts w:ascii="SymbolMT" w:eastAsia="SymbolMT" w:hAnsi="TimesNewRomanPSMT" w:cs="Symbol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 xml:space="preserve">Intervenants avant </w:t>
      </w:r>
      <w:r w:rsidR="00837BD0">
        <w:rPr>
          <w:rFonts w:ascii="TimesNewRomanPSMT" w:hAnsi="TimesNewRomanPSMT" w:cs="TimesNewRomanPSMT"/>
          <w:sz w:val="24"/>
          <w:szCs w:val="24"/>
        </w:rPr>
        <w:t>l’AG:</w:t>
      </w:r>
      <w:r>
        <w:rPr>
          <w:rFonts w:ascii="TimesNewRomanPSMT" w:hAnsi="TimesNewRomanPSMT" w:cs="TimesNewRomanPSMT"/>
          <w:sz w:val="24"/>
          <w:szCs w:val="24"/>
        </w:rPr>
        <w:t xml:space="preserve"> ECLR, </w:t>
      </w:r>
      <w:r w:rsidR="00837BD0">
        <w:rPr>
          <w:rFonts w:ascii="TimesNewRomanPSMT" w:hAnsi="TimesNewRomanPSMT" w:cs="TimesNewRomanPSMT"/>
          <w:sz w:val="24"/>
          <w:szCs w:val="24"/>
        </w:rPr>
        <w:t>Enercoop?</w:t>
      </w:r>
    </w:p>
    <w:p w:rsidR="00B86259" w:rsidRPr="00B86259" w:rsidRDefault="00B86259" w:rsidP="00B862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33D17" w:rsidRPr="00C33D17" w:rsidRDefault="00C33D17" w:rsidP="00C33D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9A3DA8" w:rsidRDefault="00AC39ED" w:rsidP="00AC39ED">
      <w:pPr>
        <w:pStyle w:val="Paragraphedeliste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C39ED">
        <w:rPr>
          <w:rFonts w:ascii="Times New Roman" w:eastAsia="Times New Roman" w:hAnsi="Times New Roman" w:cs="Times New Roman"/>
          <w:sz w:val="24"/>
          <w:szCs w:val="24"/>
          <w:lang w:eastAsia="fr-FR"/>
        </w:rPr>
        <w:lastRenderedPageBreak/>
        <w:t>Autres</w:t>
      </w:r>
      <w:r w:rsidR="00B85F48" w:rsidRPr="00AC39E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manifestations</w:t>
      </w:r>
      <w:r w:rsidR="00B8625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:</w:t>
      </w:r>
      <w:r w:rsidR="00F46C8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092CD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Mongiscard et Lauzerville annulé</w:t>
      </w:r>
    </w:p>
    <w:p w:rsidR="00A74A06" w:rsidRDefault="00F46C8E" w:rsidP="00EC2ABB">
      <w:pPr>
        <w:pStyle w:val="Paragraphedeliste"/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Eco </w:t>
      </w:r>
      <w:r w:rsidR="002D34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papillon </w:t>
      </w:r>
      <w:r w:rsidR="0036484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18 octobre ? </w:t>
      </w:r>
      <w:r w:rsidR="00EC2AB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25 septembre</w:t>
      </w:r>
      <w:r w:rsidR="003E063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DC6EC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possibilité d'avoir une </w:t>
      </w:r>
      <w:r w:rsidR="008234D7">
        <w:rPr>
          <w:rFonts w:ascii="Times New Roman" w:eastAsia="Times New Roman" w:hAnsi="Times New Roman" w:cs="Times New Roman"/>
          <w:sz w:val="24"/>
          <w:szCs w:val="24"/>
          <w:lang w:eastAsia="fr-FR"/>
        </w:rPr>
        <w:t>salle.</w:t>
      </w:r>
    </w:p>
    <w:p w:rsidR="00B85F48" w:rsidRPr="00EC2ABB" w:rsidRDefault="00F46C8E" w:rsidP="00EC2ABB">
      <w:pPr>
        <w:pStyle w:val="Paragraphedeliste"/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C2AB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Fabricole</w:t>
      </w:r>
      <w:r w:rsidR="000E71D2" w:rsidRPr="00EC2AB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3 octobr</w:t>
      </w:r>
      <w:r w:rsidR="009A3DA8" w:rsidRPr="00EC2ABB">
        <w:rPr>
          <w:rFonts w:ascii="Times New Roman" w:eastAsia="Times New Roman" w:hAnsi="Times New Roman" w:cs="Times New Roman"/>
          <w:sz w:val="24"/>
          <w:szCs w:val="24"/>
          <w:lang w:eastAsia="fr-FR"/>
        </w:rPr>
        <w:t>e</w:t>
      </w:r>
      <w:r w:rsidRPr="00EC2AB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Inauguration Odars</w:t>
      </w:r>
      <w:r w:rsidR="00A73F13" w:rsidRPr="00EC2AB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?</w:t>
      </w:r>
    </w:p>
    <w:p w:rsidR="00D679B7" w:rsidRDefault="00D679B7" w:rsidP="009A3DA8">
      <w:pPr>
        <w:pStyle w:val="Paragraphedeliste"/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F46C8E" w:rsidRDefault="00F46C8E" w:rsidP="00AC39ED">
      <w:pPr>
        <w:pStyle w:val="Paragraphedeliste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Marchés : </w:t>
      </w:r>
      <w:r w:rsidR="00406D93">
        <w:rPr>
          <w:rFonts w:ascii="Times New Roman" w:eastAsia="Times New Roman" w:hAnsi="Times New Roman" w:cs="Times New Roman"/>
          <w:sz w:val="24"/>
          <w:szCs w:val="24"/>
          <w:lang w:eastAsia="fr-FR"/>
        </w:rPr>
        <w:t>Montgiscard,</w:t>
      </w:r>
      <w:r w:rsidR="000B611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dimanche – Castanet ? </w:t>
      </w:r>
      <w:r w:rsidR="003853E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Bio ? </w:t>
      </w:r>
      <w:r w:rsidR="000B6116">
        <w:rPr>
          <w:rFonts w:ascii="Times New Roman" w:eastAsia="Times New Roman" w:hAnsi="Times New Roman" w:cs="Times New Roman"/>
          <w:sz w:val="24"/>
          <w:szCs w:val="24"/>
          <w:lang w:eastAsia="fr-FR"/>
        </w:rPr>
        <w:t>– Montbrun - Bio Jeudi</w:t>
      </w:r>
    </w:p>
    <w:p w:rsidR="00D679B7" w:rsidRPr="00AC39ED" w:rsidRDefault="00D679B7" w:rsidP="00D679B7">
      <w:pPr>
        <w:pStyle w:val="Paragraphedeliste"/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85F48" w:rsidRPr="0095722A" w:rsidRDefault="00AC39ED" w:rsidP="00AC39ED">
      <w:pPr>
        <w:pStyle w:val="Paragraphedeliste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AC39ED">
        <w:rPr>
          <w:rFonts w:ascii="Times New Roman" w:eastAsia="Times New Roman" w:hAnsi="Times New Roman" w:cs="Times New Roman"/>
          <w:sz w:val="24"/>
          <w:szCs w:val="24"/>
          <w:lang w:eastAsia="fr-FR"/>
        </w:rPr>
        <w:t>Divers</w:t>
      </w:r>
      <w:r w:rsidR="0095722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:</w:t>
      </w:r>
    </w:p>
    <w:p w:rsidR="0095722A" w:rsidRDefault="0095722A" w:rsidP="0095722A">
      <w:pPr>
        <w:pStyle w:val="Paragraphedeliste"/>
        <w:ind w:left="108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Facebook Pascale</w:t>
      </w:r>
      <w:r w:rsidR="008234D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? Caroline ?</w:t>
      </w:r>
    </w:p>
    <w:p w:rsidR="00D679B7" w:rsidRDefault="00D679B7" w:rsidP="0095722A">
      <w:pPr>
        <w:pStyle w:val="Paragraphedeliste"/>
        <w:ind w:left="108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Contact avec Auzeville</w:t>
      </w:r>
    </w:p>
    <w:p w:rsidR="00D679B7" w:rsidRPr="00AC39ED" w:rsidRDefault="00D679B7" w:rsidP="0095722A">
      <w:pPr>
        <w:pStyle w:val="Paragraphedeliste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Peinture</w:t>
      </w:r>
    </w:p>
    <w:sectPr w:rsidR="00D679B7" w:rsidRPr="00AC39ED" w:rsidSect="001F4DA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77" w:right="1416" w:bottom="1417" w:left="1417" w:header="540" w:footer="2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4A0F" w:rsidRDefault="00CA4A0F" w:rsidP="007C34CE">
      <w:pPr>
        <w:spacing w:after="0" w:line="240" w:lineRule="auto"/>
      </w:pPr>
      <w:r>
        <w:separator/>
      </w:r>
    </w:p>
  </w:endnote>
  <w:endnote w:type="continuationSeparator" w:id="0">
    <w:p w:rsidR="00CA4A0F" w:rsidRDefault="00CA4A0F" w:rsidP="007C3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libri-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Default="003E01AD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1B72" w:rsidRDefault="004C1B72" w:rsidP="004C1B72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AC9C830" wp14:editId="0A11B29B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3" name="Connecteur droi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55582E9" id="Connecteur droit 3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/XCgy1AQAAtQ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</w:p>
  <w:p w:rsidR="004C1B72" w:rsidRPr="00D2232D" w:rsidRDefault="004C1B72" w:rsidP="004C1B72">
    <w:pPr>
      <w:pStyle w:val="Pieddepage"/>
      <w:tabs>
        <w:tab w:val="clear" w:pos="9072"/>
      </w:tabs>
      <w:ind w:right="-288"/>
      <w:jc w:val="center"/>
    </w:pPr>
    <w:r>
      <w:t>Prologue 1 - 815 La pyrénéenne - 31670 Labège</w:t>
    </w:r>
  </w:p>
  <w:p w:rsidR="00053792" w:rsidRPr="004C1B72" w:rsidRDefault="00053792" w:rsidP="004C1B72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Pr="00F8418C" w:rsidRDefault="003E01AD" w:rsidP="003E01AD">
    <w:pPr>
      <w:pStyle w:val="En-tte"/>
      <w:ind w:left="4140" w:right="-1057"/>
      <w:rPr>
        <w:sz w:val="28"/>
        <w:szCs w:val="28"/>
        <w:lang w:val="en-US"/>
      </w:rPr>
    </w:pPr>
  </w:p>
  <w:p w:rsidR="003E01AD" w:rsidRDefault="003E01AD" w:rsidP="003E01AD"/>
  <w:p w:rsidR="003E01AD" w:rsidRDefault="003E01AD" w:rsidP="003E01AD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7F0717EA" wp14:editId="4E2D7A12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17" name="Connecteur droit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F1D2D5F" id="Connecteur droit 17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Hn+F+1AQAAtw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  <w:r>
      <w:t xml:space="preserve"> -Prologue 1 - 815 La pyrénéenne - 31670 Labège</w:t>
    </w:r>
  </w:p>
  <w:p w:rsidR="003E01AD" w:rsidRPr="00D2232D" w:rsidRDefault="003E01AD" w:rsidP="003E01AD">
    <w:pPr>
      <w:pStyle w:val="Pieddepage"/>
      <w:tabs>
        <w:tab w:val="clear" w:pos="9072"/>
      </w:tabs>
      <w:ind w:right="-288"/>
      <w:jc w:val="center"/>
    </w:pPr>
    <w:r>
      <w:t>Immatriculation au RCS : 822 429 486 R.C.S Toulouse</w:t>
    </w:r>
  </w:p>
  <w:p w:rsidR="00F916D0" w:rsidRDefault="00F916D0" w:rsidP="001A2EE0">
    <w:pPr>
      <w:pStyle w:val="Pieddepage"/>
      <w:tabs>
        <w:tab w:val="clear" w:pos="9072"/>
        <w:tab w:val="left" w:pos="5865"/>
      </w:tabs>
      <w:ind w:left="-720" w:right="-288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4A0F" w:rsidRDefault="00CA4A0F" w:rsidP="007C34CE">
      <w:pPr>
        <w:spacing w:after="0" w:line="240" w:lineRule="auto"/>
      </w:pPr>
      <w:r>
        <w:separator/>
      </w:r>
    </w:p>
  </w:footnote>
  <w:footnote w:type="continuationSeparator" w:id="0">
    <w:p w:rsidR="00CA4A0F" w:rsidRDefault="00CA4A0F" w:rsidP="007C34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Default="003E01AD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Default="003E01AD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4DA5" w:rsidRPr="00D2232D" w:rsidRDefault="00F112B7" w:rsidP="001F4DA5">
    <w:pPr>
      <w:pStyle w:val="En-tte"/>
      <w:ind w:left="4140" w:right="-1222"/>
      <w:rPr>
        <w:b/>
        <w:i/>
        <w:sz w:val="28"/>
        <w:szCs w:val="28"/>
      </w:rPr>
    </w:pPr>
    <w:r>
      <w:rPr>
        <w:b/>
        <w:i/>
        <w:noProof/>
        <w:sz w:val="28"/>
        <w:szCs w:val="28"/>
        <w:lang w:eastAsia="fr-FR"/>
      </w:rPr>
      <w:drawing>
        <wp:anchor distT="0" distB="0" distL="114300" distR="114300" simplePos="0" relativeHeight="251668480" behindDoc="0" locked="0" layoutInCell="1" allowOverlap="1">
          <wp:simplePos x="0" y="0"/>
          <wp:positionH relativeFrom="column">
            <wp:posOffset>262255</wp:posOffset>
          </wp:positionH>
          <wp:positionV relativeFrom="paragraph">
            <wp:posOffset>0</wp:posOffset>
          </wp:positionV>
          <wp:extent cx="1432800" cy="950400"/>
          <wp:effectExtent l="0" t="0" r="0" b="254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Icea avec baselin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2800" cy="95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86B4A" w:rsidRPr="00786B4A">
      <w:rPr>
        <w:b/>
        <w:i/>
        <w:sz w:val="28"/>
        <w:szCs w:val="28"/>
      </w:rPr>
      <w:t xml:space="preserve">Initiative Citoyenne pour </w:t>
    </w:r>
    <w:r w:rsidR="00F916D0">
      <w:rPr>
        <w:b/>
        <w:i/>
        <w:sz w:val="28"/>
        <w:szCs w:val="28"/>
      </w:rPr>
      <w:t xml:space="preserve">une Energie </w:t>
    </w:r>
    <w:r w:rsidR="00786B4A" w:rsidRPr="00786B4A">
      <w:rPr>
        <w:b/>
        <w:i/>
        <w:sz w:val="28"/>
        <w:szCs w:val="28"/>
      </w:rPr>
      <w:t>Alternative</w:t>
    </w:r>
    <w:r w:rsidR="001F4DA5">
      <w:rPr>
        <w:b/>
        <w:i/>
        <w:sz w:val="28"/>
        <w:szCs w:val="28"/>
      </w:rPr>
      <w:br/>
    </w:r>
    <w:r w:rsidR="001F4DA5" w:rsidRPr="00D2232D">
      <w:rPr>
        <w:rFonts w:ascii="Calibri-Light" w:hAnsi="Calibri-Light" w:cs="Calibri-Light"/>
        <w:w w:val="90"/>
        <w:sz w:val="18"/>
        <w:szCs w:val="18"/>
      </w:rPr>
      <w:t>Société coopérative d’intérêt collectif par actions simplifiée</w:t>
    </w:r>
    <w:r w:rsidR="00BE0BCB">
      <w:rPr>
        <w:rFonts w:ascii="Calibri-Light" w:hAnsi="Calibri-Light" w:cs="Calibri-Light"/>
        <w:w w:val="90"/>
        <w:sz w:val="18"/>
        <w:szCs w:val="18"/>
      </w:rPr>
      <w:t>s</w:t>
    </w:r>
    <w:r w:rsidR="001F4DA5" w:rsidRPr="00D2232D">
      <w:rPr>
        <w:rFonts w:ascii="Calibri-Light" w:hAnsi="Calibri-Light" w:cs="Calibri-Light"/>
        <w:w w:val="90"/>
        <w:sz w:val="18"/>
        <w:szCs w:val="18"/>
      </w:rPr>
      <w:t xml:space="preserve"> à capital variable</w:t>
    </w:r>
  </w:p>
  <w:p w:rsidR="001F4DA5" w:rsidRDefault="001F4DA5" w:rsidP="001F4DA5">
    <w:pPr>
      <w:pStyle w:val="En-tte"/>
      <w:ind w:left="4140" w:right="-1057"/>
    </w:pPr>
    <w:r w:rsidRPr="00D2232D">
      <w:rPr>
        <w:b/>
      </w:rPr>
      <w:t>Adresse de gestion :</w:t>
    </w:r>
    <w:r>
      <w:t xml:space="preserve"> </w:t>
    </w:r>
    <w:r w:rsidRPr="00053792">
      <w:t>appt1, 8 allée de Pomarède – 31670 Labège</w:t>
    </w:r>
  </w:p>
  <w:p w:rsidR="001F4DA5" w:rsidRDefault="001F4DA5" w:rsidP="001F4DA5">
    <w:pPr>
      <w:pStyle w:val="En-tte"/>
      <w:numPr>
        <w:ilvl w:val="0"/>
        <w:numId w:val="4"/>
      </w:numPr>
      <w:ind w:right="-1057"/>
    </w:pPr>
    <w:r w:rsidRPr="00053792">
      <w:t>T</w:t>
    </w:r>
    <w:r>
      <w:t xml:space="preserve">éléphone: </w:t>
    </w:r>
    <w:r w:rsidRPr="00053792">
      <w:t>09</w:t>
    </w:r>
    <w:r w:rsidRPr="00F8418C">
      <w:t xml:space="preserve"> 52 00 02 06 </w:t>
    </w:r>
  </w:p>
  <w:p w:rsidR="001F4DA5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 xml:space="preserve">Email: contact@icea-enr.fr </w:t>
    </w:r>
  </w:p>
  <w:p w:rsidR="001F4DA5" w:rsidRPr="00F8418C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>Site Web: http://icea-enr.fr</w:t>
    </w:r>
  </w:p>
  <w:p w:rsidR="00F916D0" w:rsidRPr="00F8418C" w:rsidRDefault="00F916D0" w:rsidP="00F8418C">
    <w:pPr>
      <w:pStyle w:val="En-tte"/>
      <w:ind w:left="4140" w:right="-1057"/>
      <w:rPr>
        <w:sz w:val="28"/>
        <w:szCs w:val="28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330DDC"/>
    <w:multiLevelType w:val="hybridMultilevel"/>
    <w:tmpl w:val="F342D85A"/>
    <w:lvl w:ilvl="0" w:tplc="E5A80EBE">
      <w:start w:val="3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0B0D8F"/>
    <w:multiLevelType w:val="hybridMultilevel"/>
    <w:tmpl w:val="D706A4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CE0E71"/>
    <w:multiLevelType w:val="hybridMultilevel"/>
    <w:tmpl w:val="8E222AEC"/>
    <w:lvl w:ilvl="0" w:tplc="040C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302634A"/>
    <w:multiLevelType w:val="hybridMultilevel"/>
    <w:tmpl w:val="754C674E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5C16B6"/>
    <w:multiLevelType w:val="hybridMultilevel"/>
    <w:tmpl w:val="FF0AF0FC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5" w15:restartNumberingAfterBreak="0">
    <w:nsid w:val="6C8D3943"/>
    <w:multiLevelType w:val="hybridMultilevel"/>
    <w:tmpl w:val="1FE4C60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DE3AB7"/>
    <w:multiLevelType w:val="hybridMultilevel"/>
    <w:tmpl w:val="5CAE1678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C727B33"/>
    <w:multiLevelType w:val="hybridMultilevel"/>
    <w:tmpl w:val="3A705630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8" w15:restartNumberingAfterBreak="0">
    <w:nsid w:val="7E7A5F41"/>
    <w:multiLevelType w:val="hybridMultilevel"/>
    <w:tmpl w:val="9CB67036"/>
    <w:lvl w:ilvl="0" w:tplc="D54C4B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4"/>
  </w:num>
  <w:num w:numId="5">
    <w:abstractNumId w:val="5"/>
  </w:num>
  <w:num w:numId="6">
    <w:abstractNumId w:val="3"/>
  </w:num>
  <w:num w:numId="7">
    <w:abstractNumId w:val="6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5F48"/>
    <w:rsid w:val="00053792"/>
    <w:rsid w:val="00071D99"/>
    <w:rsid w:val="00092CDE"/>
    <w:rsid w:val="000B6116"/>
    <w:rsid w:val="000B665A"/>
    <w:rsid w:val="000B6E3F"/>
    <w:rsid w:val="000E71D2"/>
    <w:rsid w:val="0012255F"/>
    <w:rsid w:val="00186AB1"/>
    <w:rsid w:val="001A2EE0"/>
    <w:rsid w:val="001C6B52"/>
    <w:rsid w:val="001E36B9"/>
    <w:rsid w:val="001F4DA5"/>
    <w:rsid w:val="00226905"/>
    <w:rsid w:val="002623C6"/>
    <w:rsid w:val="002D34F6"/>
    <w:rsid w:val="00326195"/>
    <w:rsid w:val="0035399B"/>
    <w:rsid w:val="00355AB3"/>
    <w:rsid w:val="0036484C"/>
    <w:rsid w:val="003853ED"/>
    <w:rsid w:val="003E01AD"/>
    <w:rsid w:val="003E0639"/>
    <w:rsid w:val="00406D93"/>
    <w:rsid w:val="00492A08"/>
    <w:rsid w:val="004C1B72"/>
    <w:rsid w:val="004C4C2C"/>
    <w:rsid w:val="005058E6"/>
    <w:rsid w:val="005477E5"/>
    <w:rsid w:val="005869D2"/>
    <w:rsid w:val="0059567D"/>
    <w:rsid w:val="00673159"/>
    <w:rsid w:val="006A766C"/>
    <w:rsid w:val="006E15F2"/>
    <w:rsid w:val="00743673"/>
    <w:rsid w:val="007819FA"/>
    <w:rsid w:val="00786B4A"/>
    <w:rsid w:val="007C34CE"/>
    <w:rsid w:val="007D298B"/>
    <w:rsid w:val="00816DC1"/>
    <w:rsid w:val="008234D7"/>
    <w:rsid w:val="00837BD0"/>
    <w:rsid w:val="00851ADC"/>
    <w:rsid w:val="008523C2"/>
    <w:rsid w:val="00856CA5"/>
    <w:rsid w:val="008571DC"/>
    <w:rsid w:val="008812F7"/>
    <w:rsid w:val="008F2E33"/>
    <w:rsid w:val="0091060A"/>
    <w:rsid w:val="009303E5"/>
    <w:rsid w:val="0095722A"/>
    <w:rsid w:val="0096254C"/>
    <w:rsid w:val="009A3DA8"/>
    <w:rsid w:val="009A6B8E"/>
    <w:rsid w:val="009B5A7F"/>
    <w:rsid w:val="00A07B98"/>
    <w:rsid w:val="00A73F13"/>
    <w:rsid w:val="00A74A06"/>
    <w:rsid w:val="00AC39ED"/>
    <w:rsid w:val="00B03B8E"/>
    <w:rsid w:val="00B85F48"/>
    <w:rsid w:val="00B86259"/>
    <w:rsid w:val="00BA18C2"/>
    <w:rsid w:val="00BA5EA8"/>
    <w:rsid w:val="00BB6C68"/>
    <w:rsid w:val="00BC3F61"/>
    <w:rsid w:val="00BE0BCB"/>
    <w:rsid w:val="00C21322"/>
    <w:rsid w:val="00C33D17"/>
    <w:rsid w:val="00C843DF"/>
    <w:rsid w:val="00CA4A0F"/>
    <w:rsid w:val="00CA72DD"/>
    <w:rsid w:val="00CF37CE"/>
    <w:rsid w:val="00D679B7"/>
    <w:rsid w:val="00DC6EC5"/>
    <w:rsid w:val="00E16B39"/>
    <w:rsid w:val="00E3196F"/>
    <w:rsid w:val="00EA4F44"/>
    <w:rsid w:val="00EA63B4"/>
    <w:rsid w:val="00EC2ABB"/>
    <w:rsid w:val="00EC3A09"/>
    <w:rsid w:val="00EF4C13"/>
    <w:rsid w:val="00F112B7"/>
    <w:rsid w:val="00F46C8E"/>
    <w:rsid w:val="00F66AC4"/>
    <w:rsid w:val="00F8418C"/>
    <w:rsid w:val="00F916D0"/>
    <w:rsid w:val="00FC4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96988E5-C6A8-4F22-AF09-18365448A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C34C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C34CE"/>
  </w:style>
  <w:style w:type="paragraph" w:styleId="Pieddepage">
    <w:name w:val="footer"/>
    <w:basedOn w:val="Normal"/>
    <w:link w:val="Pieddepag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C34CE"/>
  </w:style>
  <w:style w:type="character" w:styleId="Lienhypertexte">
    <w:name w:val="Hyperlink"/>
    <w:basedOn w:val="Policepardfaut"/>
    <w:uiPriority w:val="99"/>
    <w:unhideWhenUsed/>
    <w:rsid w:val="00053792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106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06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042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0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an-Paul\Documents\Mod&#232;les%20Office%20personnalis&#233;s\ICEA-couleur1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ICEA-couleur1.dotx</Template>
  <TotalTime>547</TotalTime>
  <Pages>2</Pages>
  <Words>221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 Gardette</dc:creator>
  <cp:keywords/>
  <dc:description/>
  <cp:lastModifiedBy>Jean-Paul Gardette</cp:lastModifiedBy>
  <cp:revision>2</cp:revision>
  <cp:lastPrinted>2020-08-25T15:50:00Z</cp:lastPrinted>
  <dcterms:created xsi:type="dcterms:W3CDTF">2020-08-25T09:37:00Z</dcterms:created>
  <dcterms:modified xsi:type="dcterms:W3CDTF">2020-08-25T20:17:00Z</dcterms:modified>
</cp:coreProperties>
</file>