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1D8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7F7992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tbl>
      <w:tblPr>
        <w:tblW w:w="8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17"/>
        <w:gridCol w:w="1276"/>
        <w:gridCol w:w="1701"/>
        <w:gridCol w:w="1701"/>
      </w:tblGrid>
      <w:tr w:rsidR="0005005B" w:rsidRPr="002421D8" w:rsidTr="001E7534">
        <w:trPr>
          <w:trHeight w:val="300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</w:tcPr>
          <w:p w:rsidR="0005005B" w:rsidRPr="002421D8" w:rsidRDefault="0005005B" w:rsidP="00050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Déjà sociétaires</w:t>
            </w:r>
          </w:p>
        </w:tc>
      </w:tr>
      <w:tr w:rsidR="0005005B" w:rsidRPr="002421D8" w:rsidTr="004E649E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lang w:eastAsia="fr-FR"/>
              </w:rPr>
              <w:t>MANUGUERRA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lang w:eastAsia="fr-FR"/>
              </w:rPr>
              <w:t>JEAN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000000" w:fill="FFFFFF"/>
            <w:vAlign w:val="center"/>
          </w:tcPr>
          <w:p w:rsidR="0005005B" w:rsidRPr="00ED4BE4" w:rsidRDefault="0005005B" w:rsidP="0005005B">
            <w:pPr>
              <w:rPr>
                <w:rFonts w:ascii="Calibri" w:hAnsi="Calibri" w:cs="Calibri"/>
              </w:rPr>
            </w:pPr>
            <w:r w:rsidRPr="00ED4BE4">
              <w:rPr>
                <w:rFonts w:ascii="Calibri" w:hAnsi="Calibri" w:cs="Calibri"/>
              </w:rPr>
              <w:t>DONNEVILLE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Conseiller Donneville</w:t>
            </w:r>
          </w:p>
        </w:tc>
      </w:tr>
      <w:tr w:rsidR="0005005B" w:rsidRPr="002421D8" w:rsidTr="004E649E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lang w:eastAsia="fr-FR"/>
              </w:rPr>
              <w:t>Madame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lang w:eastAsia="fr-FR"/>
              </w:rPr>
              <w:t>DEBRUSSE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lang w:eastAsia="fr-FR"/>
              </w:rPr>
              <w:t>Aurelie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000000" w:fill="FFFFFF"/>
            <w:vAlign w:val="bottom"/>
          </w:tcPr>
          <w:p w:rsidR="0005005B" w:rsidRPr="00ED4BE4" w:rsidRDefault="0005005B" w:rsidP="0005005B">
            <w:pPr>
              <w:rPr>
                <w:rFonts w:ascii="Calibri" w:hAnsi="Calibri" w:cs="Calibri"/>
              </w:rPr>
            </w:pPr>
            <w:r w:rsidRPr="00ED4BE4">
              <w:rPr>
                <w:rFonts w:ascii="Calibri" w:hAnsi="Calibri" w:cs="Calibri"/>
              </w:rPr>
              <w:t>Paris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Nièce C Thil</w:t>
            </w:r>
          </w:p>
        </w:tc>
      </w:tr>
      <w:tr w:rsidR="0005005B" w:rsidRPr="002421D8" w:rsidTr="004E649E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lang w:eastAsia="fr-FR"/>
              </w:rPr>
              <w:t>Madame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lang w:eastAsia="fr-FR"/>
              </w:rPr>
              <w:t>ORTIZ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lang w:eastAsia="fr-FR"/>
              </w:rPr>
              <w:t>MONIQUE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000000" w:fill="FFFFFF"/>
            <w:vAlign w:val="bottom"/>
          </w:tcPr>
          <w:p w:rsidR="0005005B" w:rsidRPr="00ED4BE4" w:rsidRDefault="0005005B" w:rsidP="0005005B">
            <w:pPr>
              <w:rPr>
                <w:rFonts w:ascii="Calibri" w:hAnsi="Calibri" w:cs="Calibri"/>
              </w:rPr>
            </w:pPr>
            <w:r w:rsidRPr="00ED4BE4">
              <w:rPr>
                <w:rFonts w:ascii="Calibri" w:hAnsi="Calibri" w:cs="Calibri"/>
              </w:rPr>
              <w:t>DONNEVILLE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2421D8" w:rsidRDefault="00CE1636" w:rsidP="0005005B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Secrétaire</w:t>
            </w:r>
            <w:r w:rsidR="0005005B">
              <w:rPr>
                <w:rFonts w:ascii="Calibri" w:eastAsia="Times New Roman" w:hAnsi="Calibri" w:cs="Calibri"/>
                <w:lang w:eastAsia="fr-FR"/>
              </w:rPr>
              <w:t xml:space="preserve"> Donneville</w:t>
            </w:r>
          </w:p>
        </w:tc>
      </w:tr>
      <w:tr w:rsidR="0005005B" w:rsidRPr="002421D8" w:rsidTr="004E649E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lang w:eastAsia="fr-FR"/>
              </w:rPr>
              <w:t>Madame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lang w:eastAsia="fr-FR"/>
              </w:rPr>
              <w:t>VAUCHAUSSADE de CHAUMONT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lang w:eastAsia="fr-FR"/>
              </w:rPr>
              <w:t>Mireille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000000" w:fill="FFFFFF"/>
            <w:vAlign w:val="bottom"/>
          </w:tcPr>
          <w:p w:rsidR="0005005B" w:rsidRPr="00ED4BE4" w:rsidRDefault="00CE1636" w:rsidP="000500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  <w:r w:rsidR="0005005B" w:rsidRPr="00ED4BE4">
              <w:rPr>
                <w:rFonts w:ascii="Calibri" w:hAnsi="Calibri" w:cs="Calibri"/>
              </w:rPr>
              <w:t>yguesvives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Active Ayguesvives</w:t>
            </w:r>
          </w:p>
        </w:tc>
      </w:tr>
      <w:tr w:rsidR="0005005B" w:rsidRPr="002421D8" w:rsidTr="004E649E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lang w:eastAsia="fr-FR"/>
              </w:rPr>
              <w:t>MARY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lang w:eastAsia="fr-FR"/>
              </w:rPr>
              <w:t>Jean-Pierre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000000" w:fill="FFFFFF"/>
            <w:vAlign w:val="bottom"/>
          </w:tcPr>
          <w:p w:rsidR="0005005B" w:rsidRPr="00ED4BE4" w:rsidRDefault="0005005B" w:rsidP="0005005B">
            <w:pPr>
              <w:rPr>
                <w:rFonts w:ascii="Calibri" w:hAnsi="Calibri" w:cs="Calibri"/>
              </w:rPr>
            </w:pPr>
            <w:r w:rsidRPr="00ED4BE4">
              <w:rPr>
                <w:rFonts w:ascii="Calibri" w:hAnsi="Calibri" w:cs="Calibri"/>
              </w:rPr>
              <w:t> </w:t>
            </w:r>
            <w:r>
              <w:rPr>
                <w:rFonts w:ascii="Calibri" w:hAnsi="Calibri" w:cs="Calibri"/>
              </w:rPr>
              <w:t>Lacroix 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05005B" w:rsidRPr="002421D8" w:rsidTr="0005005B">
        <w:trPr>
          <w:trHeight w:val="300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5005B" w:rsidRPr="002421D8" w:rsidRDefault="0005005B" w:rsidP="00050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Nouveaux</w:t>
            </w:r>
          </w:p>
        </w:tc>
      </w:tr>
      <w:tr w:rsidR="0005005B" w:rsidRPr="002421D8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RAYMOND-CLERGUE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PIERRE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Default="0005005B" w:rsidP="000500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Ami de J-Pierre</w:t>
            </w:r>
          </w:p>
        </w:tc>
      </w:tr>
      <w:tr w:rsidR="0005005B" w:rsidRPr="002421D8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VUILLEMOT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Cyril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Default="006040AA" w:rsidP="000500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  <w:r w:rsidR="0005005B">
              <w:rPr>
                <w:rFonts w:ascii="Calibri" w:hAnsi="Calibri" w:cs="Calibri"/>
                <w:color w:val="000000"/>
              </w:rPr>
              <w:t>scalquens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Marché Escalquens</w:t>
            </w:r>
          </w:p>
        </w:tc>
      </w:tr>
      <w:tr w:rsidR="0005005B" w:rsidRPr="002421D8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Lestarquit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Laurent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Default="0005005B" w:rsidP="000500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Ramonville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 Thil</w:t>
            </w:r>
          </w:p>
        </w:tc>
      </w:tr>
      <w:tr w:rsidR="0005005B" w:rsidRPr="002421D8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Debril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Amelie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Default="0005005B" w:rsidP="000500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2421D8" w:rsidRDefault="006040AA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?</w:t>
            </w:r>
          </w:p>
        </w:tc>
      </w:tr>
      <w:tr w:rsidR="0005005B" w:rsidRPr="002421D8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Lestarquit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Raphaëlle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Default="0005005B" w:rsidP="000500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Ramonville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 Thil</w:t>
            </w:r>
          </w:p>
        </w:tc>
      </w:tr>
      <w:tr w:rsidR="0005005B" w:rsidRPr="002421D8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Monzali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Default="0005005B" w:rsidP="000500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L'Isle Jourdain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Par Ami de J-Pierre</w:t>
            </w:r>
          </w:p>
        </w:tc>
      </w:tr>
      <w:tr w:rsidR="0005005B" w:rsidRPr="002421D8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Lestarquit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Marion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5005B" w:rsidRDefault="0005005B" w:rsidP="000500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Ramonville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 Thil</w:t>
            </w:r>
          </w:p>
        </w:tc>
      </w:tr>
      <w:tr w:rsidR="0005005B" w:rsidRPr="002421D8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Fine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Pascale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5005B" w:rsidRDefault="0005005B" w:rsidP="000500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Ramonville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 Thil</w:t>
            </w:r>
          </w:p>
        </w:tc>
      </w:tr>
      <w:tr w:rsidR="0005005B" w:rsidRPr="002421D8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BERNARD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NELLY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Default="0005005B" w:rsidP="000500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AUZEVILLE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Campestral 2018</w:t>
            </w:r>
          </w:p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Et auto conso</w:t>
            </w:r>
          </w:p>
        </w:tc>
      </w:tr>
      <w:tr w:rsidR="0005005B" w:rsidRPr="002421D8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TEYSSIER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LAURENT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Default="0005005B" w:rsidP="000500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AUZEVILLE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Campestral 2018</w:t>
            </w:r>
          </w:p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Et auto conso</w:t>
            </w:r>
          </w:p>
        </w:tc>
      </w:tr>
      <w:tr w:rsidR="0005005B" w:rsidRPr="002421D8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TEYSSIER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MARC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Default="0005005B" w:rsidP="000500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AUZEVILLE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Campestral 2018</w:t>
            </w:r>
          </w:p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Et auto conso</w:t>
            </w:r>
          </w:p>
        </w:tc>
      </w:tr>
      <w:tr w:rsidR="0005005B" w:rsidRPr="002421D8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TEYSSIER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JOEL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Default="0005005B" w:rsidP="000500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AUZEVILLE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Campestral 2018</w:t>
            </w:r>
          </w:p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Et auto conso</w:t>
            </w:r>
          </w:p>
        </w:tc>
      </w:tr>
      <w:tr w:rsidR="0005005B" w:rsidRPr="002421D8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MAUREL MANUGUERRA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LUCAS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Default="0005005B" w:rsidP="000500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CORRONSAC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Fils de Sociétaire</w:t>
            </w:r>
          </w:p>
        </w:tc>
      </w:tr>
      <w:tr w:rsidR="0005005B" w:rsidRPr="002421D8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TROLONGE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NOEMIE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Default="0005005B" w:rsidP="000500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tarabel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Fille de sociétaire</w:t>
            </w:r>
          </w:p>
        </w:tc>
      </w:tr>
      <w:tr w:rsidR="0005005B" w:rsidRPr="002421D8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TROLONGE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Maria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Default="0005005B" w:rsidP="000500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tarabel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Fille de sociétaire</w:t>
            </w:r>
          </w:p>
        </w:tc>
      </w:tr>
      <w:tr w:rsidR="0005005B" w:rsidRPr="002421D8" w:rsidTr="00ED4B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Serard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421D8">
              <w:rPr>
                <w:rFonts w:ascii="Calibri" w:eastAsia="Times New Roman" w:hAnsi="Calibri" w:cs="Calibri"/>
                <w:color w:val="000000"/>
                <w:lang w:eastAsia="fr-FR"/>
              </w:rPr>
              <w:t>Philippe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005B" w:rsidRDefault="0005005B" w:rsidP="000500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Castanet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005B" w:rsidRPr="002421D8" w:rsidRDefault="0005005B" w:rsidP="00050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L'atelier bricolo</w:t>
            </w:r>
          </w:p>
        </w:tc>
      </w:tr>
    </w:tbl>
    <w:p w:rsidR="00CE1636" w:rsidRDefault="00CE1636" w:rsidP="0096254C">
      <w:pPr>
        <w:rPr>
          <w:rFonts w:ascii="Times New Roman" w:hAnsi="Times New Roman" w:cs="Times New Roman"/>
          <w:sz w:val="24"/>
          <w:szCs w:val="24"/>
        </w:rPr>
      </w:pPr>
    </w:p>
    <w:p w:rsidR="007C34CE" w:rsidRDefault="006E5944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Collecte 7 200 </w:t>
      </w:r>
      <w:r w:rsidR="00CE1636">
        <w:rPr>
          <w:rFonts w:ascii="Times New Roman" w:hAnsi="Times New Roman" w:cs="Times New Roman"/>
          <w:sz w:val="24"/>
          <w:szCs w:val="24"/>
        </w:rPr>
        <w:t>€ -</w:t>
      </w:r>
      <w:r w:rsidR="0028680A">
        <w:rPr>
          <w:rFonts w:ascii="Times New Roman" w:hAnsi="Times New Roman" w:cs="Times New Roman"/>
          <w:sz w:val="24"/>
          <w:szCs w:val="24"/>
        </w:rPr>
        <w:t xml:space="preserve"> </w:t>
      </w:r>
      <w:r w:rsidR="0028680A">
        <w:rPr>
          <w:rFonts w:ascii="Times New Roman" w:hAnsi="Times New Roman" w:cs="Times New Roman"/>
          <w:sz w:val="24"/>
          <w:szCs w:val="24"/>
        </w:rPr>
        <w:t xml:space="preserve">307 </w:t>
      </w:r>
      <w:r w:rsidR="00CE1636">
        <w:rPr>
          <w:rFonts w:ascii="Times New Roman" w:hAnsi="Times New Roman" w:cs="Times New Roman"/>
          <w:sz w:val="24"/>
          <w:szCs w:val="24"/>
        </w:rPr>
        <w:t xml:space="preserve">Sociétaires - </w:t>
      </w:r>
      <w:r w:rsidR="0028680A">
        <w:rPr>
          <w:rFonts w:ascii="Times New Roman" w:hAnsi="Times New Roman" w:cs="Times New Roman"/>
          <w:sz w:val="24"/>
          <w:szCs w:val="24"/>
        </w:rPr>
        <w:t xml:space="preserve">Collecte totale 151 200 </w:t>
      </w:r>
      <w:r w:rsidR="006040AA">
        <w:rPr>
          <w:rFonts w:ascii="Times New Roman" w:hAnsi="Times New Roman" w:cs="Times New Roman"/>
          <w:sz w:val="24"/>
          <w:szCs w:val="24"/>
        </w:rPr>
        <w:t>€ -   éligible</w:t>
      </w:r>
      <w:r w:rsidR="00CE1636">
        <w:rPr>
          <w:rFonts w:ascii="Times New Roman" w:hAnsi="Times New Roman" w:cs="Times New Roman"/>
          <w:sz w:val="24"/>
          <w:szCs w:val="24"/>
        </w:rPr>
        <w:t xml:space="preserve"> 1 € </w:t>
      </w:r>
      <w:r w:rsidR="0028680A">
        <w:rPr>
          <w:rFonts w:ascii="Times New Roman" w:hAnsi="Times New Roman" w:cs="Times New Roman"/>
          <w:sz w:val="24"/>
          <w:szCs w:val="24"/>
        </w:rPr>
        <w:t xml:space="preserve"> </w:t>
      </w:r>
      <w:r w:rsidR="006040AA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bookmarkEnd w:id="0"/>
      <w:r w:rsidR="0028680A">
        <w:rPr>
          <w:rFonts w:ascii="Times New Roman" w:hAnsi="Times New Roman" w:cs="Times New Roman"/>
          <w:sz w:val="24"/>
          <w:szCs w:val="24"/>
        </w:rPr>
        <w:t>79 000 €</w:t>
      </w:r>
    </w:p>
    <w:sectPr w:rsidR="007C34CE" w:rsidSect="004E64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EC0" w:rsidRDefault="00F81EC0" w:rsidP="007C34CE">
      <w:pPr>
        <w:spacing w:after="0" w:line="240" w:lineRule="auto"/>
      </w:pPr>
      <w:r>
        <w:separator/>
      </w:r>
    </w:p>
  </w:endnote>
  <w:endnote w:type="continuationSeparator" w:id="0">
    <w:p w:rsidR="00F81EC0" w:rsidRDefault="00F81EC0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17B6FA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18DCFB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EC0" w:rsidRDefault="00F81EC0" w:rsidP="007C34CE">
      <w:pPr>
        <w:spacing w:after="0" w:line="240" w:lineRule="auto"/>
      </w:pPr>
      <w:r>
        <w:separator/>
      </w:r>
    </w:p>
  </w:footnote>
  <w:footnote w:type="continuationSeparator" w:id="0">
    <w:p w:rsidR="00F81EC0" w:rsidRDefault="00F81EC0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D8"/>
    <w:rsid w:val="0005005B"/>
    <w:rsid w:val="00053792"/>
    <w:rsid w:val="000B6E3F"/>
    <w:rsid w:val="0012255F"/>
    <w:rsid w:val="001A2EE0"/>
    <w:rsid w:val="001C6B52"/>
    <w:rsid w:val="001E36B9"/>
    <w:rsid w:val="001F4DA5"/>
    <w:rsid w:val="00226905"/>
    <w:rsid w:val="002421D8"/>
    <w:rsid w:val="0028680A"/>
    <w:rsid w:val="00326195"/>
    <w:rsid w:val="0035399B"/>
    <w:rsid w:val="00355AB3"/>
    <w:rsid w:val="003E01AD"/>
    <w:rsid w:val="003F265B"/>
    <w:rsid w:val="00492A08"/>
    <w:rsid w:val="004C1B72"/>
    <w:rsid w:val="004E649E"/>
    <w:rsid w:val="005058E6"/>
    <w:rsid w:val="005869D2"/>
    <w:rsid w:val="0059567D"/>
    <w:rsid w:val="006040AA"/>
    <w:rsid w:val="006E5944"/>
    <w:rsid w:val="0072595E"/>
    <w:rsid w:val="00743673"/>
    <w:rsid w:val="007819FA"/>
    <w:rsid w:val="00786B4A"/>
    <w:rsid w:val="007C34CE"/>
    <w:rsid w:val="007D298B"/>
    <w:rsid w:val="00816DC1"/>
    <w:rsid w:val="00851ADC"/>
    <w:rsid w:val="008523C2"/>
    <w:rsid w:val="0091060A"/>
    <w:rsid w:val="0096254C"/>
    <w:rsid w:val="009B5A7F"/>
    <w:rsid w:val="00A07B98"/>
    <w:rsid w:val="00B03B8E"/>
    <w:rsid w:val="00BA18C2"/>
    <w:rsid w:val="00BB6C68"/>
    <w:rsid w:val="00BE0BCB"/>
    <w:rsid w:val="00C21322"/>
    <w:rsid w:val="00C843DF"/>
    <w:rsid w:val="00CA72DD"/>
    <w:rsid w:val="00CE1636"/>
    <w:rsid w:val="00CF37CE"/>
    <w:rsid w:val="00D47BF7"/>
    <w:rsid w:val="00DB2B13"/>
    <w:rsid w:val="00E16B39"/>
    <w:rsid w:val="00E3196F"/>
    <w:rsid w:val="00EA4F44"/>
    <w:rsid w:val="00EA63B4"/>
    <w:rsid w:val="00EC3A09"/>
    <w:rsid w:val="00ED4BE4"/>
    <w:rsid w:val="00F112B7"/>
    <w:rsid w:val="00F81EC0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7A170C-BF4C-4979-A1F5-788EA490D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B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8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18</TotalTime>
  <Pages>1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2017-03-15T17:10:00Z</cp:lastPrinted>
  <dcterms:created xsi:type="dcterms:W3CDTF">2020-05-05T12:18:00Z</dcterms:created>
  <dcterms:modified xsi:type="dcterms:W3CDTF">2020-05-05T12:36:00Z</dcterms:modified>
</cp:coreProperties>
</file>