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1D8" w:rsidRDefault="00CF37CE" w:rsidP="001A19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7F7992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F54BAC">
        <w:rPr>
          <w:rFonts w:ascii="Times New Roman" w:hAnsi="Times New Roman" w:cs="Times New Roman"/>
          <w:sz w:val="24"/>
          <w:szCs w:val="24"/>
        </w:rPr>
        <w:t xml:space="preserve">Compte rendu du Conseil coopératif du 05/05/2020 en </w:t>
      </w:r>
      <w:r w:rsidR="001A199C">
        <w:rPr>
          <w:rFonts w:ascii="Times New Roman" w:hAnsi="Times New Roman" w:cs="Times New Roman"/>
          <w:sz w:val="24"/>
          <w:szCs w:val="24"/>
        </w:rPr>
        <w:t>Visio</w:t>
      </w:r>
    </w:p>
    <w:p w:rsidR="00F54BAC" w:rsidRDefault="00F54BAC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Présents </w:t>
      </w:r>
      <w:proofErr w:type="gramStart"/>
      <w:r w:rsidR="002813CA">
        <w:rPr>
          <w:rFonts w:ascii="Times New Roman" w:hAnsi="Times New Roman" w:cs="Times New Roman"/>
          <w:sz w:val="24"/>
          <w:szCs w:val="24"/>
        </w:rPr>
        <w:t>CC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Hélène Petit, </w:t>
      </w:r>
      <w:r w:rsidR="00AD0817">
        <w:rPr>
          <w:rFonts w:ascii="Times New Roman" w:hAnsi="Times New Roman" w:cs="Times New Roman"/>
          <w:sz w:val="24"/>
          <w:szCs w:val="24"/>
        </w:rPr>
        <w:t xml:space="preserve">Caroline Fouchard, Jean-Marc Isnard, </w:t>
      </w:r>
      <w:proofErr w:type="spellStart"/>
      <w:r w:rsidR="00AD0817">
        <w:rPr>
          <w:rFonts w:ascii="Times New Roman" w:hAnsi="Times New Roman" w:cs="Times New Roman"/>
          <w:sz w:val="24"/>
          <w:szCs w:val="24"/>
        </w:rPr>
        <w:t>Eric</w:t>
      </w:r>
      <w:proofErr w:type="spellEnd"/>
      <w:r w:rsidR="00AD0817">
        <w:rPr>
          <w:rFonts w:ascii="Times New Roman" w:hAnsi="Times New Roman" w:cs="Times New Roman"/>
          <w:sz w:val="24"/>
          <w:szCs w:val="24"/>
        </w:rPr>
        <w:t xml:space="preserve"> Noeureuil, Alain Rivière</w:t>
      </w:r>
      <w:r w:rsidR="002813CA">
        <w:rPr>
          <w:rFonts w:ascii="Times New Roman" w:hAnsi="Times New Roman" w:cs="Times New Roman"/>
          <w:sz w:val="24"/>
          <w:szCs w:val="24"/>
        </w:rPr>
        <w:t>, Christian Thil, Jean-Paul Gardette.</w:t>
      </w:r>
      <w:r w:rsidR="001A199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53794">
        <w:rPr>
          <w:rFonts w:ascii="Times New Roman" w:hAnsi="Times New Roman" w:cs="Times New Roman"/>
          <w:sz w:val="24"/>
          <w:szCs w:val="24"/>
        </w:rPr>
        <w:t>(Emmanuel</w:t>
      </w:r>
      <w:r w:rsidR="001A199C">
        <w:rPr>
          <w:rFonts w:ascii="Times New Roman" w:hAnsi="Times New Roman" w:cs="Times New Roman"/>
          <w:sz w:val="24"/>
          <w:szCs w:val="24"/>
        </w:rPr>
        <w:t xml:space="preserve"> Haydon : PB connexion ?)</w:t>
      </w:r>
    </w:p>
    <w:p w:rsidR="002813CA" w:rsidRDefault="002813CA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Présents invités :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Jean-Pierre Mary</w:t>
      </w:r>
    </w:p>
    <w:p w:rsidR="00BD6BE2" w:rsidRPr="00BD6BE2" w:rsidRDefault="00BD6BE2" w:rsidP="00BD6BE2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Evolution sociétariat</w:t>
      </w: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17"/>
        <w:gridCol w:w="1276"/>
        <w:gridCol w:w="1701"/>
        <w:gridCol w:w="1701"/>
      </w:tblGrid>
      <w:tr w:rsidR="0005005B" w:rsidRPr="00BD6BE2" w:rsidTr="001E7534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Déjà sociétaires</w:t>
            </w:r>
            <w:r w:rsidR="00085D05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, ont </w:t>
            </w:r>
            <w:proofErr w:type="spellStart"/>
            <w:r w:rsidR="00085D05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complèté</w:t>
            </w:r>
            <w:proofErr w:type="spellEnd"/>
          </w:p>
        </w:tc>
      </w:tr>
      <w:tr w:rsidR="0005005B" w:rsidRPr="00BD6BE2" w:rsidTr="004E649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MANUGUERRA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JEAN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000000" w:fill="FFFFFF"/>
            <w:vAlign w:val="center"/>
          </w:tcPr>
          <w:p w:rsidR="0005005B" w:rsidRPr="00BD6BE2" w:rsidRDefault="0005005B" w:rsidP="0005005B">
            <w:pPr>
              <w:rPr>
                <w:rFonts w:ascii="Calibri" w:hAnsi="Calibri" w:cs="Calibri"/>
                <w:sz w:val="20"/>
                <w:szCs w:val="20"/>
              </w:rPr>
            </w:pPr>
            <w:r w:rsidRPr="00BD6BE2">
              <w:rPr>
                <w:rFonts w:ascii="Calibri" w:hAnsi="Calibri" w:cs="Calibri"/>
                <w:sz w:val="20"/>
                <w:szCs w:val="20"/>
              </w:rPr>
              <w:t>DONNEVILLE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Conseiller Donneville</w:t>
            </w:r>
          </w:p>
        </w:tc>
      </w:tr>
      <w:tr w:rsidR="0005005B" w:rsidRPr="00BD6BE2" w:rsidTr="004E649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DEBRUSSE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Aurelie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sz w:val="20"/>
                <w:szCs w:val="20"/>
              </w:rPr>
            </w:pPr>
            <w:r w:rsidRPr="00BD6BE2">
              <w:rPr>
                <w:rFonts w:ascii="Calibri" w:hAnsi="Calibri" w:cs="Calibri"/>
                <w:sz w:val="20"/>
                <w:szCs w:val="20"/>
              </w:rPr>
              <w:t>Paris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Nièce C Thil</w:t>
            </w:r>
          </w:p>
        </w:tc>
      </w:tr>
      <w:tr w:rsidR="0005005B" w:rsidRPr="00BD6BE2" w:rsidTr="004E649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ORTIZ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MONIQUE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sz w:val="20"/>
                <w:szCs w:val="20"/>
              </w:rPr>
            </w:pPr>
            <w:r w:rsidRPr="00BD6BE2">
              <w:rPr>
                <w:rFonts w:ascii="Calibri" w:hAnsi="Calibri" w:cs="Calibri"/>
                <w:sz w:val="20"/>
                <w:szCs w:val="20"/>
              </w:rPr>
              <w:t>DONNEVILLE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CE1636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Secrétaire</w:t>
            </w:r>
            <w:r w:rsidR="0005005B"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 Donneville</w:t>
            </w:r>
          </w:p>
        </w:tc>
      </w:tr>
      <w:tr w:rsidR="0005005B" w:rsidRPr="00BD6BE2" w:rsidTr="004E649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VAUCHAUSSADE de CHAUMONT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Mireille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000000" w:fill="FFFFFF"/>
            <w:vAlign w:val="bottom"/>
          </w:tcPr>
          <w:p w:rsidR="0005005B" w:rsidRPr="00BD6BE2" w:rsidRDefault="00CE1636" w:rsidP="0005005B">
            <w:pPr>
              <w:rPr>
                <w:rFonts w:ascii="Calibri" w:hAnsi="Calibri" w:cs="Calibri"/>
                <w:sz w:val="20"/>
                <w:szCs w:val="20"/>
              </w:rPr>
            </w:pPr>
            <w:r w:rsidRPr="00BD6BE2">
              <w:rPr>
                <w:rFonts w:ascii="Calibri" w:hAnsi="Calibri" w:cs="Calibri"/>
                <w:sz w:val="20"/>
                <w:szCs w:val="20"/>
              </w:rPr>
              <w:t>A</w:t>
            </w:r>
            <w:r w:rsidR="0005005B" w:rsidRPr="00BD6BE2">
              <w:rPr>
                <w:rFonts w:ascii="Calibri" w:hAnsi="Calibri" w:cs="Calibri"/>
                <w:sz w:val="20"/>
                <w:szCs w:val="20"/>
              </w:rPr>
              <w:t>yguesvives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Active Ayguesvives</w:t>
            </w:r>
          </w:p>
        </w:tc>
      </w:tr>
      <w:tr w:rsidR="0005005B" w:rsidRPr="00BD6BE2" w:rsidTr="004E649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MARY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Jean-Pierre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sz w:val="20"/>
                <w:szCs w:val="20"/>
              </w:rPr>
            </w:pPr>
            <w:r w:rsidRPr="00BD6BE2">
              <w:rPr>
                <w:rFonts w:ascii="Calibri" w:hAnsi="Calibri" w:cs="Calibri"/>
                <w:sz w:val="20"/>
                <w:szCs w:val="20"/>
              </w:rPr>
              <w:t> Lacroix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</w:tr>
      <w:tr w:rsidR="0005005B" w:rsidRPr="00BD6BE2" w:rsidTr="0005005B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Nouveaux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RAYMOND-CLERGUE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PIERRE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TOULOUSE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Ami de J-Pierre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VUILLEMOT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Cyril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6040AA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="0005005B"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scalquens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Marché Escalquens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Lestarquit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Laurent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Ramonville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 Thil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Debril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Amelie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Toulouse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6040AA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Lestarquit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Raphaëlle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Ramonville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 Thil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Monzali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Nicolas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L'Isle Jourdain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Par Ami de J-Pierre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Lestarquit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Ramonville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 Thil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Pascale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Ramonville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 Thil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BERNARD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NELLY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AUZEVILLE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Campestral</w:t>
            </w:r>
            <w:proofErr w:type="spellEnd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2018</w:t>
            </w:r>
          </w:p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Et auto conso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TEYSSIER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LAURENT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AUZEVILLE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Campestral</w:t>
            </w:r>
            <w:proofErr w:type="spellEnd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2018</w:t>
            </w:r>
          </w:p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Et auto conso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TEYSSIER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AUZEVILLE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Campestral</w:t>
            </w:r>
            <w:proofErr w:type="spellEnd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2018</w:t>
            </w:r>
          </w:p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Et auto conso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TEYSSIER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JOEL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AUZEVILLE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Campestral</w:t>
            </w:r>
            <w:proofErr w:type="spellEnd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2018</w:t>
            </w:r>
          </w:p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Et auto conso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MAUREL MANUGUERRA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LUCAS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CORRONSAC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Fils de Sociétaire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TROLONGE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NOEMIE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tarabel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Fille de sociétaire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TROLONGE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tarabel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Fille de sociétaire</w:t>
            </w:r>
          </w:p>
        </w:tc>
      </w:tr>
      <w:tr w:rsidR="0005005B" w:rsidRPr="00BD6BE2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Serard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Philippe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Pr="00BD6BE2" w:rsidRDefault="0005005B" w:rsidP="000500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6BE2">
              <w:rPr>
                <w:rFonts w:ascii="Calibri" w:hAnsi="Calibri" w:cs="Calibri"/>
                <w:color w:val="000000"/>
                <w:sz w:val="20"/>
                <w:szCs w:val="20"/>
              </w:rPr>
              <w:t>Castanet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BD6BE2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BD6B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L'atelier bricolo</w:t>
            </w:r>
          </w:p>
        </w:tc>
      </w:tr>
    </w:tbl>
    <w:p w:rsidR="00CE1636" w:rsidRDefault="00CE1636" w:rsidP="0096254C">
      <w:pPr>
        <w:rPr>
          <w:rFonts w:ascii="Times New Roman" w:hAnsi="Times New Roman" w:cs="Times New Roman"/>
          <w:sz w:val="24"/>
          <w:szCs w:val="24"/>
        </w:rPr>
      </w:pPr>
    </w:p>
    <w:p w:rsidR="007C34CE" w:rsidRDefault="006E5944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Collecte 7 200 </w:t>
      </w:r>
      <w:r w:rsidR="00CE1636">
        <w:rPr>
          <w:rFonts w:ascii="Times New Roman" w:hAnsi="Times New Roman" w:cs="Times New Roman"/>
          <w:sz w:val="24"/>
          <w:szCs w:val="24"/>
        </w:rPr>
        <w:t>€ -</w:t>
      </w:r>
      <w:r w:rsidR="0028680A">
        <w:rPr>
          <w:rFonts w:ascii="Times New Roman" w:hAnsi="Times New Roman" w:cs="Times New Roman"/>
          <w:sz w:val="24"/>
          <w:szCs w:val="24"/>
        </w:rPr>
        <w:t xml:space="preserve"> 307 </w:t>
      </w:r>
      <w:r w:rsidR="00CE1636">
        <w:rPr>
          <w:rFonts w:ascii="Times New Roman" w:hAnsi="Times New Roman" w:cs="Times New Roman"/>
          <w:sz w:val="24"/>
          <w:szCs w:val="24"/>
        </w:rPr>
        <w:t xml:space="preserve">Sociétaires - </w:t>
      </w:r>
      <w:r w:rsidR="0028680A">
        <w:rPr>
          <w:rFonts w:ascii="Times New Roman" w:hAnsi="Times New Roman" w:cs="Times New Roman"/>
          <w:sz w:val="24"/>
          <w:szCs w:val="24"/>
        </w:rPr>
        <w:t xml:space="preserve">Collecte totale 151 200 </w:t>
      </w:r>
      <w:r w:rsidR="006040AA">
        <w:rPr>
          <w:rFonts w:ascii="Times New Roman" w:hAnsi="Times New Roman" w:cs="Times New Roman"/>
          <w:sz w:val="24"/>
          <w:szCs w:val="24"/>
        </w:rPr>
        <w:t>€ -   éligible</w:t>
      </w:r>
      <w:r w:rsidR="00CE1636">
        <w:rPr>
          <w:rFonts w:ascii="Times New Roman" w:hAnsi="Times New Roman" w:cs="Times New Roman"/>
          <w:sz w:val="24"/>
          <w:szCs w:val="24"/>
        </w:rPr>
        <w:t xml:space="preserve"> 1 </w:t>
      </w:r>
      <w:r w:rsidR="00085D05">
        <w:rPr>
          <w:rFonts w:ascii="Times New Roman" w:hAnsi="Times New Roman" w:cs="Times New Roman"/>
          <w:sz w:val="24"/>
          <w:szCs w:val="24"/>
        </w:rPr>
        <w:t>€ :</w:t>
      </w:r>
      <w:r w:rsidR="006040AA">
        <w:rPr>
          <w:rFonts w:ascii="Times New Roman" w:hAnsi="Times New Roman" w:cs="Times New Roman"/>
          <w:sz w:val="24"/>
          <w:szCs w:val="24"/>
        </w:rPr>
        <w:t xml:space="preserve"> </w:t>
      </w:r>
      <w:r w:rsidR="0028680A">
        <w:rPr>
          <w:rFonts w:ascii="Times New Roman" w:hAnsi="Times New Roman" w:cs="Times New Roman"/>
          <w:sz w:val="24"/>
          <w:szCs w:val="24"/>
        </w:rPr>
        <w:t>79 000 €</w:t>
      </w:r>
    </w:p>
    <w:p w:rsidR="000F4327" w:rsidRDefault="000F4327" w:rsidP="0096254C">
      <w:pPr>
        <w:rPr>
          <w:rFonts w:ascii="Times New Roman" w:hAnsi="Times New Roman" w:cs="Times New Roman"/>
          <w:sz w:val="24"/>
          <w:szCs w:val="24"/>
        </w:rPr>
      </w:pPr>
    </w:p>
    <w:p w:rsidR="000F4327" w:rsidRDefault="000F4327" w:rsidP="0096254C">
      <w:pPr>
        <w:rPr>
          <w:rFonts w:ascii="Times New Roman" w:hAnsi="Times New Roman" w:cs="Times New Roman"/>
          <w:sz w:val="24"/>
          <w:szCs w:val="24"/>
        </w:rPr>
      </w:pPr>
    </w:p>
    <w:p w:rsidR="000F4327" w:rsidRDefault="000F4327" w:rsidP="000F4327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Assemblée générale. - Suite aux directives ministérielles, 2 choix possibles </w:t>
      </w:r>
      <w:r w:rsidR="008646C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visioconférence ou report de 3 mois.</w:t>
      </w:r>
    </w:p>
    <w:p w:rsidR="000F4327" w:rsidRDefault="000F4327" w:rsidP="000F4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est déci</w:t>
      </w:r>
      <w:r w:rsidR="008646C6">
        <w:rPr>
          <w:rFonts w:ascii="Times New Roman" w:hAnsi="Times New Roman" w:cs="Times New Roman"/>
          <w:sz w:val="24"/>
          <w:szCs w:val="24"/>
        </w:rPr>
        <w:t>dé de faire l'AG fin septembre</w:t>
      </w:r>
      <w:r w:rsidR="00C816BC">
        <w:rPr>
          <w:rFonts w:ascii="Times New Roman" w:hAnsi="Times New Roman" w:cs="Times New Roman"/>
          <w:sz w:val="24"/>
          <w:szCs w:val="24"/>
        </w:rPr>
        <w:t>,</w:t>
      </w:r>
      <w:r w:rsidR="008646C6">
        <w:rPr>
          <w:rFonts w:ascii="Times New Roman" w:hAnsi="Times New Roman" w:cs="Times New Roman"/>
          <w:sz w:val="24"/>
          <w:szCs w:val="24"/>
        </w:rPr>
        <w:t xml:space="preserve"> si possible à Odars où il n'y aura pas d'élection municipale.</w:t>
      </w:r>
    </w:p>
    <w:p w:rsidR="008646C6" w:rsidRDefault="008646C6" w:rsidP="000F4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couplage de l'inauguration avec l'AG n'est pas </w:t>
      </w:r>
      <w:r w:rsidR="004B64F2">
        <w:rPr>
          <w:rFonts w:ascii="Times New Roman" w:hAnsi="Times New Roman" w:cs="Times New Roman"/>
          <w:sz w:val="24"/>
          <w:szCs w:val="24"/>
        </w:rPr>
        <w:t>obligatoire</w:t>
      </w:r>
      <w:r w:rsidR="00085D05">
        <w:rPr>
          <w:rFonts w:ascii="Times New Roman" w:hAnsi="Times New Roman" w:cs="Times New Roman"/>
          <w:sz w:val="24"/>
          <w:szCs w:val="24"/>
        </w:rPr>
        <w:t xml:space="preserve"> compte tenu du contexte</w:t>
      </w:r>
      <w:r w:rsidR="004B64F2">
        <w:rPr>
          <w:rFonts w:ascii="Times New Roman" w:hAnsi="Times New Roman" w:cs="Times New Roman"/>
          <w:sz w:val="24"/>
          <w:szCs w:val="24"/>
        </w:rPr>
        <w:t>. Prendre contact avec le maire.</w:t>
      </w:r>
    </w:p>
    <w:p w:rsidR="00CA62A0" w:rsidRDefault="00A304FC" w:rsidP="000F4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Envoi</w:t>
      </w:r>
      <w:r w:rsidR="00CA62A0">
        <w:rPr>
          <w:rFonts w:ascii="Times New Roman" w:hAnsi="Times New Roman" w:cs="Times New Roman"/>
          <w:sz w:val="24"/>
          <w:szCs w:val="24"/>
        </w:rPr>
        <w:t xml:space="preserve"> bien en amont du compte rendu d'activité et du projet de résolution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6341AD">
        <w:rPr>
          <w:rFonts w:ascii="Times New Roman" w:hAnsi="Times New Roman" w:cs="Times New Roman"/>
          <w:sz w:val="24"/>
          <w:szCs w:val="24"/>
        </w:rPr>
        <w:t xml:space="preserve"> Jean-Paul doit remettre à jour suite à la révision de la SCIC.</w:t>
      </w:r>
    </w:p>
    <w:p w:rsidR="00244660" w:rsidRDefault="00244660" w:rsidP="000F4327">
      <w:pPr>
        <w:rPr>
          <w:rFonts w:ascii="Times New Roman" w:hAnsi="Times New Roman" w:cs="Times New Roman"/>
          <w:sz w:val="24"/>
          <w:szCs w:val="24"/>
        </w:rPr>
      </w:pPr>
    </w:p>
    <w:p w:rsidR="00244660" w:rsidRDefault="00244660" w:rsidP="0024466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toits industriels sont proposés</w:t>
      </w:r>
      <w:r w:rsidR="00915542">
        <w:rPr>
          <w:rFonts w:ascii="Times New Roman" w:hAnsi="Times New Roman" w:cs="Times New Roman"/>
          <w:sz w:val="24"/>
          <w:szCs w:val="24"/>
        </w:rPr>
        <w:t xml:space="preserve"> par LR Vision</w:t>
      </w:r>
      <w:r w:rsidR="00C816BC">
        <w:rPr>
          <w:rFonts w:ascii="Times New Roman" w:hAnsi="Times New Roman" w:cs="Times New Roman"/>
          <w:sz w:val="24"/>
          <w:szCs w:val="24"/>
        </w:rPr>
        <w:t xml:space="preserve"> à Escalquens</w:t>
      </w:r>
      <w:r>
        <w:rPr>
          <w:rFonts w:ascii="Times New Roman" w:hAnsi="Times New Roman" w:cs="Times New Roman"/>
          <w:sz w:val="24"/>
          <w:szCs w:val="24"/>
        </w:rPr>
        <w:t>, il faut donner un accord de principe</w:t>
      </w:r>
      <w:r w:rsidR="00915542">
        <w:rPr>
          <w:rFonts w:ascii="Times New Roman" w:hAnsi="Times New Roman" w:cs="Times New Roman"/>
          <w:sz w:val="24"/>
          <w:szCs w:val="24"/>
        </w:rPr>
        <w:t>. Le groupe technique regarde la faisabilité.</w:t>
      </w:r>
    </w:p>
    <w:p w:rsidR="004D6C54" w:rsidRPr="004D6C54" w:rsidRDefault="004D6C54" w:rsidP="004D6C54">
      <w:pPr>
        <w:rPr>
          <w:rFonts w:ascii="Times New Roman" w:hAnsi="Times New Roman" w:cs="Times New Roman"/>
          <w:sz w:val="24"/>
          <w:szCs w:val="24"/>
        </w:rPr>
      </w:pPr>
    </w:p>
    <w:p w:rsidR="004D6C54" w:rsidRDefault="004D6C54" w:rsidP="004D6C54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 d'évolution sur les offres de toits par les collectivités</w:t>
      </w:r>
    </w:p>
    <w:p w:rsidR="004D6C54" w:rsidRPr="004D6C54" w:rsidRDefault="004D6C54" w:rsidP="004D6C54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915542" w:rsidRDefault="00915542" w:rsidP="00915542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est évoqué les pertes de production sur certaines centrales</w:t>
      </w:r>
      <w:r w:rsidR="00887EF3">
        <w:rPr>
          <w:rFonts w:ascii="Times New Roman" w:hAnsi="Times New Roman" w:cs="Times New Roman"/>
          <w:sz w:val="24"/>
          <w:szCs w:val="24"/>
        </w:rPr>
        <w:t>. A suivre.</w:t>
      </w:r>
    </w:p>
    <w:p w:rsidR="00CA62A0" w:rsidRDefault="00CA62A0" w:rsidP="00CA62A0">
      <w:pPr>
        <w:rPr>
          <w:rFonts w:ascii="Times New Roman" w:hAnsi="Times New Roman" w:cs="Times New Roman"/>
          <w:sz w:val="24"/>
          <w:szCs w:val="24"/>
        </w:rPr>
      </w:pPr>
    </w:p>
    <w:p w:rsidR="00CA62A0" w:rsidRPr="00CA62A0" w:rsidRDefault="00CA62A0" w:rsidP="00CA62A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conception puis l'envoi d'une lettre d'info est prévue.</w:t>
      </w:r>
    </w:p>
    <w:sectPr w:rsidR="00CA62A0" w:rsidRPr="00CA62A0" w:rsidSect="000F4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849" w:bottom="993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262" w:rsidRDefault="00131262" w:rsidP="007C34CE">
      <w:pPr>
        <w:spacing w:after="0" w:line="240" w:lineRule="auto"/>
      </w:pPr>
      <w:r>
        <w:separator/>
      </w:r>
    </w:p>
  </w:endnote>
  <w:endnote w:type="continuationSeparator" w:id="0">
    <w:p w:rsidR="00131262" w:rsidRDefault="00131262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17B6FA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18DCFB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262" w:rsidRDefault="00131262" w:rsidP="007C34CE">
      <w:pPr>
        <w:spacing w:after="0" w:line="240" w:lineRule="auto"/>
      </w:pPr>
      <w:r>
        <w:separator/>
      </w:r>
    </w:p>
  </w:footnote>
  <w:footnote w:type="continuationSeparator" w:id="0">
    <w:p w:rsidR="00131262" w:rsidRDefault="00131262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1FA6"/>
    <w:multiLevelType w:val="hybridMultilevel"/>
    <w:tmpl w:val="573894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D8"/>
    <w:rsid w:val="0005005B"/>
    <w:rsid w:val="00053792"/>
    <w:rsid w:val="00085D05"/>
    <w:rsid w:val="000B6E3F"/>
    <w:rsid w:val="000E33C1"/>
    <w:rsid w:val="000F4327"/>
    <w:rsid w:val="0012255F"/>
    <w:rsid w:val="00131262"/>
    <w:rsid w:val="001A199C"/>
    <w:rsid w:val="001A2EE0"/>
    <w:rsid w:val="001C6B52"/>
    <w:rsid w:val="001E36B9"/>
    <w:rsid w:val="001F4DA5"/>
    <w:rsid w:val="00226905"/>
    <w:rsid w:val="002421D8"/>
    <w:rsid w:val="00244660"/>
    <w:rsid w:val="002813CA"/>
    <w:rsid w:val="0028680A"/>
    <w:rsid w:val="00326195"/>
    <w:rsid w:val="0035399B"/>
    <w:rsid w:val="00355AB3"/>
    <w:rsid w:val="003E01AD"/>
    <w:rsid w:val="003F265B"/>
    <w:rsid w:val="00492A08"/>
    <w:rsid w:val="004B64F2"/>
    <w:rsid w:val="004C1B72"/>
    <w:rsid w:val="004D6C54"/>
    <w:rsid w:val="004E649E"/>
    <w:rsid w:val="005058E6"/>
    <w:rsid w:val="00553794"/>
    <w:rsid w:val="005869D2"/>
    <w:rsid w:val="0059567D"/>
    <w:rsid w:val="006040AA"/>
    <w:rsid w:val="006341AD"/>
    <w:rsid w:val="006E5944"/>
    <w:rsid w:val="0072595E"/>
    <w:rsid w:val="00743673"/>
    <w:rsid w:val="007819FA"/>
    <w:rsid w:val="00786B4A"/>
    <w:rsid w:val="007C34CE"/>
    <w:rsid w:val="007D298B"/>
    <w:rsid w:val="00816DC1"/>
    <w:rsid w:val="00851ADC"/>
    <w:rsid w:val="008523C2"/>
    <w:rsid w:val="008646C6"/>
    <w:rsid w:val="00887EF3"/>
    <w:rsid w:val="0091060A"/>
    <w:rsid w:val="00915542"/>
    <w:rsid w:val="0096254C"/>
    <w:rsid w:val="009B5A7F"/>
    <w:rsid w:val="00A07B98"/>
    <w:rsid w:val="00A17491"/>
    <w:rsid w:val="00A304FC"/>
    <w:rsid w:val="00AD0817"/>
    <w:rsid w:val="00B03B8E"/>
    <w:rsid w:val="00B859EF"/>
    <w:rsid w:val="00BA18C2"/>
    <w:rsid w:val="00BB6C68"/>
    <w:rsid w:val="00BD6BE2"/>
    <w:rsid w:val="00BE0BCB"/>
    <w:rsid w:val="00C21322"/>
    <w:rsid w:val="00C816BC"/>
    <w:rsid w:val="00C843DF"/>
    <w:rsid w:val="00CA62A0"/>
    <w:rsid w:val="00CA72DD"/>
    <w:rsid w:val="00CE1636"/>
    <w:rsid w:val="00CF37CE"/>
    <w:rsid w:val="00D47BF7"/>
    <w:rsid w:val="00DB2B13"/>
    <w:rsid w:val="00E16B39"/>
    <w:rsid w:val="00E3196F"/>
    <w:rsid w:val="00EA4F44"/>
    <w:rsid w:val="00EA63B4"/>
    <w:rsid w:val="00EC3A09"/>
    <w:rsid w:val="00ED4BE4"/>
    <w:rsid w:val="00F112B7"/>
    <w:rsid w:val="00F54BAC"/>
    <w:rsid w:val="00F81EC0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7A170C-BF4C-4979-A1F5-788EA490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B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5</TotalTime>
  <Pages>2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5</cp:revision>
  <cp:lastPrinted>2017-03-15T17:10:00Z</cp:lastPrinted>
  <dcterms:created xsi:type="dcterms:W3CDTF">2020-05-06T09:22:00Z</dcterms:created>
  <dcterms:modified xsi:type="dcterms:W3CDTF">2020-05-06T09:28:00Z</dcterms:modified>
</cp:coreProperties>
</file>