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EB3" w:rsidRDefault="00DE4EB3" w:rsidP="00DE4EB3">
      <w:pPr>
        <w:rPr>
          <w:highlight w:val="white"/>
        </w:rPr>
      </w:pPr>
    </w:p>
    <w:p w:rsidR="00DE4EB3" w:rsidRDefault="00DE4EB3" w:rsidP="00DE4EB3">
      <w:pPr>
        <w:rPr>
          <w:highlight w:val="white"/>
        </w:rPr>
      </w:pPr>
    </w:p>
    <w:p w:rsidR="00DE4EB3" w:rsidRDefault="00DE4EB3" w:rsidP="00DE4EB3">
      <w:pPr>
        <w:rPr>
          <w:highlight w:val="white"/>
        </w:rPr>
      </w:pPr>
    </w:p>
    <w:p w:rsidR="00DE4EB3" w:rsidRDefault="00DE4EB3" w:rsidP="00DE4EB3">
      <w:pPr>
        <w:rPr>
          <w:highlight w:val="white"/>
        </w:rPr>
      </w:pPr>
    </w:p>
    <w:p w:rsidR="00DE4EB3" w:rsidRDefault="00DE4EB3" w:rsidP="00DE4EB3">
      <w:pPr>
        <w:rPr>
          <w:highlight w:val="white"/>
        </w:rPr>
      </w:pPr>
    </w:p>
    <w:p w:rsidR="00DE4EB3" w:rsidRPr="00132D2E" w:rsidRDefault="00DE4EB3" w:rsidP="00DE4EB3">
      <w:pPr>
        <w:rPr>
          <w:highlight w:val="white"/>
        </w:rPr>
      </w:pPr>
      <w:r w:rsidRPr="00132D2E">
        <w:rPr>
          <w:highlight w:val="white"/>
        </w:rPr>
        <w:t xml:space="preserve">Le </w:t>
      </w:r>
      <w:r w:rsidR="000F7DD7">
        <w:rPr>
          <w:highlight w:val="white"/>
        </w:rPr>
        <w:t>28/02/2023</w:t>
      </w:r>
    </w:p>
    <w:p w:rsidR="00DE4EB3" w:rsidRPr="00132D2E" w:rsidRDefault="00DE4EB3" w:rsidP="00DE4EB3">
      <w:pPr>
        <w:rPr>
          <w:highlight w:val="white"/>
        </w:rPr>
      </w:pPr>
    </w:p>
    <w:p w:rsidR="00DE4EB3" w:rsidRPr="00132D2E" w:rsidRDefault="00DE4EB3" w:rsidP="00DE4EB3">
      <w:pPr>
        <w:rPr>
          <w:highlight w:val="white"/>
        </w:rPr>
      </w:pPr>
    </w:p>
    <w:p w:rsidR="00DE4EB3" w:rsidRPr="00132D2E" w:rsidRDefault="00DE4EB3" w:rsidP="00DE4EB3">
      <w:pPr>
        <w:rPr>
          <w:highlight w:val="white"/>
        </w:rPr>
      </w:pPr>
    </w:p>
    <w:p w:rsidR="00DE4EB3" w:rsidRPr="00132D2E" w:rsidRDefault="00DE4EB3" w:rsidP="00DE4EB3">
      <w:pPr>
        <w:rPr>
          <w:highlight w:val="white"/>
        </w:rPr>
      </w:pPr>
    </w:p>
    <w:p w:rsidR="00DE4EB3" w:rsidRPr="00132D2E" w:rsidRDefault="00DE4EB3" w:rsidP="00DE4EB3">
      <w:pPr>
        <w:rPr>
          <w:highlight w:val="white"/>
        </w:rPr>
      </w:pPr>
      <w:r w:rsidRPr="00132D2E">
        <w:rPr>
          <w:highlight w:val="white"/>
        </w:rPr>
        <w:t>Cher(e) sociétaire(e),</w:t>
      </w:r>
    </w:p>
    <w:p w:rsidR="00DE4EB3" w:rsidRDefault="00DE4EB3" w:rsidP="00DE4EB3">
      <w:pPr>
        <w:jc w:val="center"/>
        <w:rPr>
          <w:rStyle w:val="lrzxr"/>
        </w:rPr>
      </w:pPr>
      <w:r w:rsidRPr="00132D2E">
        <w:rPr>
          <w:highlight w:val="white"/>
        </w:rPr>
        <w:t xml:space="preserve">Vous êtes convié(e) à </w:t>
      </w:r>
      <w:r w:rsidRPr="00132D2E">
        <w:rPr>
          <w:b/>
          <w:highlight w:val="white"/>
        </w:rPr>
        <w:t>l'Assemblée Générale</w:t>
      </w:r>
      <w:r w:rsidRPr="00132D2E">
        <w:rPr>
          <w:highlight w:val="white"/>
        </w:rPr>
        <w:t xml:space="preserve"> des sociétaires qui aura lieu le</w:t>
      </w:r>
      <w:r w:rsidRPr="00132D2E">
        <w:rPr>
          <w:highlight w:val="white"/>
        </w:rPr>
        <w:br/>
      </w:r>
      <w:r w:rsidRPr="000F7DD7">
        <w:rPr>
          <w:b/>
          <w:highlight w:val="white"/>
        </w:rPr>
        <w:t xml:space="preserve"> </w:t>
      </w:r>
      <w:r w:rsidR="000F7DD7" w:rsidRPr="000F7DD7">
        <w:rPr>
          <w:b/>
          <w:highlight w:val="white"/>
        </w:rPr>
        <w:t>31</w:t>
      </w:r>
      <w:r w:rsidRPr="000F7DD7">
        <w:rPr>
          <w:b/>
          <w:highlight w:val="white"/>
        </w:rPr>
        <w:t xml:space="preserve"> </w:t>
      </w:r>
      <w:r w:rsidR="000F7DD7" w:rsidRPr="000F7DD7">
        <w:rPr>
          <w:b/>
          <w:highlight w:val="white"/>
        </w:rPr>
        <w:t>mars</w:t>
      </w:r>
      <w:r w:rsidRPr="000F7DD7">
        <w:rPr>
          <w:b/>
          <w:highlight w:val="white"/>
        </w:rPr>
        <w:t xml:space="preserve"> 202</w:t>
      </w:r>
      <w:r w:rsidR="000F7DD7" w:rsidRPr="000F7DD7">
        <w:rPr>
          <w:b/>
          <w:highlight w:val="white"/>
        </w:rPr>
        <w:t>3</w:t>
      </w:r>
      <w:r w:rsidRPr="000F7DD7">
        <w:rPr>
          <w:b/>
          <w:highlight w:val="white"/>
        </w:rPr>
        <w:t xml:space="preserve"> à </w:t>
      </w:r>
      <w:r w:rsidR="000F7DD7" w:rsidRPr="000F7DD7">
        <w:rPr>
          <w:b/>
          <w:highlight w:val="white"/>
        </w:rPr>
        <w:t>18 h 30</w:t>
      </w:r>
      <w:r w:rsidRPr="000F7DD7">
        <w:rPr>
          <w:b/>
          <w:highlight w:val="white"/>
        </w:rPr>
        <w:t xml:space="preserve"> h </w:t>
      </w:r>
      <w:r w:rsidRPr="000F7DD7">
        <w:rPr>
          <w:b/>
          <w:highlight w:val="white"/>
        </w:rPr>
        <w:br/>
      </w:r>
      <w:r w:rsidR="000F7DD7" w:rsidRPr="000F7DD7">
        <w:rPr>
          <w:b/>
        </w:rPr>
        <w:t xml:space="preserve">à la salle de Vic - </w:t>
      </w:r>
      <w:r w:rsidR="000F7DD7" w:rsidRPr="000F7DD7">
        <w:rPr>
          <w:rStyle w:val="lrzxr"/>
          <w:b/>
        </w:rPr>
        <w:t>12 Rte d'Escalquens, 31320 Castanet-Tolosan</w:t>
      </w:r>
    </w:p>
    <w:p w:rsidR="00DE4EB3" w:rsidRPr="00132D2E" w:rsidRDefault="00DE4EB3" w:rsidP="00DE4EB3">
      <w:pPr>
        <w:jc w:val="center"/>
        <w:rPr>
          <w:rStyle w:val="lrzxr"/>
        </w:rPr>
      </w:pPr>
    </w:p>
    <w:p w:rsidR="00DE4EB3" w:rsidRDefault="00DE4EB3" w:rsidP="00DE4EB3">
      <w:pPr>
        <w:rPr>
          <w:rStyle w:val="Lienhypertexte"/>
          <w:rFonts w:eastAsiaTheme="majorEastAsia"/>
          <w:b/>
          <w:highlight w:val="white"/>
        </w:rPr>
      </w:pPr>
      <w:r w:rsidRPr="00132D2E">
        <w:rPr>
          <w:highlight w:val="white"/>
        </w:rPr>
        <w:t xml:space="preserve">Afin de faciliter l'organisation nous vous demandons de nous </w:t>
      </w:r>
      <w:r w:rsidRPr="00132D2E">
        <w:rPr>
          <w:b/>
          <w:highlight w:val="white"/>
        </w:rPr>
        <w:t xml:space="preserve">confirmer votre présence à </w:t>
      </w:r>
      <w:hyperlink r:id="rId7" w:history="1">
        <w:r w:rsidRPr="00132D2E">
          <w:rPr>
            <w:rStyle w:val="Lienhypertexte"/>
            <w:rFonts w:eastAsiaTheme="majorEastAsia"/>
            <w:b/>
            <w:highlight w:val="white"/>
          </w:rPr>
          <w:t>contact@icea-enr.fr</w:t>
        </w:r>
      </w:hyperlink>
    </w:p>
    <w:p w:rsidR="00DE4EB3" w:rsidRDefault="00DE4EB3" w:rsidP="00DE4EB3">
      <w:pPr>
        <w:rPr>
          <w:rStyle w:val="Lienhypertexte"/>
          <w:rFonts w:eastAsiaTheme="majorEastAsia"/>
          <w:b/>
          <w:highlight w:val="white"/>
        </w:rPr>
      </w:pPr>
    </w:p>
    <w:p w:rsidR="00DE4EB3" w:rsidRPr="00132D2E" w:rsidRDefault="00DE4EB3" w:rsidP="00DE4EB3">
      <w:pPr>
        <w:rPr>
          <w:b/>
        </w:rPr>
      </w:pPr>
      <w:r>
        <w:t>Si vous ne pouvez pas participer à l'AG, je vous invite à voter en ligne</w:t>
      </w:r>
      <w:r w:rsidR="004C4636">
        <w:t xml:space="preserve">. </w:t>
      </w:r>
      <w:r w:rsidR="000F7DD7">
        <w:t xml:space="preserve">Vous recevrez prochainement un mail vous permettant de voter via la plateforme </w:t>
      </w:r>
      <w:r w:rsidR="000F7DD7" w:rsidRPr="000F7DD7">
        <w:rPr>
          <w:rStyle w:val="il"/>
          <w:b/>
        </w:rPr>
        <w:t>EU</w:t>
      </w:r>
      <w:r w:rsidR="000F7DD7" w:rsidRPr="000F7DD7">
        <w:rPr>
          <w:b/>
        </w:rPr>
        <w:t xml:space="preserve"> </w:t>
      </w:r>
      <w:r w:rsidR="000F7DD7" w:rsidRPr="000F7DD7">
        <w:rPr>
          <w:rStyle w:val="il"/>
          <w:b/>
        </w:rPr>
        <w:t>Survey</w:t>
      </w:r>
      <w:r w:rsidR="000F7DD7">
        <w:t>.</w:t>
      </w:r>
    </w:p>
    <w:p w:rsidR="00DE4EB3" w:rsidRDefault="00DE4EB3" w:rsidP="00DE4EB3">
      <w:pPr>
        <w:rPr>
          <w:highlight w:val="white"/>
        </w:rPr>
      </w:pPr>
      <w:r w:rsidRPr="00132D2E">
        <w:rPr>
          <w:highlight w:val="white"/>
        </w:rPr>
        <w:br/>
        <w:t>Veuillez agréer, cher(e) sociétaire(e), nos meilleurs sentiments coopératifs.</w:t>
      </w:r>
    </w:p>
    <w:p w:rsidR="004C4636" w:rsidRPr="00132D2E" w:rsidRDefault="004C4636" w:rsidP="00DE4EB3">
      <w:pPr>
        <w:rPr>
          <w:highlight w:val="white"/>
        </w:rPr>
      </w:pPr>
    </w:p>
    <w:p w:rsidR="00DE4EB3" w:rsidRPr="00132D2E" w:rsidRDefault="00DE4EB3" w:rsidP="00DE4EB3">
      <w:pPr>
        <w:rPr>
          <w:highlight w:val="white"/>
        </w:rPr>
      </w:pPr>
      <w:r w:rsidRPr="00132D2E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662E9826" wp14:editId="248FEA02">
            <wp:simplePos x="0" y="0"/>
            <wp:positionH relativeFrom="column">
              <wp:posOffset>4053205</wp:posOffset>
            </wp:positionH>
            <wp:positionV relativeFrom="paragraph">
              <wp:posOffset>175260</wp:posOffset>
            </wp:positionV>
            <wp:extent cx="1700220" cy="124714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gnaturej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22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2D2E">
        <w:rPr>
          <w:highlight w:val="white"/>
        </w:rPr>
        <w:t>Le président : Jean-Paul Gardette</w:t>
      </w:r>
    </w:p>
    <w:p w:rsidR="00DE4EB3" w:rsidRPr="00132D2E" w:rsidRDefault="00DE4EB3" w:rsidP="00DE4EB3">
      <w:pPr>
        <w:spacing w:after="160" w:line="259" w:lineRule="auto"/>
        <w:rPr>
          <w:highlight w:val="white"/>
        </w:rPr>
      </w:pPr>
    </w:p>
    <w:p w:rsidR="00DE4EB3" w:rsidRPr="00132D2E" w:rsidRDefault="00DE4EB3" w:rsidP="00DE4EB3">
      <w:pPr>
        <w:spacing w:after="160" w:line="259" w:lineRule="auto"/>
        <w:rPr>
          <w:highlight w:val="white"/>
        </w:rPr>
      </w:pPr>
    </w:p>
    <w:p w:rsidR="00DE4EB3" w:rsidRPr="00132D2E" w:rsidRDefault="00DE4EB3" w:rsidP="00DE4EB3">
      <w:pPr>
        <w:spacing w:after="160" w:line="259" w:lineRule="auto"/>
        <w:rPr>
          <w:highlight w:val="white"/>
        </w:rPr>
      </w:pPr>
    </w:p>
    <w:p w:rsidR="00DE4EB3" w:rsidRPr="00132D2E" w:rsidRDefault="00DE4EB3" w:rsidP="00DE4EB3">
      <w:pPr>
        <w:spacing w:after="160" w:line="259" w:lineRule="auto"/>
        <w:rPr>
          <w:highlight w:val="white"/>
        </w:rPr>
      </w:pPr>
      <w:r w:rsidRPr="00132D2E">
        <w:rPr>
          <w:highlight w:val="white"/>
        </w:rPr>
        <w:t xml:space="preserve">Pièces </w:t>
      </w:r>
      <w:r>
        <w:rPr>
          <w:highlight w:val="white"/>
        </w:rPr>
        <w:t>en téléchargement sur le site ICEA</w:t>
      </w:r>
      <w:r w:rsidRPr="00132D2E">
        <w:rPr>
          <w:highlight w:val="white"/>
        </w:rPr>
        <w:t> :</w:t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Pouvoir</w:t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Résolutions</w:t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Plaquettes comptes 202</w:t>
      </w:r>
      <w:r w:rsidR="000F7DD7">
        <w:rPr>
          <w:highlight w:val="white"/>
        </w:rPr>
        <w:t>2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Liste nouveaux sociétaire</w:t>
      </w:r>
      <w:r>
        <w:t>s 202</w:t>
      </w:r>
      <w:r w:rsidR="000F7DD7">
        <w:t>2</w:t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Les candidats au conseil coopératif</w:t>
      </w:r>
    </w:p>
    <w:p w:rsidR="00DE4EB3" w:rsidRDefault="00DE4EB3" w:rsidP="00DE4EB3">
      <w:pPr>
        <w:numPr>
          <w:ilvl w:val="0"/>
          <w:numId w:val="7"/>
        </w:numPr>
        <w:spacing w:before="100" w:beforeAutospacing="1" w:after="100" w:afterAutospacing="1"/>
      </w:pPr>
      <w:r>
        <w:rPr>
          <w:highlight w:val="white"/>
        </w:rPr>
        <w:t>Bilan d’activité 202</w:t>
      </w:r>
      <w:r w:rsidR="000F7DD7">
        <w:t>2</w:t>
      </w:r>
    </w:p>
    <w:p w:rsidR="00AB29D9" w:rsidRDefault="00AB29D9" w:rsidP="0096254C"/>
    <w:p w:rsidR="00AB29D9" w:rsidRDefault="00AB29D9" w:rsidP="0096254C"/>
    <w:p w:rsidR="00AB29D9" w:rsidRDefault="00AB29D9" w:rsidP="0096254C"/>
    <w:p w:rsidR="00AB29D9" w:rsidRDefault="00AB29D9" w:rsidP="0096254C"/>
    <w:p w:rsidR="00AB29D9" w:rsidRDefault="00AB29D9" w:rsidP="0096254C">
      <w:bookmarkStart w:id="0" w:name="_GoBack"/>
      <w:bookmarkEnd w:id="0"/>
    </w:p>
    <w:sectPr w:rsidR="00AB29D9" w:rsidSect="001F4DA5">
      <w:footerReference w:type="default" r:id="rId9"/>
      <w:headerReference w:type="first" r:id="rId10"/>
      <w:footerReference w:type="first" r:id="rId11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5CC" w:rsidRDefault="00B205CC" w:rsidP="007C34CE">
      <w:r>
        <w:separator/>
      </w:r>
    </w:p>
  </w:endnote>
  <w:endnote w:type="continuationSeparator" w:id="0">
    <w:p w:rsidR="00B205CC" w:rsidRDefault="00B205CC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16BA3A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A42BF1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>-</w:t>
    </w:r>
    <w:r w:rsidR="004C4636">
      <w:t xml:space="preserve"> </w:t>
    </w:r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5CC" w:rsidRDefault="00B205CC" w:rsidP="007C34CE">
      <w:r>
        <w:separator/>
      </w:r>
    </w:p>
  </w:footnote>
  <w:footnote w:type="continuationSeparator" w:id="0">
    <w:p w:rsidR="00B205CC" w:rsidRDefault="00B205CC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0F7DD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300355</wp:posOffset>
          </wp:positionH>
          <wp:positionV relativeFrom="paragraph">
            <wp:posOffset>86</wp:posOffset>
          </wp:positionV>
          <wp:extent cx="1486800" cy="11844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E34F3"/>
    <w:multiLevelType w:val="multilevel"/>
    <w:tmpl w:val="3DAC5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EB3"/>
    <w:rsid w:val="00053792"/>
    <w:rsid w:val="0009451A"/>
    <w:rsid w:val="000B6E3F"/>
    <w:rsid w:val="000F7DD7"/>
    <w:rsid w:val="00104F13"/>
    <w:rsid w:val="0012255F"/>
    <w:rsid w:val="001A2EE0"/>
    <w:rsid w:val="001C6B52"/>
    <w:rsid w:val="001E36B9"/>
    <w:rsid w:val="001F4DA5"/>
    <w:rsid w:val="00226905"/>
    <w:rsid w:val="00231089"/>
    <w:rsid w:val="0024325E"/>
    <w:rsid w:val="00326195"/>
    <w:rsid w:val="0035399B"/>
    <w:rsid w:val="00355AB3"/>
    <w:rsid w:val="00372D32"/>
    <w:rsid w:val="00392AF8"/>
    <w:rsid w:val="003E01AD"/>
    <w:rsid w:val="00492A08"/>
    <w:rsid w:val="004C1B72"/>
    <w:rsid w:val="004C4636"/>
    <w:rsid w:val="004E3616"/>
    <w:rsid w:val="005058E6"/>
    <w:rsid w:val="005748C5"/>
    <w:rsid w:val="005869D2"/>
    <w:rsid w:val="0059567D"/>
    <w:rsid w:val="0060046B"/>
    <w:rsid w:val="00642A68"/>
    <w:rsid w:val="00743673"/>
    <w:rsid w:val="007819FA"/>
    <w:rsid w:val="00786B4A"/>
    <w:rsid w:val="007C34CE"/>
    <w:rsid w:val="007D298B"/>
    <w:rsid w:val="00816DC1"/>
    <w:rsid w:val="00851ADC"/>
    <w:rsid w:val="008523C2"/>
    <w:rsid w:val="0091060A"/>
    <w:rsid w:val="0096254C"/>
    <w:rsid w:val="009B5A7F"/>
    <w:rsid w:val="009D4BC2"/>
    <w:rsid w:val="00A07B98"/>
    <w:rsid w:val="00A12F7D"/>
    <w:rsid w:val="00AB29D9"/>
    <w:rsid w:val="00B03B8E"/>
    <w:rsid w:val="00B205CC"/>
    <w:rsid w:val="00B57933"/>
    <w:rsid w:val="00BA18C2"/>
    <w:rsid w:val="00BA79DE"/>
    <w:rsid w:val="00BB6C68"/>
    <w:rsid w:val="00BE0BCB"/>
    <w:rsid w:val="00C21322"/>
    <w:rsid w:val="00C843DF"/>
    <w:rsid w:val="00CA72DD"/>
    <w:rsid w:val="00CC26B3"/>
    <w:rsid w:val="00CD206B"/>
    <w:rsid w:val="00CF37CE"/>
    <w:rsid w:val="00DB093F"/>
    <w:rsid w:val="00DE4EB3"/>
    <w:rsid w:val="00DF4025"/>
    <w:rsid w:val="00E021C9"/>
    <w:rsid w:val="00E16B39"/>
    <w:rsid w:val="00E2723D"/>
    <w:rsid w:val="00E3196F"/>
    <w:rsid w:val="00E95BA2"/>
    <w:rsid w:val="00EA4F44"/>
    <w:rsid w:val="00EA63B4"/>
    <w:rsid w:val="00EC3A09"/>
    <w:rsid w:val="00F112B7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C241B"/>
  <w15:chartTrackingRefBased/>
  <w15:docId w15:val="{5ADF0154-0237-4084-84E8-09EF6F1B5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E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rzxr">
    <w:name w:val="lrzxr"/>
    <w:basedOn w:val="Policepardfaut"/>
    <w:rsid w:val="00DE4EB3"/>
  </w:style>
  <w:style w:type="character" w:customStyle="1" w:styleId="il">
    <w:name w:val="il"/>
    <w:basedOn w:val="Policepardfaut"/>
    <w:rsid w:val="000F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tact@icea-enr.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ICEA-1.dotx</Template>
  <TotalTime>1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Gardette Jean-Paul</cp:lastModifiedBy>
  <cp:revision>2</cp:revision>
  <cp:lastPrinted>2022-04-21T08:05:00Z</cp:lastPrinted>
  <dcterms:created xsi:type="dcterms:W3CDTF">2023-02-26T20:09:00Z</dcterms:created>
  <dcterms:modified xsi:type="dcterms:W3CDTF">2023-02-26T20:09:00Z</dcterms:modified>
</cp:coreProperties>
</file>