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2AE" w:rsidRDefault="007A32AE" w:rsidP="007A32AE">
      <w:pPr>
        <w:rPr>
          <w:highlight w:val="white"/>
        </w:rPr>
      </w:pPr>
      <w:bookmarkStart w:id="0" w:name="_Ref511567041"/>
      <w:bookmarkStart w:id="1" w:name="_Toc512781755"/>
      <w:bookmarkStart w:id="2" w:name="_Toc513456825"/>
      <w:bookmarkStart w:id="3" w:name="_Toc513463582"/>
      <w:bookmarkStart w:id="4" w:name="_Ref7781121"/>
      <w:bookmarkStart w:id="5" w:name="_Toc35422118"/>
      <w:bookmarkStart w:id="6" w:name="_Ref35683893"/>
      <w:bookmarkStart w:id="7" w:name="_Ref35683899"/>
    </w:p>
    <w:p w:rsidR="007A32AE" w:rsidRDefault="007A32AE" w:rsidP="007A32AE">
      <w:pPr>
        <w:rPr>
          <w:highlight w:val="white"/>
        </w:rPr>
      </w:pPr>
    </w:p>
    <w:p w:rsidR="007A32AE" w:rsidRDefault="007A32AE" w:rsidP="007A32AE">
      <w:pPr>
        <w:rPr>
          <w:highlight w:val="white"/>
        </w:rPr>
      </w:pPr>
    </w:p>
    <w:p w:rsidR="007A32AE" w:rsidRDefault="007A32AE" w:rsidP="007A32AE">
      <w:pPr>
        <w:rPr>
          <w:highlight w:val="white"/>
        </w:rPr>
      </w:pPr>
    </w:p>
    <w:p w:rsidR="007A32AE" w:rsidRDefault="007A32AE" w:rsidP="007A32AE">
      <w:pPr>
        <w:rPr>
          <w:highlight w:val="white"/>
        </w:rPr>
      </w:pPr>
    </w:p>
    <w:p w:rsidR="007A32AE" w:rsidRDefault="007A32AE" w:rsidP="007A32AE">
      <w:pPr>
        <w:rPr>
          <w:highlight w:val="white"/>
        </w:rPr>
      </w:pPr>
    </w:p>
    <w:p w:rsidR="00C22644" w:rsidRDefault="00C22644" w:rsidP="007A32AE">
      <w:pPr>
        <w:rPr>
          <w:highlight w:val="white"/>
        </w:rPr>
      </w:pPr>
    </w:p>
    <w:p w:rsidR="00C22644" w:rsidRDefault="00C22644" w:rsidP="007A32AE">
      <w:pPr>
        <w:rPr>
          <w:highlight w:val="white"/>
        </w:rPr>
      </w:pPr>
    </w:p>
    <w:p w:rsidR="00C22644" w:rsidRDefault="00C22644" w:rsidP="007A32AE">
      <w:pPr>
        <w:rPr>
          <w:highlight w:val="white"/>
        </w:rPr>
      </w:pPr>
    </w:p>
    <w:p w:rsidR="007A32AE" w:rsidRDefault="00C22644" w:rsidP="007A32AE">
      <w:pPr>
        <w:rPr>
          <w:highlight w:val="white"/>
        </w:rPr>
      </w:pPr>
      <w:r>
        <w:rPr>
          <w:highlight w:val="white"/>
        </w:rPr>
        <w:t>Vos références : AM/CF2024/392                                          Le 09/01/205</w:t>
      </w:r>
    </w:p>
    <w:p w:rsidR="00C22644" w:rsidRDefault="00C22644" w:rsidP="007A32AE">
      <w:pPr>
        <w:rPr>
          <w:highlight w:val="white"/>
        </w:rPr>
      </w:pPr>
    </w:p>
    <w:p w:rsidR="00C22644" w:rsidRDefault="00C22644" w:rsidP="007A32AE">
      <w:pPr>
        <w:rPr>
          <w:highlight w:val="white"/>
        </w:rPr>
      </w:pPr>
    </w:p>
    <w:p w:rsidR="00C22644" w:rsidRDefault="00C22644" w:rsidP="007A32AE">
      <w:pPr>
        <w:rPr>
          <w:highlight w:val="white"/>
        </w:rPr>
      </w:pPr>
    </w:p>
    <w:p w:rsidR="00C22644" w:rsidRDefault="00C22644" w:rsidP="007A32AE">
      <w:pPr>
        <w:rPr>
          <w:highlight w:val="white"/>
        </w:rPr>
      </w:pPr>
    </w:p>
    <w:p w:rsidR="00894A0C" w:rsidRDefault="00C22644" w:rsidP="00E13C58">
      <w:pPr>
        <w:jc w:val="right"/>
        <w:rPr>
          <w:highlight w:val="white"/>
        </w:rPr>
      </w:pPr>
      <w:r>
        <w:rPr>
          <w:highlight w:val="white"/>
        </w:rPr>
        <w:t>A Monsieur le Maire d’</w:t>
      </w:r>
      <w:proofErr w:type="spellStart"/>
      <w:r>
        <w:rPr>
          <w:highlight w:val="white"/>
        </w:rPr>
        <w:t>Ayguesvives</w:t>
      </w:r>
      <w:bookmarkEnd w:id="0"/>
      <w:bookmarkEnd w:id="1"/>
      <w:bookmarkEnd w:id="2"/>
      <w:bookmarkEnd w:id="3"/>
      <w:bookmarkEnd w:id="4"/>
      <w:bookmarkEnd w:id="5"/>
      <w:bookmarkEnd w:id="6"/>
      <w:bookmarkEnd w:id="7"/>
      <w:proofErr w:type="spellEnd"/>
    </w:p>
    <w:p w:rsidR="00894A0C" w:rsidRDefault="00894A0C" w:rsidP="00894A0C">
      <w:pPr>
        <w:rPr>
          <w:highlight w:val="white"/>
        </w:rPr>
      </w:pPr>
    </w:p>
    <w:p w:rsidR="00C22644" w:rsidRPr="00E13C58" w:rsidRDefault="00C22644" w:rsidP="00894A0C">
      <w:pPr>
        <w:rPr>
          <w:highlight w:val="white"/>
        </w:rPr>
      </w:pPr>
      <w:r w:rsidRPr="00894A0C">
        <w:rPr>
          <w:highlight w:val="white"/>
        </w:rPr>
        <w:t>Monsieur le Maire,</w:t>
      </w:r>
    </w:p>
    <w:p w:rsidR="00C22644" w:rsidRDefault="00C22644" w:rsidP="00894A0C">
      <w:pPr>
        <w:pStyle w:val="1ereannexe"/>
        <w:keepNext w:val="0"/>
        <w:keepLines w:val="0"/>
        <w:widowControl w:val="0"/>
        <w:ind w:left="0"/>
        <w:rPr>
          <w:rFonts w:ascii="Times New Roman" w:hAnsi="Times New Roman"/>
          <w:b w:val="0"/>
          <w:sz w:val="24"/>
          <w:szCs w:val="24"/>
          <w:highlight w:val="white"/>
        </w:rPr>
      </w:pPr>
      <w:r>
        <w:rPr>
          <w:rFonts w:ascii="Times New Roman" w:hAnsi="Times New Roman"/>
          <w:b w:val="0"/>
          <w:sz w:val="24"/>
          <w:szCs w:val="24"/>
          <w:highlight w:val="white"/>
        </w:rPr>
        <w:t xml:space="preserve">Nous sommes tout à fait d’accord pour accéder à votre demande. Je vous joints un </w:t>
      </w:r>
      <w:r w:rsidR="008521CA">
        <w:rPr>
          <w:rFonts w:ascii="Times New Roman" w:hAnsi="Times New Roman"/>
          <w:b w:val="0"/>
          <w:sz w:val="24"/>
          <w:szCs w:val="24"/>
          <w:highlight w:val="white"/>
        </w:rPr>
        <w:t>avenant, qui</w:t>
      </w:r>
      <w:r>
        <w:rPr>
          <w:rFonts w:ascii="Times New Roman" w:hAnsi="Times New Roman"/>
          <w:b w:val="0"/>
          <w:sz w:val="24"/>
          <w:szCs w:val="24"/>
          <w:highlight w:val="white"/>
        </w:rPr>
        <w:t xml:space="preserve"> s’il vous convient vous pourrez signer.</w:t>
      </w:r>
    </w:p>
    <w:p w:rsidR="00C22644" w:rsidRDefault="00C22644" w:rsidP="00894A0C">
      <w:pPr>
        <w:pStyle w:val="1ereannexe"/>
        <w:keepNext w:val="0"/>
        <w:keepLines w:val="0"/>
        <w:widowControl w:val="0"/>
        <w:ind w:left="0"/>
        <w:rPr>
          <w:rFonts w:ascii="Times New Roman" w:hAnsi="Times New Roman"/>
          <w:b w:val="0"/>
          <w:sz w:val="24"/>
          <w:szCs w:val="24"/>
          <w:highlight w:val="white"/>
        </w:rPr>
      </w:pPr>
      <w:r>
        <w:rPr>
          <w:rFonts w:ascii="Times New Roman" w:hAnsi="Times New Roman"/>
          <w:b w:val="0"/>
          <w:sz w:val="24"/>
          <w:szCs w:val="24"/>
          <w:highlight w:val="white"/>
        </w:rPr>
        <w:t>A noter qu’à l’origine nos conventions</w:t>
      </w:r>
      <w:r w:rsidR="008521CA">
        <w:rPr>
          <w:rFonts w:ascii="Times New Roman" w:hAnsi="Times New Roman"/>
          <w:b w:val="0"/>
          <w:sz w:val="24"/>
          <w:szCs w:val="24"/>
          <w:highlight w:val="white"/>
        </w:rPr>
        <w:t xml:space="preserve"> (</w:t>
      </w:r>
      <w:r w:rsidR="00817FD7">
        <w:rPr>
          <w:rFonts w:ascii="Times New Roman" w:hAnsi="Times New Roman"/>
          <w:b w:val="0"/>
          <w:sz w:val="24"/>
          <w:szCs w:val="24"/>
          <w:highlight w:val="white"/>
        </w:rPr>
        <w:t>10)</w:t>
      </w:r>
      <w:r>
        <w:rPr>
          <w:rFonts w:ascii="Times New Roman" w:hAnsi="Times New Roman"/>
          <w:b w:val="0"/>
          <w:sz w:val="24"/>
          <w:szCs w:val="24"/>
          <w:highlight w:val="white"/>
        </w:rPr>
        <w:t xml:space="preserve"> ont été proposées par le service juridique du SICOVAL. Mais devant l’impossibilité d’obtenir l’accord de toutes les parties, la plupart</w:t>
      </w:r>
      <w:r w:rsidR="008521CA">
        <w:rPr>
          <w:rFonts w:ascii="Times New Roman" w:hAnsi="Times New Roman"/>
          <w:b w:val="0"/>
          <w:sz w:val="24"/>
          <w:szCs w:val="24"/>
          <w:highlight w:val="white"/>
        </w:rPr>
        <w:t xml:space="preserve"> ont fait l’objet d’un avenant supprimant le paragraphe de renonciation à recours. Nous ne proposons d’ailleurs plus ceci dans nos nouvelles conventions.</w:t>
      </w:r>
      <w:r w:rsidR="00B37961">
        <w:rPr>
          <w:rFonts w:ascii="Times New Roman" w:hAnsi="Times New Roman"/>
          <w:b w:val="0"/>
          <w:sz w:val="24"/>
          <w:szCs w:val="24"/>
          <w:highlight w:val="white"/>
        </w:rPr>
        <w:t xml:space="preserve"> La MJC est passée à </w:t>
      </w:r>
      <w:r w:rsidR="00817FD7">
        <w:rPr>
          <w:rFonts w:ascii="Times New Roman" w:hAnsi="Times New Roman"/>
          <w:b w:val="0"/>
          <w:sz w:val="24"/>
          <w:szCs w:val="24"/>
          <w:highlight w:val="white"/>
        </w:rPr>
        <w:t>côté</w:t>
      </w:r>
      <w:r w:rsidR="00B37961">
        <w:rPr>
          <w:rFonts w:ascii="Times New Roman" w:hAnsi="Times New Roman"/>
          <w:b w:val="0"/>
          <w:sz w:val="24"/>
          <w:szCs w:val="24"/>
          <w:highlight w:val="white"/>
        </w:rPr>
        <w:t>.</w:t>
      </w:r>
    </w:p>
    <w:p w:rsidR="00B37961" w:rsidRDefault="008521CA" w:rsidP="00894A0C">
      <w:pPr>
        <w:pStyle w:val="1ereannexe"/>
        <w:keepNext w:val="0"/>
        <w:keepLines w:val="0"/>
        <w:widowControl w:val="0"/>
        <w:ind w:left="0"/>
        <w:rPr>
          <w:rFonts w:ascii="Times New Roman" w:hAnsi="Times New Roman"/>
          <w:b w:val="0"/>
          <w:sz w:val="24"/>
          <w:szCs w:val="24"/>
          <w:highlight w:val="white"/>
        </w:rPr>
      </w:pPr>
      <w:r>
        <w:rPr>
          <w:rFonts w:ascii="Times New Roman" w:hAnsi="Times New Roman"/>
          <w:b w:val="0"/>
          <w:sz w:val="24"/>
          <w:szCs w:val="24"/>
          <w:highlight w:val="white"/>
        </w:rPr>
        <w:t>Quant au dégât des eaux en cours, nous en sommes sincèrement désolé</w:t>
      </w:r>
      <w:r w:rsidR="00B37961">
        <w:rPr>
          <w:rFonts w:ascii="Times New Roman" w:hAnsi="Times New Roman"/>
          <w:b w:val="0"/>
          <w:sz w:val="24"/>
          <w:szCs w:val="24"/>
          <w:highlight w:val="white"/>
        </w:rPr>
        <w:t>s</w:t>
      </w:r>
      <w:r>
        <w:rPr>
          <w:rFonts w:ascii="Times New Roman" w:hAnsi="Times New Roman"/>
          <w:b w:val="0"/>
          <w:sz w:val="24"/>
          <w:szCs w:val="24"/>
          <w:highlight w:val="white"/>
        </w:rPr>
        <w:t>. Mais plusieurs assurances sont parties prenantes.</w:t>
      </w:r>
      <w:r>
        <w:rPr>
          <w:rFonts w:ascii="Times New Roman" w:hAnsi="Times New Roman"/>
          <w:b w:val="0"/>
          <w:sz w:val="24"/>
          <w:szCs w:val="24"/>
          <w:highlight w:val="white"/>
        </w:rPr>
        <w:br/>
        <w:t>La vôtre, la nôtre, la</w:t>
      </w:r>
      <w:r w:rsidR="00EE32E3">
        <w:rPr>
          <w:rFonts w:ascii="Times New Roman" w:hAnsi="Times New Roman"/>
          <w:b w:val="0"/>
          <w:sz w:val="24"/>
          <w:szCs w:val="24"/>
          <w:highlight w:val="white"/>
        </w:rPr>
        <w:t xml:space="preserve"> décennale de l’installateur, celle</w:t>
      </w:r>
      <w:bookmarkStart w:id="8" w:name="_GoBack"/>
      <w:bookmarkEnd w:id="8"/>
      <w:r>
        <w:rPr>
          <w:rFonts w:ascii="Times New Roman" w:hAnsi="Times New Roman"/>
          <w:b w:val="0"/>
          <w:sz w:val="24"/>
          <w:szCs w:val="24"/>
          <w:highlight w:val="white"/>
        </w:rPr>
        <w:t xml:space="preserve"> du bureau d’étude</w:t>
      </w:r>
      <w:r w:rsidR="00EE32E3">
        <w:rPr>
          <w:rFonts w:ascii="Times New Roman" w:hAnsi="Times New Roman"/>
          <w:b w:val="0"/>
          <w:sz w:val="24"/>
          <w:szCs w:val="24"/>
          <w:highlight w:val="white"/>
        </w:rPr>
        <w:t xml:space="preserve"> et celle du couvreur</w:t>
      </w:r>
      <w:r>
        <w:rPr>
          <w:rFonts w:ascii="Times New Roman" w:hAnsi="Times New Roman"/>
          <w:b w:val="0"/>
          <w:sz w:val="24"/>
          <w:szCs w:val="24"/>
          <w:highlight w:val="white"/>
        </w:rPr>
        <w:t xml:space="preserve">. Après contact avec notre assureur, nous ne pouvons engager aucun frais, ne serait-ce que la recherche de fuite par un professionnel (nous n’avons, parait-il, pas la compétence !), </w:t>
      </w:r>
      <w:r w:rsidR="00894A0C">
        <w:rPr>
          <w:rFonts w:ascii="Times New Roman" w:hAnsi="Times New Roman"/>
          <w:b w:val="0"/>
          <w:sz w:val="24"/>
          <w:szCs w:val="24"/>
          <w:highlight w:val="white"/>
        </w:rPr>
        <w:t xml:space="preserve">tant que les responsabilités ne sont pas définies </w:t>
      </w:r>
      <w:r>
        <w:rPr>
          <w:rFonts w:ascii="Times New Roman" w:hAnsi="Times New Roman"/>
          <w:b w:val="0"/>
          <w:sz w:val="24"/>
          <w:szCs w:val="24"/>
          <w:highlight w:val="white"/>
        </w:rPr>
        <w:t xml:space="preserve">sous peine de n’avoir aucun remboursement en cas de frais importants. </w:t>
      </w:r>
      <w:r w:rsidR="00B37961">
        <w:rPr>
          <w:rFonts w:ascii="Times New Roman" w:hAnsi="Times New Roman"/>
          <w:b w:val="0"/>
          <w:sz w:val="24"/>
          <w:szCs w:val="24"/>
          <w:highlight w:val="white"/>
        </w:rPr>
        <w:t>D’où la nécessité que votre assurance provoque rapidement une expertise contradictoire avec toutes les parties prenantes. Si notre responsabilité est engagée, il est évident que nous assumerons et ferons le nécessaire pour mettre fin à ce désordre.</w:t>
      </w:r>
      <w:r w:rsidR="00817FD7">
        <w:rPr>
          <w:rFonts w:ascii="Times New Roman" w:hAnsi="Times New Roman"/>
          <w:b w:val="0"/>
          <w:sz w:val="24"/>
          <w:szCs w:val="24"/>
          <w:highlight w:val="white"/>
        </w:rPr>
        <w:br/>
      </w:r>
      <w:r w:rsidR="00817FD7">
        <w:rPr>
          <w:rFonts w:ascii="Times New Roman" w:hAnsi="Times New Roman"/>
          <w:b w:val="0"/>
          <w:sz w:val="24"/>
          <w:szCs w:val="24"/>
          <w:highlight w:val="white"/>
        </w:rPr>
        <w:br/>
        <w:t>Je vous prie d’agréer, Monsieur le Maire, mes sincères salutations</w:t>
      </w:r>
    </w:p>
    <w:p w:rsidR="00B37961" w:rsidRDefault="00B37961" w:rsidP="00894A0C">
      <w:pPr>
        <w:pStyle w:val="1ereannexe"/>
        <w:keepNext w:val="0"/>
        <w:keepLines w:val="0"/>
        <w:widowControl w:val="0"/>
        <w:ind w:left="0"/>
        <w:rPr>
          <w:rFonts w:ascii="Times New Roman" w:hAnsi="Times New Roman"/>
          <w:b w:val="0"/>
          <w:sz w:val="24"/>
          <w:szCs w:val="24"/>
          <w:highlight w:val="white"/>
        </w:rPr>
      </w:pPr>
      <w:r>
        <w:rPr>
          <w:rFonts w:ascii="Times New Roman" w:hAnsi="Times New Roman"/>
          <w:b w:val="0"/>
          <w:sz w:val="24"/>
          <w:szCs w:val="24"/>
          <w:highlight w:val="white"/>
        </w:rPr>
        <w:t>Jean-Paul Gardette</w:t>
      </w:r>
      <w:r>
        <w:rPr>
          <w:rFonts w:ascii="Times New Roman" w:hAnsi="Times New Roman"/>
          <w:b w:val="0"/>
          <w:sz w:val="24"/>
          <w:szCs w:val="24"/>
          <w:highlight w:val="white"/>
        </w:rPr>
        <w:br/>
        <w:t>Président d’ICEA</w:t>
      </w:r>
    </w:p>
    <w:p w:rsidR="00817FD7" w:rsidRDefault="00894A0C" w:rsidP="00817FD7">
      <w:pPr>
        <w:pStyle w:val="1ereannexe"/>
        <w:ind w:left="0"/>
        <w:jc w:val="right"/>
        <w:rPr>
          <w:rFonts w:ascii="Times New Roman" w:hAnsi="Times New Roman"/>
          <w:b w:val="0"/>
          <w:sz w:val="24"/>
          <w:szCs w:val="24"/>
          <w:highlight w:val="white"/>
        </w:rPr>
      </w:pPr>
      <w:r>
        <w:rPr>
          <w:rFonts w:ascii="Times New Roman" w:hAnsi="Times New Roman"/>
          <w:b w:val="0"/>
          <w:noProof/>
          <w:sz w:val="24"/>
          <w:szCs w:val="24"/>
          <w:highlight w:val="white"/>
        </w:rPr>
        <w:drawing>
          <wp:anchor distT="0" distB="0" distL="114300" distR="114300" simplePos="0" relativeHeight="251658240" behindDoc="0" locked="0" layoutInCell="1" allowOverlap="1" wp14:anchorId="4DE82C0D" wp14:editId="5EEECE08">
            <wp:simplePos x="0" y="0"/>
            <wp:positionH relativeFrom="column">
              <wp:posOffset>2108834</wp:posOffset>
            </wp:positionH>
            <wp:positionV relativeFrom="paragraph">
              <wp:posOffset>129540</wp:posOffset>
            </wp:positionV>
            <wp:extent cx="2703600" cy="1069200"/>
            <wp:effectExtent l="114300" t="419100" r="116205" b="417195"/>
            <wp:wrapNone/>
            <wp:docPr id="12" name="Image 12" descr="C:\Users\jeanp\ownCloud - Icea@laboite.icea-enr.fr\Administration\Paraphes\tam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anp\ownCloud - Icea@laboite.icea-enr.fr\Administration\Paraphes\tamp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479698">
                      <a:off x="0" y="0"/>
                      <a:ext cx="2703600" cy="106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21CA" w:rsidRPr="00C22644" w:rsidRDefault="008521CA" w:rsidP="00AE6167">
      <w:pPr>
        <w:pStyle w:val="1ereannexe"/>
        <w:ind w:left="0"/>
        <w:rPr>
          <w:rFonts w:ascii="Times New Roman" w:hAnsi="Times New Roman"/>
          <w:b w:val="0"/>
          <w:sz w:val="24"/>
          <w:szCs w:val="24"/>
          <w:highlight w:val="white"/>
        </w:rPr>
      </w:pPr>
    </w:p>
    <w:sectPr w:rsidR="008521CA" w:rsidRPr="00C22644" w:rsidSect="00AE6167">
      <w:footerReference w:type="default" r:id="rId9"/>
      <w:headerReference w:type="first" r:id="rId10"/>
      <w:footerReference w:type="first" r:id="rId11"/>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9DE" w:rsidRDefault="00E519DE" w:rsidP="007C34CE">
      <w:r>
        <w:separator/>
      </w:r>
    </w:p>
  </w:endnote>
  <w:endnote w:type="continuationSeparator" w:id="0">
    <w:p w:rsidR="00E519DE" w:rsidRDefault="00E519DE"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961" w:rsidRPr="00D2232D" w:rsidRDefault="00817FD7" w:rsidP="00B37961">
    <w:pPr>
      <w:pStyle w:val="Pieddepage"/>
      <w:tabs>
        <w:tab w:val="clear" w:pos="9072"/>
      </w:tabs>
      <w:ind w:right="-288"/>
      <w:jc w:val="cente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-1028700</wp:posOffset>
              </wp:positionH>
              <wp:positionV relativeFrom="paragraph">
                <wp:posOffset>-90806</wp:posOffset>
              </wp:positionV>
              <wp:extent cx="7886700" cy="0"/>
              <wp:effectExtent l="0" t="0" r="0" b="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8BCAEAB" id="Connecteur droit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" strokecolor="windowText" strokeweight=".5pt">
              <v:stroke joinstyle="miter"/>
              <o:lock v:ext="edit" shapetype="f"/>
            </v:line>
          </w:pict>
        </mc:Fallback>
      </mc:AlternateContent>
    </w:r>
    <w:r w:rsidR="00492E1A">
      <w:t xml:space="preserve">Siège- </w:t>
    </w:r>
    <w:r w:rsidR="00492E1A" w:rsidRPr="00053792">
      <w:t xml:space="preserve">ICEA </w:t>
    </w:r>
    <w:r w:rsidR="00B37961">
      <w:br/>
      <w:t xml:space="preserve">7 rue </w:t>
    </w:r>
    <w:proofErr w:type="spellStart"/>
    <w:r w:rsidR="00B37961">
      <w:t>Hermes</w:t>
    </w:r>
    <w:proofErr w:type="spellEnd"/>
    <w:r w:rsidR="00B37961">
      <w:t xml:space="preserve"> – 31520 Ramonville Saint </w:t>
    </w:r>
    <w:proofErr w:type="spellStart"/>
    <w:r w:rsidR="00B37961">
      <w:t>Agne</w:t>
    </w:r>
    <w:proofErr w:type="spellEnd"/>
  </w:p>
  <w:p w:rsidR="00492E1A" w:rsidRDefault="00492E1A" w:rsidP="004C1B72">
    <w:pPr>
      <w:pStyle w:val="Pieddepage"/>
      <w:tabs>
        <w:tab w:val="clear" w:pos="9072"/>
      </w:tabs>
      <w:ind w:right="-288"/>
      <w:jc w:val="center"/>
    </w:pPr>
  </w:p>
  <w:p w:rsidR="00492E1A" w:rsidRPr="004C1B72" w:rsidRDefault="00492E1A" w:rsidP="002D7EF4">
    <w:pPr>
      <w:pStyle w:val="Pieddepage"/>
      <w:jc w:val="right"/>
    </w:pPr>
    <w:r>
      <w:fldChar w:fldCharType="begin"/>
    </w:r>
    <w:r>
      <w:instrText>PAGE   \* MERGEFORMAT</w:instrText>
    </w:r>
    <w:r>
      <w:fldChar w:fldCharType="separate"/>
    </w:r>
    <w:r w:rsidR="00894A0C">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E1A" w:rsidRDefault="00492E1A" w:rsidP="002D7EF4">
    <w:pPr>
      <w:pStyle w:val="Pieddepage"/>
      <w:jc w:val="right"/>
    </w:pPr>
  </w:p>
  <w:p w:rsidR="00492E1A" w:rsidRDefault="00817FD7" w:rsidP="002D7EF4">
    <w:pPr>
      <w:pStyle w:val="Pieddepage"/>
      <w:tabs>
        <w:tab w:val="clear" w:pos="9072"/>
      </w:tabs>
      <w:ind w:right="-288"/>
      <w:jc w:val="cente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-1028700</wp:posOffset>
              </wp:positionH>
              <wp:positionV relativeFrom="paragraph">
                <wp:posOffset>-90806</wp:posOffset>
              </wp:positionV>
              <wp:extent cx="7886700" cy="0"/>
              <wp:effectExtent l="0" t="0" r="0" b="0"/>
              <wp:wrapNone/>
              <wp:docPr id="15"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7BAC942" id="Connecteur droit 1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" strokecolor="windowText" strokeweight=".5pt">
              <v:stroke joinstyle="miter"/>
              <o:lock v:ext="edit" shapetype="f"/>
            </v:line>
          </w:pict>
        </mc:Fallback>
      </mc:AlternateContent>
    </w:r>
    <w:r w:rsidR="00492E1A">
      <w:t xml:space="preserve">Siège- </w:t>
    </w:r>
    <w:r w:rsidR="00492E1A" w:rsidRPr="00053792">
      <w:t xml:space="preserve">ICEA </w:t>
    </w:r>
  </w:p>
  <w:p w:rsidR="00492E1A" w:rsidRPr="00D2232D" w:rsidRDefault="002E58A2" w:rsidP="002D7EF4">
    <w:pPr>
      <w:pStyle w:val="Pieddepage"/>
      <w:tabs>
        <w:tab w:val="clear" w:pos="9072"/>
      </w:tabs>
      <w:ind w:right="-288"/>
      <w:jc w:val="center"/>
    </w:pPr>
    <w:r>
      <w:t xml:space="preserve">7 rue </w:t>
    </w:r>
    <w:proofErr w:type="spellStart"/>
    <w:r>
      <w:t>Hermes</w:t>
    </w:r>
    <w:proofErr w:type="spellEnd"/>
    <w:r>
      <w:t xml:space="preserve"> – 31</w:t>
    </w:r>
    <w:r w:rsidR="00B37961">
      <w:t>520</w:t>
    </w:r>
    <w:r>
      <w:t xml:space="preserve"> Ramonville Saint </w:t>
    </w:r>
    <w:proofErr w:type="spellStart"/>
    <w:r>
      <w:t>Agne</w:t>
    </w:r>
    <w:proofErr w:type="spellEnd"/>
  </w:p>
  <w:p w:rsidR="00492E1A" w:rsidRDefault="00492E1A" w:rsidP="002D7EF4">
    <w:pPr>
      <w:pStyle w:val="Pieddepage"/>
      <w:tabs>
        <w:tab w:val="clear" w:pos="9072"/>
        <w:tab w:val="left" w:pos="5865"/>
      </w:tabs>
      <w:ind w:left="-720" w:right="-288"/>
      <w:jc w:val="right"/>
    </w:pPr>
    <w:r>
      <w:fldChar w:fldCharType="begin"/>
    </w:r>
    <w:r>
      <w:instrText>PAGE   \* MERGEFORMAT</w:instrText>
    </w:r>
    <w:r>
      <w:fldChar w:fldCharType="separate"/>
    </w:r>
    <w:r w:rsidR="00EE32E3">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9DE" w:rsidRDefault="00E519DE" w:rsidP="007C34CE">
      <w:r>
        <w:separator/>
      </w:r>
    </w:p>
  </w:footnote>
  <w:footnote w:type="continuationSeparator" w:id="0">
    <w:p w:rsidR="00E519DE" w:rsidRDefault="00E519DE"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E1A" w:rsidRPr="00D2232D" w:rsidRDefault="00817FD7" w:rsidP="001F4DA5">
    <w:pPr>
      <w:pStyle w:val="En-tte"/>
      <w:ind w:left="4140" w:right="-1222"/>
      <w:rPr>
        <w:b/>
        <w:i/>
        <w:sz w:val="28"/>
        <w:szCs w:val="28"/>
      </w:rPr>
    </w:pPr>
    <w:r>
      <w:rPr>
        <w:noProof/>
      </w:rPr>
      <w:drawing>
        <wp:anchor distT="0" distB="0" distL="114300" distR="114300" simplePos="0" relativeHeight="251657728" behindDoc="0" locked="0" layoutInCell="1" allowOverlap="1">
          <wp:simplePos x="0" y="0"/>
          <wp:positionH relativeFrom="column">
            <wp:posOffset>451485</wp:posOffset>
          </wp:positionH>
          <wp:positionV relativeFrom="paragraph">
            <wp:posOffset>9525</wp:posOffset>
          </wp:positionV>
          <wp:extent cx="1115695" cy="889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E1A" w:rsidRPr="00786B4A">
      <w:rPr>
        <w:b/>
        <w:i/>
        <w:sz w:val="28"/>
        <w:szCs w:val="28"/>
      </w:rPr>
      <w:t xml:space="preserve">Initiative Citoyenne pour </w:t>
    </w:r>
    <w:r w:rsidR="00492E1A">
      <w:rPr>
        <w:b/>
        <w:i/>
        <w:sz w:val="28"/>
        <w:szCs w:val="28"/>
      </w:rPr>
      <w:t xml:space="preserve">une Energie </w:t>
    </w:r>
    <w:r w:rsidR="00492E1A" w:rsidRPr="00786B4A">
      <w:rPr>
        <w:b/>
        <w:i/>
        <w:sz w:val="28"/>
        <w:szCs w:val="28"/>
      </w:rPr>
      <w:t>Alternative</w:t>
    </w:r>
    <w:r w:rsidR="00492E1A">
      <w:rPr>
        <w:b/>
        <w:i/>
        <w:sz w:val="28"/>
        <w:szCs w:val="28"/>
      </w:rPr>
      <w:br/>
    </w:r>
    <w:r w:rsidR="00492E1A" w:rsidRPr="00D2232D">
      <w:rPr>
        <w:rFonts w:ascii="Calibri-Light" w:hAnsi="Calibri-Light" w:cs="Calibri-Light"/>
        <w:w w:val="90"/>
        <w:sz w:val="18"/>
        <w:szCs w:val="18"/>
      </w:rPr>
      <w:t>Société coopérative d’intérêt collectif par actions simplifiée</w:t>
    </w:r>
    <w:r w:rsidR="00492E1A">
      <w:rPr>
        <w:rFonts w:ascii="Calibri-Light" w:hAnsi="Calibri-Light" w:cs="Calibri-Light"/>
        <w:w w:val="90"/>
        <w:sz w:val="18"/>
        <w:szCs w:val="18"/>
      </w:rPr>
      <w:t>s</w:t>
    </w:r>
    <w:r w:rsidR="00492E1A" w:rsidRPr="00D2232D">
      <w:rPr>
        <w:rFonts w:ascii="Calibri-Light" w:hAnsi="Calibri-Light" w:cs="Calibri-Light"/>
        <w:w w:val="90"/>
        <w:sz w:val="18"/>
        <w:szCs w:val="18"/>
      </w:rPr>
      <w:t xml:space="preserve"> à capital variable</w:t>
    </w:r>
  </w:p>
  <w:p w:rsidR="00492E1A" w:rsidRDefault="00492E1A" w:rsidP="00D97A01">
    <w:pPr>
      <w:pStyle w:val="En-tte"/>
      <w:ind w:left="4500" w:right="-1057"/>
      <w:rPr>
        <w:lang w:val="en-US"/>
      </w:rPr>
    </w:pPr>
    <w:r w:rsidRPr="00F8418C">
      <w:rPr>
        <w:lang w:val="en-US"/>
      </w:rPr>
      <w:t xml:space="preserve">Email: contact@icea-enr.fr </w:t>
    </w:r>
  </w:p>
  <w:p w:rsidR="00492E1A" w:rsidRPr="00F8418C" w:rsidRDefault="00492E1A" w:rsidP="00D97A01">
    <w:pPr>
      <w:pStyle w:val="En-tte"/>
      <w:ind w:left="4500" w:right="-1057"/>
      <w:rPr>
        <w:lang w:val="en-US"/>
      </w:rPr>
    </w:pPr>
    <w:r w:rsidRPr="00F8418C">
      <w:rPr>
        <w:lang w:val="en-US"/>
      </w:rPr>
      <w:t>Site Web: http</w:t>
    </w:r>
    <w:r w:rsidR="002E58A2">
      <w:rPr>
        <w:lang w:val="en-US"/>
      </w:rPr>
      <w:t>s</w:t>
    </w:r>
    <w:r w:rsidRPr="00F8418C">
      <w:rPr>
        <w:lang w:val="en-US"/>
      </w:rPr>
      <w:t>://icea-enr.fr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1193C79"/>
    <w:multiLevelType w:val="multilevel"/>
    <w:tmpl w:val="FFECAF3E"/>
    <w:lvl w:ilvl="0">
      <w:start w:val="1"/>
      <w:numFmt w:val="decimal"/>
      <w:lvlText w:val="ANNEXE %1 "/>
      <w:lvlJc w:val="left"/>
      <w:pPr>
        <w:ind w:left="360" w:hanging="360"/>
      </w:pPr>
      <w:rPr>
        <w:rFonts w:ascii="Calibri Light" w:hAnsi="Calibri Light"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2" w15:restartNumberingAfterBreak="0">
    <w:nsid w:val="05845364"/>
    <w:multiLevelType w:val="hybridMultilevel"/>
    <w:tmpl w:val="724C6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707285"/>
    <w:multiLevelType w:val="hybridMultilevel"/>
    <w:tmpl w:val="1FCA0980"/>
    <w:lvl w:ilvl="0" w:tplc="3A3A4BFE">
      <w:start w:val="1"/>
      <w:numFmt w:val="bullet"/>
      <w:lvlText w:val=""/>
      <w:lvlJc w:val="left"/>
      <w:pPr>
        <w:ind w:left="1778" w:hanging="360"/>
      </w:pPr>
      <w:rPr>
        <w:rFonts w:ascii="Symbol" w:hAnsi="Symbol" w:hint="default"/>
        <w:sz w:val="24"/>
        <w:szCs w:val="24"/>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 w15:restartNumberingAfterBreak="0">
    <w:nsid w:val="0B96323F"/>
    <w:multiLevelType w:val="hybridMultilevel"/>
    <w:tmpl w:val="8FB82C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4269F4"/>
    <w:multiLevelType w:val="hybridMultilevel"/>
    <w:tmpl w:val="988A59F8"/>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703E3"/>
    <w:multiLevelType w:val="hybridMultilevel"/>
    <w:tmpl w:val="E6BE8892"/>
    <w:lvl w:ilvl="0" w:tplc="3E40A65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AB42C5"/>
    <w:multiLevelType w:val="hybridMultilevel"/>
    <w:tmpl w:val="9D0440E0"/>
    <w:lvl w:ilvl="0" w:tplc="040C0001">
      <w:start w:val="1"/>
      <w:numFmt w:val="bullet"/>
      <w:lvlText w:val=""/>
      <w:lvlJc w:val="left"/>
      <w:pPr>
        <w:ind w:left="1855" w:hanging="360"/>
      </w:pPr>
      <w:rPr>
        <w:rFonts w:ascii="Symbol" w:hAnsi="Symbol" w:hint="default"/>
      </w:rPr>
    </w:lvl>
    <w:lvl w:ilvl="1" w:tplc="040C0019">
      <w:start w:val="1"/>
      <w:numFmt w:val="lowerLetter"/>
      <w:lvlText w:val="%2."/>
      <w:lvlJc w:val="left"/>
      <w:pPr>
        <w:ind w:left="2630" w:hanging="360"/>
      </w:pPr>
    </w:lvl>
    <w:lvl w:ilvl="2" w:tplc="040C001B" w:tentative="1">
      <w:start w:val="1"/>
      <w:numFmt w:val="lowerRoman"/>
      <w:lvlText w:val="%3."/>
      <w:lvlJc w:val="right"/>
      <w:pPr>
        <w:ind w:left="3295" w:hanging="180"/>
      </w:pPr>
    </w:lvl>
    <w:lvl w:ilvl="3" w:tplc="040C000F" w:tentative="1">
      <w:start w:val="1"/>
      <w:numFmt w:val="decimal"/>
      <w:lvlText w:val="%4."/>
      <w:lvlJc w:val="left"/>
      <w:pPr>
        <w:ind w:left="4015" w:hanging="360"/>
      </w:pPr>
    </w:lvl>
    <w:lvl w:ilvl="4" w:tplc="040C0019" w:tentative="1">
      <w:start w:val="1"/>
      <w:numFmt w:val="lowerLetter"/>
      <w:lvlText w:val="%5."/>
      <w:lvlJc w:val="left"/>
      <w:pPr>
        <w:ind w:left="4735" w:hanging="360"/>
      </w:pPr>
    </w:lvl>
    <w:lvl w:ilvl="5" w:tplc="040C001B" w:tentative="1">
      <w:start w:val="1"/>
      <w:numFmt w:val="lowerRoman"/>
      <w:lvlText w:val="%6."/>
      <w:lvlJc w:val="right"/>
      <w:pPr>
        <w:ind w:left="5455" w:hanging="180"/>
      </w:pPr>
    </w:lvl>
    <w:lvl w:ilvl="6" w:tplc="040C000F" w:tentative="1">
      <w:start w:val="1"/>
      <w:numFmt w:val="decimal"/>
      <w:lvlText w:val="%7."/>
      <w:lvlJc w:val="left"/>
      <w:pPr>
        <w:ind w:left="6175" w:hanging="360"/>
      </w:pPr>
    </w:lvl>
    <w:lvl w:ilvl="7" w:tplc="040C0019" w:tentative="1">
      <w:start w:val="1"/>
      <w:numFmt w:val="lowerLetter"/>
      <w:lvlText w:val="%8."/>
      <w:lvlJc w:val="left"/>
      <w:pPr>
        <w:ind w:left="6895" w:hanging="360"/>
      </w:pPr>
    </w:lvl>
    <w:lvl w:ilvl="8" w:tplc="040C001B" w:tentative="1">
      <w:start w:val="1"/>
      <w:numFmt w:val="lowerRoman"/>
      <w:lvlText w:val="%9."/>
      <w:lvlJc w:val="right"/>
      <w:pPr>
        <w:ind w:left="7615" w:hanging="180"/>
      </w:pPr>
    </w:lvl>
  </w:abstractNum>
  <w:abstractNum w:abstractNumId="10" w15:restartNumberingAfterBreak="0">
    <w:nsid w:val="27D43B00"/>
    <w:multiLevelType w:val="hybridMultilevel"/>
    <w:tmpl w:val="5EA675B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1" w15:restartNumberingAfterBreak="0">
    <w:nsid w:val="2ADD1807"/>
    <w:multiLevelType w:val="multilevel"/>
    <w:tmpl w:val="040C001F"/>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C26D78"/>
    <w:multiLevelType w:val="multilevel"/>
    <w:tmpl w:val="7A48AD2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713E65"/>
    <w:multiLevelType w:val="hybridMultilevel"/>
    <w:tmpl w:val="BC220976"/>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F5E39DF"/>
    <w:multiLevelType w:val="multilevel"/>
    <w:tmpl w:val="DB76DA54"/>
    <w:lvl w:ilvl="0">
      <w:start w:val="1"/>
      <w:numFmt w:val="decimal"/>
      <w:lvlText w:val="%1."/>
      <w:lvlJc w:val="left"/>
      <w:pPr>
        <w:ind w:left="928" w:hanging="360"/>
      </w:pPr>
      <w:rPr>
        <w:rFonts w:hint="default"/>
        <w:b/>
        <w:i w:val="0"/>
        <w:sz w:val="28"/>
      </w:rPr>
    </w:lvl>
    <w:lvl w:ilvl="1">
      <w:start w:val="1"/>
      <w:numFmt w:val="lowerLetter"/>
      <w:lvlText w:val="%2."/>
      <w:lvlJc w:val="left"/>
      <w:pPr>
        <w:ind w:left="645"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5" w15:restartNumberingAfterBreak="0">
    <w:nsid w:val="42114100"/>
    <w:multiLevelType w:val="hybridMultilevel"/>
    <w:tmpl w:val="A474611E"/>
    <w:lvl w:ilvl="0" w:tplc="3A3A4BFE">
      <w:start w:val="1"/>
      <w:numFmt w:val="bullet"/>
      <w:lvlText w:val=""/>
      <w:lvlJc w:val="left"/>
      <w:pPr>
        <w:ind w:left="1146" w:hanging="360"/>
      </w:pPr>
      <w:rPr>
        <w:rFonts w:ascii="Symbol" w:hAnsi="Symbol" w:hint="default"/>
        <w:sz w:val="24"/>
        <w:szCs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48F5282B"/>
    <w:multiLevelType w:val="multilevel"/>
    <w:tmpl w:val="97CACC0C"/>
    <w:lvl w:ilvl="0">
      <w:start w:val="1"/>
      <w:numFmt w:val="decimal"/>
      <w:pStyle w:val="Titre1"/>
      <w:lvlText w:val="%1"/>
      <w:lvlJc w:val="left"/>
      <w:pPr>
        <w:ind w:left="432" w:hanging="432"/>
      </w:pPr>
    </w:lvl>
    <w:lvl w:ilvl="1">
      <w:start w:val="1"/>
      <w:numFmt w:val="decimal"/>
      <w:pStyle w:val="Titre2"/>
      <w:lvlText w:val="%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7" w15:restartNumberingAfterBreak="0">
    <w:nsid w:val="52497C4A"/>
    <w:multiLevelType w:val="hybridMultilevel"/>
    <w:tmpl w:val="47002EF8"/>
    <w:lvl w:ilvl="0" w:tplc="040C0003">
      <w:start w:val="1"/>
      <w:numFmt w:val="bullet"/>
      <w:lvlText w:val="o"/>
      <w:lvlJc w:val="left"/>
      <w:pPr>
        <w:ind w:left="2136" w:hanging="360"/>
      </w:pPr>
      <w:rPr>
        <w:rFonts w:ascii="Courier New" w:hAnsi="Courier New" w:cs="Courier New"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8" w15:restartNumberingAfterBreak="0">
    <w:nsid w:val="56C74A5E"/>
    <w:multiLevelType w:val="multilevel"/>
    <w:tmpl w:val="A1466154"/>
    <w:lvl w:ilvl="0">
      <w:start w:val="1"/>
      <w:numFmt w:val="decimal"/>
      <w:pStyle w:val="En-ttedetabledesmatires"/>
      <w:lvlText w:val="%1"/>
      <w:lvlJc w:val="left"/>
      <w:pPr>
        <w:ind w:left="432" w:hanging="432"/>
      </w:pPr>
    </w:lvl>
    <w:lvl w:ilvl="1">
      <w:start w:val="1"/>
      <w:numFmt w:val="decimal"/>
      <w:lvlText w:val="%1.%2"/>
      <w:lvlJc w:val="left"/>
      <w:pPr>
        <w:ind w:left="576" w:hanging="576"/>
      </w:pPr>
    </w:lvl>
    <w:lvl w:ilvl="2">
      <w:start w:val="1"/>
      <w:numFmt w:val="decimal"/>
      <w:pStyle w:val="titre3perso"/>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BEE1116"/>
    <w:multiLevelType w:val="hybridMultilevel"/>
    <w:tmpl w:val="B96CF254"/>
    <w:lvl w:ilvl="0" w:tplc="D8EEAB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22"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E050A28"/>
    <w:multiLevelType w:val="hybridMultilevel"/>
    <w:tmpl w:val="A49C6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F6379E8"/>
    <w:multiLevelType w:val="hybridMultilevel"/>
    <w:tmpl w:val="F4D63DCA"/>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5" w15:restartNumberingAfterBreak="0">
    <w:nsid w:val="742B739C"/>
    <w:multiLevelType w:val="hybridMultilevel"/>
    <w:tmpl w:val="F1A28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807C10"/>
    <w:multiLevelType w:val="multilevel"/>
    <w:tmpl w:val="9FB46B1E"/>
    <w:styleLink w:val="Style1"/>
    <w:lvl w:ilvl="0">
      <w:start w:val="1"/>
      <w:numFmt w:val="ordinal"/>
      <w:lvlText w:val="%1e  résolution "/>
      <w:lvlJc w:val="left"/>
      <w:pPr>
        <w:ind w:left="1155" w:hanging="360"/>
      </w:pPr>
      <w:rPr>
        <w:rFonts w:ascii="Calibri Light" w:hAnsi="Calibri Light"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27" w15:restartNumberingAfterBreak="0">
    <w:nsid w:val="75FE6331"/>
    <w:multiLevelType w:val="hybridMultilevel"/>
    <w:tmpl w:val="36FCCB6A"/>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506" w:hanging="360"/>
      </w:pPr>
      <w:rPr>
        <w:rFonts w:ascii="Courier New" w:hAnsi="Courier New" w:cs="Courier New" w:hint="default"/>
      </w:rPr>
    </w:lvl>
    <w:lvl w:ilvl="2" w:tplc="040C0005">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8" w15:restartNumberingAfterBreak="0">
    <w:nsid w:val="7A153B0C"/>
    <w:multiLevelType w:val="hybridMultilevel"/>
    <w:tmpl w:val="0EA2A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9F5F54"/>
    <w:multiLevelType w:val="hybridMultilevel"/>
    <w:tmpl w:val="A4B8A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C36C78"/>
    <w:multiLevelType w:val="hybridMultilevel"/>
    <w:tmpl w:val="4FC24B9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21"/>
  </w:num>
  <w:num w:numId="2">
    <w:abstractNumId w:val="22"/>
  </w:num>
  <w:num w:numId="3">
    <w:abstractNumId w:val="7"/>
  </w:num>
  <w:num w:numId="4">
    <w:abstractNumId w:val="11"/>
  </w:num>
  <w:num w:numId="5">
    <w:abstractNumId w:val="6"/>
  </w:num>
  <w:num w:numId="6">
    <w:abstractNumId w:val="13"/>
  </w:num>
  <w:num w:numId="7">
    <w:abstractNumId w:val="27"/>
  </w:num>
  <w:num w:numId="8">
    <w:abstractNumId w:val="18"/>
  </w:num>
  <w:num w:numId="9">
    <w:abstractNumId w:val="17"/>
  </w:num>
  <w:num w:numId="10">
    <w:abstractNumId w:val="0"/>
  </w:num>
  <w:num w:numId="11">
    <w:abstractNumId w:val="31"/>
  </w:num>
  <w:num w:numId="12">
    <w:abstractNumId w:val="26"/>
  </w:num>
  <w:num w:numId="13">
    <w:abstractNumId w:val="1"/>
  </w:num>
  <w:num w:numId="14">
    <w:abstractNumId w:val="28"/>
  </w:num>
  <w:num w:numId="15">
    <w:abstractNumId w:val="29"/>
  </w:num>
  <w:num w:numId="16">
    <w:abstractNumId w:val="19"/>
  </w:num>
  <w:num w:numId="17">
    <w:abstractNumId w:val="30"/>
  </w:num>
  <w:num w:numId="18">
    <w:abstractNumId w:val="4"/>
  </w:num>
  <w:num w:numId="19">
    <w:abstractNumId w:val="9"/>
  </w:num>
  <w:num w:numId="20">
    <w:abstractNumId w:val="3"/>
  </w:num>
  <w:num w:numId="21">
    <w:abstractNumId w:val="10"/>
  </w:num>
  <w:num w:numId="22">
    <w:abstractNumId w:val="15"/>
  </w:num>
  <w:num w:numId="23">
    <w:abstractNumId w:val="24"/>
  </w:num>
  <w:num w:numId="24">
    <w:abstractNumId w:val="23"/>
  </w:num>
  <w:num w:numId="25">
    <w:abstractNumId w:val="8"/>
  </w:num>
  <w:num w:numId="26">
    <w:abstractNumId w:val="5"/>
  </w:num>
  <w:num w:numId="27">
    <w:abstractNumId w:val="25"/>
  </w:num>
  <w:num w:numId="28">
    <w:abstractNumId w:val="14"/>
  </w:num>
  <w:num w:numId="29">
    <w:abstractNumId w:val="12"/>
  </w:num>
  <w:num w:numId="30">
    <w:abstractNumId w:val="2"/>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644"/>
    <w:rsid w:val="00006BD2"/>
    <w:rsid w:val="00011616"/>
    <w:rsid w:val="00012A99"/>
    <w:rsid w:val="00012E6D"/>
    <w:rsid w:val="00013369"/>
    <w:rsid w:val="00023543"/>
    <w:rsid w:val="00023D81"/>
    <w:rsid w:val="00030E2C"/>
    <w:rsid w:val="00035491"/>
    <w:rsid w:val="00041BD0"/>
    <w:rsid w:val="00050CFB"/>
    <w:rsid w:val="000530E1"/>
    <w:rsid w:val="00053792"/>
    <w:rsid w:val="00053E2A"/>
    <w:rsid w:val="00062E8C"/>
    <w:rsid w:val="00065755"/>
    <w:rsid w:val="00071F41"/>
    <w:rsid w:val="00075623"/>
    <w:rsid w:val="00075A15"/>
    <w:rsid w:val="00076194"/>
    <w:rsid w:val="000912D7"/>
    <w:rsid w:val="00093EE9"/>
    <w:rsid w:val="00097A9A"/>
    <w:rsid w:val="000A1F3B"/>
    <w:rsid w:val="000A3920"/>
    <w:rsid w:val="000A710D"/>
    <w:rsid w:val="000B4C73"/>
    <w:rsid w:val="000B5EC2"/>
    <w:rsid w:val="000B64A6"/>
    <w:rsid w:val="000B6E3F"/>
    <w:rsid w:val="000B76A4"/>
    <w:rsid w:val="000C003B"/>
    <w:rsid w:val="000C1091"/>
    <w:rsid w:val="000C558B"/>
    <w:rsid w:val="000D7410"/>
    <w:rsid w:val="000E0537"/>
    <w:rsid w:val="001007B3"/>
    <w:rsid w:val="00100F6A"/>
    <w:rsid w:val="00102922"/>
    <w:rsid w:val="00106226"/>
    <w:rsid w:val="00112673"/>
    <w:rsid w:val="00120A2E"/>
    <w:rsid w:val="0012255F"/>
    <w:rsid w:val="0012574F"/>
    <w:rsid w:val="001367BC"/>
    <w:rsid w:val="00141361"/>
    <w:rsid w:val="001505E5"/>
    <w:rsid w:val="00151A08"/>
    <w:rsid w:val="0015238C"/>
    <w:rsid w:val="0015354F"/>
    <w:rsid w:val="00153E9D"/>
    <w:rsid w:val="00161039"/>
    <w:rsid w:val="00163254"/>
    <w:rsid w:val="0016582E"/>
    <w:rsid w:val="001727EA"/>
    <w:rsid w:val="00186B2F"/>
    <w:rsid w:val="00191535"/>
    <w:rsid w:val="001A2EE0"/>
    <w:rsid w:val="001A40B2"/>
    <w:rsid w:val="001A46CB"/>
    <w:rsid w:val="001A47E0"/>
    <w:rsid w:val="001C6B52"/>
    <w:rsid w:val="001D2DE2"/>
    <w:rsid w:val="001D5D7D"/>
    <w:rsid w:val="001E36B9"/>
    <w:rsid w:val="001F0038"/>
    <w:rsid w:val="001F3037"/>
    <w:rsid w:val="001F42C9"/>
    <w:rsid w:val="001F4DA5"/>
    <w:rsid w:val="00203915"/>
    <w:rsid w:val="0020553C"/>
    <w:rsid w:val="0020593A"/>
    <w:rsid w:val="0021322F"/>
    <w:rsid w:val="00215C35"/>
    <w:rsid w:val="00223987"/>
    <w:rsid w:val="00226905"/>
    <w:rsid w:val="0023685A"/>
    <w:rsid w:val="00236B6D"/>
    <w:rsid w:val="00247EAA"/>
    <w:rsid w:val="002521A0"/>
    <w:rsid w:val="00255056"/>
    <w:rsid w:val="00255F2D"/>
    <w:rsid w:val="00256963"/>
    <w:rsid w:val="00261D2A"/>
    <w:rsid w:val="00261EB5"/>
    <w:rsid w:val="0026560E"/>
    <w:rsid w:val="002671E7"/>
    <w:rsid w:val="00267392"/>
    <w:rsid w:val="002743E6"/>
    <w:rsid w:val="00274ABE"/>
    <w:rsid w:val="0027762A"/>
    <w:rsid w:val="00281A00"/>
    <w:rsid w:val="00290EFE"/>
    <w:rsid w:val="00293C12"/>
    <w:rsid w:val="002A0F1A"/>
    <w:rsid w:val="002A123F"/>
    <w:rsid w:val="002B192A"/>
    <w:rsid w:val="002B70B2"/>
    <w:rsid w:val="002C176A"/>
    <w:rsid w:val="002C1A28"/>
    <w:rsid w:val="002C237C"/>
    <w:rsid w:val="002D0364"/>
    <w:rsid w:val="002D7EF4"/>
    <w:rsid w:val="002E1C5D"/>
    <w:rsid w:val="002E58A2"/>
    <w:rsid w:val="002E5F63"/>
    <w:rsid w:val="002E6F66"/>
    <w:rsid w:val="002F0BB9"/>
    <w:rsid w:val="002F0CEF"/>
    <w:rsid w:val="002F7192"/>
    <w:rsid w:val="003017A3"/>
    <w:rsid w:val="00305AA0"/>
    <w:rsid w:val="00310C2C"/>
    <w:rsid w:val="00311C86"/>
    <w:rsid w:val="003127CC"/>
    <w:rsid w:val="00317546"/>
    <w:rsid w:val="00317BCF"/>
    <w:rsid w:val="0032358E"/>
    <w:rsid w:val="00326195"/>
    <w:rsid w:val="003334E2"/>
    <w:rsid w:val="003376C2"/>
    <w:rsid w:val="00350E04"/>
    <w:rsid w:val="00351CE3"/>
    <w:rsid w:val="0035399B"/>
    <w:rsid w:val="0035488C"/>
    <w:rsid w:val="00355AB3"/>
    <w:rsid w:val="003571B0"/>
    <w:rsid w:val="00360255"/>
    <w:rsid w:val="00363ABA"/>
    <w:rsid w:val="00377890"/>
    <w:rsid w:val="00385CBB"/>
    <w:rsid w:val="003869DC"/>
    <w:rsid w:val="00393DDB"/>
    <w:rsid w:val="0039552C"/>
    <w:rsid w:val="00395A40"/>
    <w:rsid w:val="003A199D"/>
    <w:rsid w:val="003A35CC"/>
    <w:rsid w:val="003A397E"/>
    <w:rsid w:val="003B0F0C"/>
    <w:rsid w:val="003B2466"/>
    <w:rsid w:val="003B785A"/>
    <w:rsid w:val="003C41E0"/>
    <w:rsid w:val="003C77CD"/>
    <w:rsid w:val="003D14D8"/>
    <w:rsid w:val="003D1EAC"/>
    <w:rsid w:val="003D7AA3"/>
    <w:rsid w:val="003E4607"/>
    <w:rsid w:val="003E5B9A"/>
    <w:rsid w:val="003F3656"/>
    <w:rsid w:val="003F5AEF"/>
    <w:rsid w:val="003F695F"/>
    <w:rsid w:val="003F7F11"/>
    <w:rsid w:val="0040213A"/>
    <w:rsid w:val="00406F66"/>
    <w:rsid w:val="004104F1"/>
    <w:rsid w:val="00413C5A"/>
    <w:rsid w:val="00414FEF"/>
    <w:rsid w:val="00426AE7"/>
    <w:rsid w:val="004315A1"/>
    <w:rsid w:val="00442304"/>
    <w:rsid w:val="00444EA3"/>
    <w:rsid w:val="00446A19"/>
    <w:rsid w:val="00447351"/>
    <w:rsid w:val="00450F20"/>
    <w:rsid w:val="00461ACC"/>
    <w:rsid w:val="00462EF7"/>
    <w:rsid w:val="0046516D"/>
    <w:rsid w:val="004767F5"/>
    <w:rsid w:val="004852B6"/>
    <w:rsid w:val="00492A08"/>
    <w:rsid w:val="00492E1A"/>
    <w:rsid w:val="00494940"/>
    <w:rsid w:val="004A2C1C"/>
    <w:rsid w:val="004A2D69"/>
    <w:rsid w:val="004B0953"/>
    <w:rsid w:val="004B1186"/>
    <w:rsid w:val="004B380D"/>
    <w:rsid w:val="004C1B72"/>
    <w:rsid w:val="004C3C31"/>
    <w:rsid w:val="004C513E"/>
    <w:rsid w:val="004D051F"/>
    <w:rsid w:val="004D3DB4"/>
    <w:rsid w:val="004E601F"/>
    <w:rsid w:val="004F0C6B"/>
    <w:rsid w:val="004F0E65"/>
    <w:rsid w:val="004F7948"/>
    <w:rsid w:val="0050190B"/>
    <w:rsid w:val="00505645"/>
    <w:rsid w:val="005058E6"/>
    <w:rsid w:val="005160F1"/>
    <w:rsid w:val="0051680D"/>
    <w:rsid w:val="00523A02"/>
    <w:rsid w:val="00525C9F"/>
    <w:rsid w:val="00537F43"/>
    <w:rsid w:val="00540548"/>
    <w:rsid w:val="005469E5"/>
    <w:rsid w:val="00547DCC"/>
    <w:rsid w:val="005518D1"/>
    <w:rsid w:val="00570037"/>
    <w:rsid w:val="00570858"/>
    <w:rsid w:val="005764A1"/>
    <w:rsid w:val="00583720"/>
    <w:rsid w:val="00586585"/>
    <w:rsid w:val="005869D2"/>
    <w:rsid w:val="00586C3A"/>
    <w:rsid w:val="00587784"/>
    <w:rsid w:val="005923B8"/>
    <w:rsid w:val="0059567D"/>
    <w:rsid w:val="005968FF"/>
    <w:rsid w:val="005A0DC7"/>
    <w:rsid w:val="005A2EAF"/>
    <w:rsid w:val="005A6DAB"/>
    <w:rsid w:val="005C1D5E"/>
    <w:rsid w:val="005C6887"/>
    <w:rsid w:val="005D3C48"/>
    <w:rsid w:val="005D7C3B"/>
    <w:rsid w:val="005D7EB7"/>
    <w:rsid w:val="005F7254"/>
    <w:rsid w:val="005F780A"/>
    <w:rsid w:val="0060031D"/>
    <w:rsid w:val="0060600E"/>
    <w:rsid w:val="0062073B"/>
    <w:rsid w:val="00625B38"/>
    <w:rsid w:val="0062681C"/>
    <w:rsid w:val="00630080"/>
    <w:rsid w:val="00633029"/>
    <w:rsid w:val="00651809"/>
    <w:rsid w:val="00652323"/>
    <w:rsid w:val="0065385E"/>
    <w:rsid w:val="00653C94"/>
    <w:rsid w:val="00663BC2"/>
    <w:rsid w:val="00666331"/>
    <w:rsid w:val="00667E24"/>
    <w:rsid w:val="00677642"/>
    <w:rsid w:val="00682485"/>
    <w:rsid w:val="00685425"/>
    <w:rsid w:val="006A1348"/>
    <w:rsid w:val="006A3EB2"/>
    <w:rsid w:val="006A5E12"/>
    <w:rsid w:val="006A6913"/>
    <w:rsid w:val="006D3622"/>
    <w:rsid w:val="006D3815"/>
    <w:rsid w:val="006D4D16"/>
    <w:rsid w:val="006D7661"/>
    <w:rsid w:val="006E23F1"/>
    <w:rsid w:val="006E3FCD"/>
    <w:rsid w:val="006E61F2"/>
    <w:rsid w:val="006F01BC"/>
    <w:rsid w:val="006F5359"/>
    <w:rsid w:val="006F5520"/>
    <w:rsid w:val="006F668C"/>
    <w:rsid w:val="007004B1"/>
    <w:rsid w:val="00702FBC"/>
    <w:rsid w:val="00704856"/>
    <w:rsid w:val="00706720"/>
    <w:rsid w:val="00706ECE"/>
    <w:rsid w:val="0071352A"/>
    <w:rsid w:val="00715C0E"/>
    <w:rsid w:val="00716072"/>
    <w:rsid w:val="00721F88"/>
    <w:rsid w:val="0072361A"/>
    <w:rsid w:val="00724F49"/>
    <w:rsid w:val="00731D6A"/>
    <w:rsid w:val="00737065"/>
    <w:rsid w:val="00743673"/>
    <w:rsid w:val="00745BB4"/>
    <w:rsid w:val="0074676A"/>
    <w:rsid w:val="007545BD"/>
    <w:rsid w:val="007559DE"/>
    <w:rsid w:val="00760098"/>
    <w:rsid w:val="007602CC"/>
    <w:rsid w:val="00764BB3"/>
    <w:rsid w:val="007657AB"/>
    <w:rsid w:val="007657C4"/>
    <w:rsid w:val="0077266E"/>
    <w:rsid w:val="00775CB4"/>
    <w:rsid w:val="007762E2"/>
    <w:rsid w:val="00776684"/>
    <w:rsid w:val="0078129D"/>
    <w:rsid w:val="007819FA"/>
    <w:rsid w:val="00783D55"/>
    <w:rsid w:val="00786B4A"/>
    <w:rsid w:val="007953CB"/>
    <w:rsid w:val="007A2C21"/>
    <w:rsid w:val="007A32AE"/>
    <w:rsid w:val="007A4D7F"/>
    <w:rsid w:val="007A5984"/>
    <w:rsid w:val="007B01EE"/>
    <w:rsid w:val="007B038D"/>
    <w:rsid w:val="007C34CE"/>
    <w:rsid w:val="007C4C52"/>
    <w:rsid w:val="007C5853"/>
    <w:rsid w:val="007D298B"/>
    <w:rsid w:val="007D30AF"/>
    <w:rsid w:val="007D4A91"/>
    <w:rsid w:val="007E47CC"/>
    <w:rsid w:val="007E751E"/>
    <w:rsid w:val="007F1E86"/>
    <w:rsid w:val="007F4A50"/>
    <w:rsid w:val="007F4A99"/>
    <w:rsid w:val="008011B9"/>
    <w:rsid w:val="008121C4"/>
    <w:rsid w:val="00814739"/>
    <w:rsid w:val="00816D04"/>
    <w:rsid w:val="00816DC1"/>
    <w:rsid w:val="00817FD7"/>
    <w:rsid w:val="00820348"/>
    <w:rsid w:val="0083175B"/>
    <w:rsid w:val="008337A9"/>
    <w:rsid w:val="00834AAE"/>
    <w:rsid w:val="00834B9B"/>
    <w:rsid w:val="008409C3"/>
    <w:rsid w:val="00842463"/>
    <w:rsid w:val="00842CF2"/>
    <w:rsid w:val="008434F0"/>
    <w:rsid w:val="00844A29"/>
    <w:rsid w:val="008451A5"/>
    <w:rsid w:val="00851ADC"/>
    <w:rsid w:val="00851BB8"/>
    <w:rsid w:val="008521CA"/>
    <w:rsid w:val="008523C2"/>
    <w:rsid w:val="008561C0"/>
    <w:rsid w:val="008571DE"/>
    <w:rsid w:val="008573D5"/>
    <w:rsid w:val="00864964"/>
    <w:rsid w:val="0086502A"/>
    <w:rsid w:val="008716F0"/>
    <w:rsid w:val="00875163"/>
    <w:rsid w:val="008809FC"/>
    <w:rsid w:val="0088515C"/>
    <w:rsid w:val="0088610E"/>
    <w:rsid w:val="00886668"/>
    <w:rsid w:val="00894A0C"/>
    <w:rsid w:val="008961F2"/>
    <w:rsid w:val="008969BB"/>
    <w:rsid w:val="008A4FF7"/>
    <w:rsid w:val="008F48AB"/>
    <w:rsid w:val="008F7286"/>
    <w:rsid w:val="00903383"/>
    <w:rsid w:val="00906A94"/>
    <w:rsid w:val="0091060A"/>
    <w:rsid w:val="0091395E"/>
    <w:rsid w:val="00914C51"/>
    <w:rsid w:val="0091637F"/>
    <w:rsid w:val="00922C89"/>
    <w:rsid w:val="00925CEB"/>
    <w:rsid w:val="00925F3E"/>
    <w:rsid w:val="0093355D"/>
    <w:rsid w:val="009429CB"/>
    <w:rsid w:val="00950191"/>
    <w:rsid w:val="0096254C"/>
    <w:rsid w:val="00964BE4"/>
    <w:rsid w:val="00966342"/>
    <w:rsid w:val="00972EF2"/>
    <w:rsid w:val="00973A31"/>
    <w:rsid w:val="00994C34"/>
    <w:rsid w:val="00995072"/>
    <w:rsid w:val="009A40D5"/>
    <w:rsid w:val="009B16FF"/>
    <w:rsid w:val="009B4142"/>
    <w:rsid w:val="009B5A7F"/>
    <w:rsid w:val="009C2239"/>
    <w:rsid w:val="009C3750"/>
    <w:rsid w:val="009E0610"/>
    <w:rsid w:val="009E74A9"/>
    <w:rsid w:val="009F3A6C"/>
    <w:rsid w:val="009F4164"/>
    <w:rsid w:val="00A02EEB"/>
    <w:rsid w:val="00A0627A"/>
    <w:rsid w:val="00A07B98"/>
    <w:rsid w:val="00A15947"/>
    <w:rsid w:val="00A246D6"/>
    <w:rsid w:val="00A24C78"/>
    <w:rsid w:val="00A26B57"/>
    <w:rsid w:val="00A302CA"/>
    <w:rsid w:val="00A42517"/>
    <w:rsid w:val="00A458A9"/>
    <w:rsid w:val="00A6120F"/>
    <w:rsid w:val="00A65931"/>
    <w:rsid w:val="00A80B31"/>
    <w:rsid w:val="00A83CD4"/>
    <w:rsid w:val="00A84D36"/>
    <w:rsid w:val="00A913C2"/>
    <w:rsid w:val="00A940B0"/>
    <w:rsid w:val="00A9546A"/>
    <w:rsid w:val="00AA1119"/>
    <w:rsid w:val="00AB48A4"/>
    <w:rsid w:val="00AB66F0"/>
    <w:rsid w:val="00AC0C86"/>
    <w:rsid w:val="00AD555E"/>
    <w:rsid w:val="00AD63BB"/>
    <w:rsid w:val="00AD642F"/>
    <w:rsid w:val="00AD6BA8"/>
    <w:rsid w:val="00AE3196"/>
    <w:rsid w:val="00AE4EA4"/>
    <w:rsid w:val="00AE6167"/>
    <w:rsid w:val="00AF2426"/>
    <w:rsid w:val="00AF3221"/>
    <w:rsid w:val="00AF6D56"/>
    <w:rsid w:val="00B0787A"/>
    <w:rsid w:val="00B11266"/>
    <w:rsid w:val="00B13397"/>
    <w:rsid w:val="00B14139"/>
    <w:rsid w:val="00B16933"/>
    <w:rsid w:val="00B203CC"/>
    <w:rsid w:val="00B26CD3"/>
    <w:rsid w:val="00B37961"/>
    <w:rsid w:val="00B4638E"/>
    <w:rsid w:val="00B52BD9"/>
    <w:rsid w:val="00B54837"/>
    <w:rsid w:val="00B5555C"/>
    <w:rsid w:val="00B724AC"/>
    <w:rsid w:val="00B84D45"/>
    <w:rsid w:val="00B94792"/>
    <w:rsid w:val="00B95073"/>
    <w:rsid w:val="00BA18C2"/>
    <w:rsid w:val="00BA446A"/>
    <w:rsid w:val="00BB02BC"/>
    <w:rsid w:val="00BB13A7"/>
    <w:rsid w:val="00BB6C68"/>
    <w:rsid w:val="00BB7512"/>
    <w:rsid w:val="00BC1A05"/>
    <w:rsid w:val="00BC34A1"/>
    <w:rsid w:val="00BC6A28"/>
    <w:rsid w:val="00BD345F"/>
    <w:rsid w:val="00BD677F"/>
    <w:rsid w:val="00BD722A"/>
    <w:rsid w:val="00BE0BCB"/>
    <w:rsid w:val="00BE1D48"/>
    <w:rsid w:val="00BE217D"/>
    <w:rsid w:val="00BE7B0C"/>
    <w:rsid w:val="00BF1BCA"/>
    <w:rsid w:val="00BF629D"/>
    <w:rsid w:val="00C02F14"/>
    <w:rsid w:val="00C048EF"/>
    <w:rsid w:val="00C1440E"/>
    <w:rsid w:val="00C16994"/>
    <w:rsid w:val="00C21322"/>
    <w:rsid w:val="00C22644"/>
    <w:rsid w:val="00C27F92"/>
    <w:rsid w:val="00C32CCE"/>
    <w:rsid w:val="00C3333C"/>
    <w:rsid w:val="00C3473B"/>
    <w:rsid w:val="00C41D73"/>
    <w:rsid w:val="00C44658"/>
    <w:rsid w:val="00C54F3B"/>
    <w:rsid w:val="00C62AFF"/>
    <w:rsid w:val="00C62BFC"/>
    <w:rsid w:val="00C643D5"/>
    <w:rsid w:val="00C810D5"/>
    <w:rsid w:val="00C824A3"/>
    <w:rsid w:val="00C843DF"/>
    <w:rsid w:val="00C85262"/>
    <w:rsid w:val="00C860F3"/>
    <w:rsid w:val="00C86A39"/>
    <w:rsid w:val="00C93AE0"/>
    <w:rsid w:val="00C94E2B"/>
    <w:rsid w:val="00C97E43"/>
    <w:rsid w:val="00CA3CB3"/>
    <w:rsid w:val="00CA53CB"/>
    <w:rsid w:val="00CA72DD"/>
    <w:rsid w:val="00CB0F97"/>
    <w:rsid w:val="00CB2353"/>
    <w:rsid w:val="00CC4A37"/>
    <w:rsid w:val="00CC4AB1"/>
    <w:rsid w:val="00CD0F2A"/>
    <w:rsid w:val="00CD3763"/>
    <w:rsid w:val="00CD388B"/>
    <w:rsid w:val="00CD5FDE"/>
    <w:rsid w:val="00CE4E6D"/>
    <w:rsid w:val="00CF37CE"/>
    <w:rsid w:val="00CF4145"/>
    <w:rsid w:val="00CF4439"/>
    <w:rsid w:val="00D029EA"/>
    <w:rsid w:val="00D049BF"/>
    <w:rsid w:val="00D13BA2"/>
    <w:rsid w:val="00D17773"/>
    <w:rsid w:val="00D30823"/>
    <w:rsid w:val="00D3264C"/>
    <w:rsid w:val="00D41279"/>
    <w:rsid w:val="00D41DDD"/>
    <w:rsid w:val="00D4508F"/>
    <w:rsid w:val="00D4567E"/>
    <w:rsid w:val="00D47C7A"/>
    <w:rsid w:val="00D54BCE"/>
    <w:rsid w:val="00D57CCF"/>
    <w:rsid w:val="00D60E1D"/>
    <w:rsid w:val="00D63841"/>
    <w:rsid w:val="00D64CA3"/>
    <w:rsid w:val="00D654C9"/>
    <w:rsid w:val="00D67043"/>
    <w:rsid w:val="00D905ED"/>
    <w:rsid w:val="00D90619"/>
    <w:rsid w:val="00D9460C"/>
    <w:rsid w:val="00D97A01"/>
    <w:rsid w:val="00DA7F0D"/>
    <w:rsid w:val="00DC0FA2"/>
    <w:rsid w:val="00DD1BAB"/>
    <w:rsid w:val="00DD4EC8"/>
    <w:rsid w:val="00DF1FDF"/>
    <w:rsid w:val="00E06BD2"/>
    <w:rsid w:val="00E06F96"/>
    <w:rsid w:val="00E12547"/>
    <w:rsid w:val="00E13C58"/>
    <w:rsid w:val="00E16B39"/>
    <w:rsid w:val="00E20C21"/>
    <w:rsid w:val="00E2216E"/>
    <w:rsid w:val="00E3196F"/>
    <w:rsid w:val="00E3636F"/>
    <w:rsid w:val="00E403AF"/>
    <w:rsid w:val="00E403DA"/>
    <w:rsid w:val="00E503BA"/>
    <w:rsid w:val="00E50F26"/>
    <w:rsid w:val="00E50FD9"/>
    <w:rsid w:val="00E519DE"/>
    <w:rsid w:val="00E54E9C"/>
    <w:rsid w:val="00E6036B"/>
    <w:rsid w:val="00E6158F"/>
    <w:rsid w:val="00E63690"/>
    <w:rsid w:val="00E713F6"/>
    <w:rsid w:val="00E73E9C"/>
    <w:rsid w:val="00E84022"/>
    <w:rsid w:val="00E91AD1"/>
    <w:rsid w:val="00E943F3"/>
    <w:rsid w:val="00EA4F44"/>
    <w:rsid w:val="00EA63B4"/>
    <w:rsid w:val="00EB2A43"/>
    <w:rsid w:val="00EB3380"/>
    <w:rsid w:val="00EB3D67"/>
    <w:rsid w:val="00EB47B9"/>
    <w:rsid w:val="00EB66B8"/>
    <w:rsid w:val="00EC3A09"/>
    <w:rsid w:val="00EC3C30"/>
    <w:rsid w:val="00ED0715"/>
    <w:rsid w:val="00ED19D7"/>
    <w:rsid w:val="00ED2943"/>
    <w:rsid w:val="00ED6A58"/>
    <w:rsid w:val="00EE32C7"/>
    <w:rsid w:val="00EE32E3"/>
    <w:rsid w:val="00EE609F"/>
    <w:rsid w:val="00EE6B28"/>
    <w:rsid w:val="00EF07B6"/>
    <w:rsid w:val="00EF2A27"/>
    <w:rsid w:val="00EF51E2"/>
    <w:rsid w:val="00EF6222"/>
    <w:rsid w:val="00F016A9"/>
    <w:rsid w:val="00F05679"/>
    <w:rsid w:val="00F05D08"/>
    <w:rsid w:val="00F0660E"/>
    <w:rsid w:val="00F112B7"/>
    <w:rsid w:val="00F11F74"/>
    <w:rsid w:val="00F140CA"/>
    <w:rsid w:val="00F1633E"/>
    <w:rsid w:val="00F25B4B"/>
    <w:rsid w:val="00F26FB4"/>
    <w:rsid w:val="00F3424E"/>
    <w:rsid w:val="00F346C0"/>
    <w:rsid w:val="00F36A2A"/>
    <w:rsid w:val="00F423E3"/>
    <w:rsid w:val="00F42971"/>
    <w:rsid w:val="00F42D9F"/>
    <w:rsid w:val="00F436DF"/>
    <w:rsid w:val="00F52F10"/>
    <w:rsid w:val="00F53C39"/>
    <w:rsid w:val="00F57FE4"/>
    <w:rsid w:val="00F60493"/>
    <w:rsid w:val="00F61F70"/>
    <w:rsid w:val="00F62CBD"/>
    <w:rsid w:val="00F64B3C"/>
    <w:rsid w:val="00F708BE"/>
    <w:rsid w:val="00F73D66"/>
    <w:rsid w:val="00F7772D"/>
    <w:rsid w:val="00F8418C"/>
    <w:rsid w:val="00F85342"/>
    <w:rsid w:val="00F900DB"/>
    <w:rsid w:val="00F916D0"/>
    <w:rsid w:val="00FA0BD1"/>
    <w:rsid w:val="00FA5316"/>
    <w:rsid w:val="00FA5D33"/>
    <w:rsid w:val="00FA71D4"/>
    <w:rsid w:val="00FB344C"/>
    <w:rsid w:val="00FB473A"/>
    <w:rsid w:val="00FB5999"/>
    <w:rsid w:val="00FC2A10"/>
    <w:rsid w:val="00FD0FFD"/>
    <w:rsid w:val="00FD1325"/>
    <w:rsid w:val="00FD186F"/>
    <w:rsid w:val="00FD28B1"/>
    <w:rsid w:val="00FD6089"/>
    <w:rsid w:val="00FE3BB3"/>
    <w:rsid w:val="00FE69A4"/>
    <w:rsid w:val="00FE76E5"/>
    <w:rsid w:val="00FF4E0F"/>
    <w:rsid w:val="00FF534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331B2"/>
  <w15:chartTrackingRefBased/>
  <w15:docId w15:val="{F9399685-EB2D-4BF5-B832-5FEB6F0C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rPr>
      <w:rFonts w:ascii="Times New Roman" w:eastAsia="Times New Roman" w:hAnsi="Times New Roman"/>
      <w:sz w:val="24"/>
      <w:szCs w:val="24"/>
    </w:rPr>
  </w:style>
  <w:style w:type="paragraph" w:styleId="Titre1">
    <w:name w:val="heading 1"/>
    <w:basedOn w:val="Normal"/>
    <w:next w:val="Normal"/>
    <w:link w:val="Titre1Car"/>
    <w:uiPriority w:val="9"/>
    <w:qFormat/>
    <w:rsid w:val="00406F66"/>
    <w:pPr>
      <w:keepNext/>
      <w:keepLines/>
      <w:numPr>
        <w:numId w:val="33"/>
      </w:numPr>
      <w:spacing w:before="240"/>
      <w:outlineLvl w:val="0"/>
    </w:pPr>
    <w:rPr>
      <w:rFonts w:ascii="Calibri Light" w:hAnsi="Calibri Light"/>
      <w:b/>
      <w:sz w:val="32"/>
      <w:szCs w:val="32"/>
    </w:rPr>
  </w:style>
  <w:style w:type="paragraph" w:styleId="Titre2">
    <w:name w:val="heading 2"/>
    <w:basedOn w:val="Normal"/>
    <w:next w:val="Normal"/>
    <w:link w:val="Titre2Car"/>
    <w:unhideWhenUsed/>
    <w:qFormat/>
    <w:rsid w:val="00406F66"/>
    <w:pPr>
      <w:keepNext/>
      <w:numPr>
        <w:ilvl w:val="1"/>
        <w:numId w:val="33"/>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33"/>
      </w:numPr>
      <w:spacing w:before="40"/>
      <w:outlineLvl w:val="2"/>
    </w:pPr>
    <w:rPr>
      <w:rFonts w:ascii="Calibri Light" w:hAnsi="Calibri Light"/>
      <w:color w:val="1F4D78"/>
    </w:rPr>
  </w:style>
  <w:style w:type="paragraph" w:styleId="Titre4">
    <w:name w:val="heading 4"/>
    <w:basedOn w:val="Normal"/>
    <w:next w:val="Normal"/>
    <w:link w:val="Titre4Car"/>
    <w:uiPriority w:val="9"/>
    <w:unhideWhenUsed/>
    <w:qFormat/>
    <w:rsid w:val="00406F66"/>
    <w:pPr>
      <w:keepNext/>
      <w:keepLines/>
      <w:numPr>
        <w:ilvl w:val="3"/>
        <w:numId w:val="33"/>
      </w:numPr>
      <w:spacing w:before="40"/>
      <w:outlineLvl w:val="3"/>
    </w:pPr>
    <w:rPr>
      <w:rFonts w:ascii="Calibri Light" w:hAnsi="Calibri Light"/>
      <w:i/>
      <w:iCs/>
      <w:color w:val="2E74B5"/>
    </w:rPr>
  </w:style>
  <w:style w:type="paragraph" w:styleId="Titre5">
    <w:name w:val="heading 5"/>
    <w:basedOn w:val="Normal"/>
    <w:next w:val="Normal"/>
    <w:link w:val="Titre5Car"/>
    <w:uiPriority w:val="9"/>
    <w:semiHidden/>
    <w:unhideWhenUsed/>
    <w:qFormat/>
    <w:rsid w:val="00406F66"/>
    <w:pPr>
      <w:keepNext/>
      <w:keepLines/>
      <w:numPr>
        <w:ilvl w:val="4"/>
        <w:numId w:val="33"/>
      </w:numPr>
      <w:spacing w:before="40"/>
      <w:outlineLvl w:val="4"/>
    </w:pPr>
    <w:rPr>
      <w:rFonts w:ascii="Calibri Light" w:hAnsi="Calibri Light"/>
      <w:color w:val="2E74B5"/>
    </w:rPr>
  </w:style>
  <w:style w:type="paragraph" w:styleId="Titre6">
    <w:name w:val="heading 6"/>
    <w:basedOn w:val="Normal"/>
    <w:next w:val="Normal"/>
    <w:link w:val="Titre6Car"/>
    <w:uiPriority w:val="9"/>
    <w:semiHidden/>
    <w:unhideWhenUsed/>
    <w:qFormat/>
    <w:rsid w:val="00406F66"/>
    <w:pPr>
      <w:keepNext/>
      <w:keepLines/>
      <w:numPr>
        <w:ilvl w:val="5"/>
        <w:numId w:val="33"/>
      </w:numPr>
      <w:spacing w:before="40"/>
      <w:outlineLvl w:val="5"/>
    </w:pPr>
    <w:rPr>
      <w:rFonts w:ascii="Calibri Light" w:hAnsi="Calibri Light"/>
      <w:color w:val="1F4D78"/>
    </w:rPr>
  </w:style>
  <w:style w:type="paragraph" w:styleId="Titre7">
    <w:name w:val="heading 7"/>
    <w:basedOn w:val="Normal"/>
    <w:next w:val="Normal"/>
    <w:link w:val="Titre7Car"/>
    <w:uiPriority w:val="9"/>
    <w:semiHidden/>
    <w:unhideWhenUsed/>
    <w:qFormat/>
    <w:rsid w:val="00406F66"/>
    <w:pPr>
      <w:keepNext/>
      <w:keepLines/>
      <w:numPr>
        <w:ilvl w:val="6"/>
        <w:numId w:val="33"/>
      </w:numPr>
      <w:spacing w:before="40"/>
      <w:outlineLvl w:val="6"/>
    </w:pPr>
    <w:rPr>
      <w:rFonts w:ascii="Calibri Light" w:hAnsi="Calibri Light"/>
      <w:i/>
      <w:iCs/>
      <w:color w:val="1F4D78"/>
    </w:rPr>
  </w:style>
  <w:style w:type="paragraph" w:styleId="Titre8">
    <w:name w:val="heading 8"/>
    <w:basedOn w:val="Normal"/>
    <w:next w:val="Normal"/>
    <w:link w:val="Titre8Car"/>
    <w:uiPriority w:val="9"/>
    <w:semiHidden/>
    <w:unhideWhenUsed/>
    <w:qFormat/>
    <w:rsid w:val="00406F66"/>
    <w:pPr>
      <w:keepNext/>
      <w:keepLines/>
      <w:numPr>
        <w:ilvl w:val="7"/>
        <w:numId w:val="33"/>
      </w:numPr>
      <w:spacing w:before="40"/>
      <w:outlineLvl w:val="7"/>
    </w:pPr>
    <w:rPr>
      <w:rFonts w:ascii="Calibri Light" w:hAnsi="Calibri Light"/>
      <w:color w:val="272727"/>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33"/>
      </w:numPr>
      <w:spacing w:before="40"/>
      <w:outlineLvl w:val="8"/>
    </w:pPr>
    <w:rPr>
      <w:rFonts w:ascii="Calibri Light"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uiPriority w:val="99"/>
    <w:unhideWhenUsed/>
    <w:rsid w:val="00053792"/>
    <w:rPr>
      <w:color w:val="0563C1"/>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link w:val="Textedebulles"/>
    <w:uiPriority w:val="99"/>
    <w:semiHidden/>
    <w:rsid w:val="0091060A"/>
    <w:rPr>
      <w:rFonts w:ascii="Segoe UI" w:hAnsi="Segoe UI" w:cs="Segoe UI"/>
      <w:sz w:val="18"/>
      <w:szCs w:val="18"/>
    </w:rPr>
  </w:style>
  <w:style w:type="character" w:customStyle="1" w:styleId="Titre2Car">
    <w:name w:val="Titre 2 Car"/>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link w:val="Corpsdetexte"/>
    <w:rsid w:val="00F60493"/>
    <w:rPr>
      <w:rFonts w:ascii="Arial" w:eastAsia="Times New Roman" w:hAnsi="Arial" w:cs="Times New Roman"/>
      <w:szCs w:val="20"/>
      <w:lang w:eastAsia="fr-FR"/>
    </w:rPr>
  </w:style>
  <w:style w:type="character" w:customStyle="1" w:styleId="Titre1Car">
    <w:name w:val="Titre 1 Car"/>
    <w:link w:val="Titre1"/>
    <w:uiPriority w:val="9"/>
    <w:rsid w:val="00406F66"/>
    <w:rPr>
      <w:rFonts w:ascii="Calibri Light" w:eastAsia="Times New Roman" w:hAnsi="Calibri Light" w:cs="Times New Roman"/>
      <w:b/>
      <w:sz w:val="32"/>
      <w:szCs w:val="32"/>
      <w:lang w:eastAsia="fr-FR"/>
    </w:rPr>
  </w:style>
  <w:style w:type="paragraph" w:styleId="En-ttedetabledesmatires">
    <w:name w:val="TOC Heading"/>
    <w:basedOn w:val="Titre1"/>
    <w:next w:val="Normal"/>
    <w:uiPriority w:val="39"/>
    <w:unhideWhenUsed/>
    <w:qFormat/>
    <w:rsid w:val="00F60493"/>
    <w:pPr>
      <w:numPr>
        <w:numId w:val="8"/>
      </w:numPr>
      <w:spacing w:line="259" w:lineRule="auto"/>
      <w:outlineLvl w:val="9"/>
    </w:pPr>
  </w:style>
  <w:style w:type="paragraph" w:styleId="TM2">
    <w:name w:val="toc 2"/>
    <w:basedOn w:val="Normal"/>
    <w:next w:val="Normal"/>
    <w:autoRedefine/>
    <w:uiPriority w:val="39"/>
    <w:unhideWhenUsed/>
    <w:rsid w:val="00F60493"/>
    <w:pPr>
      <w:ind w:left="240"/>
    </w:pPr>
    <w:rPr>
      <w:rFonts w:ascii="Calibri" w:hAnsi="Calibri"/>
      <w:smallCaps/>
      <w:sz w:val="20"/>
      <w:szCs w:val="20"/>
    </w:rPr>
  </w:style>
  <w:style w:type="paragraph" w:styleId="Titre">
    <w:name w:val="Title"/>
    <w:basedOn w:val="Normal"/>
    <w:next w:val="Normal"/>
    <w:link w:val="TitreCar"/>
    <w:uiPriority w:val="10"/>
    <w:qFormat/>
    <w:rsid w:val="00731D6A"/>
    <w:pPr>
      <w:contextualSpacing/>
    </w:pPr>
    <w:rPr>
      <w:rFonts w:ascii="Calibri Light" w:hAnsi="Calibri Light"/>
      <w:spacing w:val="-10"/>
      <w:kern w:val="28"/>
      <w:sz w:val="56"/>
      <w:szCs w:val="56"/>
    </w:rPr>
  </w:style>
  <w:style w:type="paragraph" w:styleId="TM1">
    <w:name w:val="toc 1"/>
    <w:basedOn w:val="Normal"/>
    <w:next w:val="Normal"/>
    <w:autoRedefine/>
    <w:uiPriority w:val="39"/>
    <w:unhideWhenUsed/>
    <w:rsid w:val="0077266E"/>
    <w:pPr>
      <w:spacing w:before="120" w:after="120"/>
    </w:pPr>
    <w:rPr>
      <w:rFonts w:ascii="Calibri" w:hAnsi="Calibri"/>
      <w:b/>
      <w:bCs/>
      <w:caps/>
      <w:sz w:val="20"/>
      <w:szCs w:val="20"/>
    </w:rPr>
  </w:style>
  <w:style w:type="character" w:customStyle="1" w:styleId="TitreCar">
    <w:name w:val="Titre Car"/>
    <w:link w:val="Titre"/>
    <w:uiPriority w:val="10"/>
    <w:rsid w:val="00731D6A"/>
    <w:rPr>
      <w:rFonts w:ascii="Calibri Light" w:eastAsia="Times New Roman" w:hAnsi="Calibri Light" w:cs="Times New Roman"/>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link w:val="Titre3"/>
    <w:uiPriority w:val="9"/>
    <w:rsid w:val="00851BB8"/>
    <w:rPr>
      <w:rFonts w:ascii="Calibri Light" w:eastAsia="Times New Roman" w:hAnsi="Calibri Light" w:cs="Times New Roman"/>
      <w:color w:val="1F4D78"/>
      <w:sz w:val="24"/>
      <w:szCs w:val="24"/>
      <w:lang w:eastAsia="fr-FR"/>
    </w:rPr>
  </w:style>
  <w:style w:type="paragraph" w:styleId="TM3">
    <w:name w:val="toc 3"/>
    <w:basedOn w:val="Normal"/>
    <w:next w:val="Normal"/>
    <w:autoRedefine/>
    <w:uiPriority w:val="39"/>
    <w:unhideWhenUsed/>
    <w:rsid w:val="00851BB8"/>
    <w:pPr>
      <w:ind w:left="480"/>
    </w:pPr>
    <w:rPr>
      <w:rFonts w:ascii="Calibri" w:hAnsi="Calibri"/>
      <w:i/>
      <w:iCs/>
      <w:sz w:val="20"/>
      <w:szCs w:val="20"/>
    </w:rPr>
  </w:style>
  <w:style w:type="paragraph" w:customStyle="1" w:styleId="titre3perso">
    <w:name w:val="titre 3 perso"/>
    <w:basedOn w:val="Titre3"/>
    <w:link w:val="titre3persoCar"/>
    <w:qFormat/>
    <w:rsid w:val="00406F66"/>
    <w:pPr>
      <w:numPr>
        <w:numId w:val="8"/>
      </w:numPr>
    </w:pPr>
    <w:rPr>
      <w:rFonts w:ascii="Arial" w:hAnsi="Arial"/>
      <w:b/>
      <w:color w:val="auto"/>
    </w:rPr>
  </w:style>
  <w:style w:type="character" w:customStyle="1" w:styleId="Titre4Car">
    <w:name w:val="Titre 4 Car"/>
    <w:link w:val="Titre4"/>
    <w:uiPriority w:val="9"/>
    <w:rsid w:val="00406F66"/>
    <w:rPr>
      <w:rFonts w:ascii="Calibri Light" w:eastAsia="Times New Roman" w:hAnsi="Calibri Light" w:cs="Times New Roman"/>
      <w:i/>
      <w:iCs/>
      <w:color w:val="2E74B5"/>
      <w:sz w:val="24"/>
      <w:szCs w:val="24"/>
      <w:lang w:eastAsia="fr-FR"/>
    </w:rPr>
  </w:style>
  <w:style w:type="character" w:customStyle="1" w:styleId="titre3persoCar">
    <w:name w:val="titre 3 perso Car"/>
    <w:link w:val="titre3perso"/>
    <w:rsid w:val="00406F66"/>
    <w:rPr>
      <w:rFonts w:ascii="Arial" w:eastAsia="Times New Roman" w:hAnsi="Arial" w:cs="Times New Roman"/>
      <w:b/>
      <w:color w:val="1F4D78"/>
      <w:sz w:val="24"/>
      <w:szCs w:val="24"/>
      <w:lang w:eastAsia="fr-FR"/>
    </w:rPr>
  </w:style>
  <w:style w:type="character" w:customStyle="1" w:styleId="Titre5Car">
    <w:name w:val="Titre 5 Car"/>
    <w:link w:val="Titre5"/>
    <w:uiPriority w:val="9"/>
    <w:semiHidden/>
    <w:rsid w:val="00406F66"/>
    <w:rPr>
      <w:rFonts w:ascii="Calibri Light" w:eastAsia="Times New Roman" w:hAnsi="Calibri Light" w:cs="Times New Roman"/>
      <w:color w:val="2E74B5"/>
      <w:sz w:val="24"/>
      <w:szCs w:val="24"/>
      <w:lang w:eastAsia="fr-FR"/>
    </w:rPr>
  </w:style>
  <w:style w:type="character" w:customStyle="1" w:styleId="Titre6Car">
    <w:name w:val="Titre 6 Car"/>
    <w:link w:val="Titre6"/>
    <w:uiPriority w:val="9"/>
    <w:semiHidden/>
    <w:rsid w:val="00406F66"/>
    <w:rPr>
      <w:rFonts w:ascii="Calibri Light" w:eastAsia="Times New Roman" w:hAnsi="Calibri Light" w:cs="Times New Roman"/>
      <w:color w:val="1F4D78"/>
      <w:sz w:val="24"/>
      <w:szCs w:val="24"/>
      <w:lang w:eastAsia="fr-FR"/>
    </w:rPr>
  </w:style>
  <w:style w:type="character" w:customStyle="1" w:styleId="Titre7Car">
    <w:name w:val="Titre 7 Car"/>
    <w:link w:val="Titre7"/>
    <w:uiPriority w:val="9"/>
    <w:semiHidden/>
    <w:rsid w:val="00406F66"/>
    <w:rPr>
      <w:rFonts w:ascii="Calibri Light" w:eastAsia="Times New Roman" w:hAnsi="Calibri Light" w:cs="Times New Roman"/>
      <w:i/>
      <w:iCs/>
      <w:color w:val="1F4D78"/>
      <w:sz w:val="24"/>
      <w:szCs w:val="24"/>
      <w:lang w:eastAsia="fr-FR"/>
    </w:rPr>
  </w:style>
  <w:style w:type="character" w:customStyle="1" w:styleId="Titre8Car">
    <w:name w:val="Titre 8 Car"/>
    <w:link w:val="Titre8"/>
    <w:uiPriority w:val="9"/>
    <w:semiHidden/>
    <w:rsid w:val="00406F66"/>
    <w:rPr>
      <w:rFonts w:ascii="Calibri Light" w:eastAsia="Times New Roman" w:hAnsi="Calibri Light" w:cs="Times New Roman"/>
      <w:color w:val="272727"/>
      <w:sz w:val="21"/>
      <w:szCs w:val="21"/>
      <w:lang w:eastAsia="fr-FR"/>
    </w:rPr>
  </w:style>
  <w:style w:type="character" w:customStyle="1" w:styleId="Titre9Car">
    <w:name w:val="Titre 9 Car"/>
    <w:link w:val="Titre9"/>
    <w:uiPriority w:val="9"/>
    <w:semiHidden/>
    <w:rsid w:val="00406F66"/>
    <w:rPr>
      <w:rFonts w:ascii="Calibri Light" w:eastAsia="Times New Roman" w:hAnsi="Calibri Light" w:cs="Times New Roman"/>
      <w:i/>
      <w:iCs/>
      <w:color w:val="272727"/>
      <w:sz w:val="21"/>
      <w:szCs w:val="21"/>
      <w:lang w:eastAsia="fr-FR"/>
    </w:rPr>
  </w:style>
  <w:style w:type="numbering" w:customStyle="1" w:styleId="Style1">
    <w:name w:val="Style1"/>
    <w:uiPriority w:val="99"/>
    <w:rsid w:val="00EB2A43"/>
    <w:pPr>
      <w:numPr>
        <w:numId w:val="12"/>
      </w:numPr>
    </w:pPr>
  </w:style>
  <w:style w:type="paragraph" w:styleId="Index1">
    <w:name w:val="index 1"/>
    <w:basedOn w:val="Normal"/>
    <w:next w:val="Normal"/>
    <w:autoRedefine/>
    <w:uiPriority w:val="99"/>
    <w:semiHidden/>
    <w:unhideWhenUsed/>
    <w:rsid w:val="00191535"/>
    <w:pPr>
      <w:ind w:left="240" w:hanging="240"/>
    </w:pPr>
  </w:style>
  <w:style w:type="paragraph" w:styleId="TM4">
    <w:name w:val="toc 4"/>
    <w:basedOn w:val="Normal"/>
    <w:next w:val="Normal"/>
    <w:autoRedefine/>
    <w:uiPriority w:val="39"/>
    <w:unhideWhenUsed/>
    <w:rsid w:val="00215C35"/>
    <w:pPr>
      <w:ind w:left="720"/>
    </w:pPr>
    <w:rPr>
      <w:rFonts w:ascii="Calibri" w:hAnsi="Calibri"/>
      <w:sz w:val="18"/>
      <w:szCs w:val="18"/>
    </w:rPr>
  </w:style>
  <w:style w:type="paragraph" w:styleId="TM5">
    <w:name w:val="toc 5"/>
    <w:basedOn w:val="Normal"/>
    <w:next w:val="Normal"/>
    <w:autoRedefine/>
    <w:uiPriority w:val="39"/>
    <w:unhideWhenUsed/>
    <w:rsid w:val="00215C35"/>
    <w:pPr>
      <w:ind w:left="960"/>
    </w:pPr>
    <w:rPr>
      <w:rFonts w:ascii="Calibri" w:hAnsi="Calibri"/>
      <w:sz w:val="18"/>
      <w:szCs w:val="18"/>
    </w:rPr>
  </w:style>
  <w:style w:type="paragraph" w:styleId="TM6">
    <w:name w:val="toc 6"/>
    <w:basedOn w:val="Normal"/>
    <w:next w:val="Normal"/>
    <w:autoRedefine/>
    <w:uiPriority w:val="39"/>
    <w:unhideWhenUsed/>
    <w:rsid w:val="00215C35"/>
    <w:pPr>
      <w:ind w:left="1200"/>
    </w:pPr>
    <w:rPr>
      <w:rFonts w:ascii="Calibri" w:hAnsi="Calibri"/>
      <w:sz w:val="18"/>
      <w:szCs w:val="18"/>
    </w:rPr>
  </w:style>
  <w:style w:type="paragraph" w:styleId="TM7">
    <w:name w:val="toc 7"/>
    <w:basedOn w:val="Normal"/>
    <w:next w:val="Normal"/>
    <w:autoRedefine/>
    <w:uiPriority w:val="39"/>
    <w:unhideWhenUsed/>
    <w:rsid w:val="00215C35"/>
    <w:pPr>
      <w:ind w:left="1440"/>
    </w:pPr>
    <w:rPr>
      <w:rFonts w:ascii="Calibri" w:hAnsi="Calibri"/>
      <w:sz w:val="18"/>
      <w:szCs w:val="18"/>
    </w:rPr>
  </w:style>
  <w:style w:type="paragraph" w:styleId="TM8">
    <w:name w:val="toc 8"/>
    <w:basedOn w:val="Normal"/>
    <w:next w:val="Normal"/>
    <w:autoRedefine/>
    <w:uiPriority w:val="39"/>
    <w:unhideWhenUsed/>
    <w:rsid w:val="00215C35"/>
    <w:pPr>
      <w:ind w:left="1680"/>
    </w:pPr>
    <w:rPr>
      <w:rFonts w:ascii="Calibri" w:hAnsi="Calibri"/>
      <w:sz w:val="18"/>
      <w:szCs w:val="18"/>
    </w:rPr>
  </w:style>
  <w:style w:type="paragraph" w:styleId="TM9">
    <w:name w:val="toc 9"/>
    <w:basedOn w:val="Normal"/>
    <w:next w:val="Normal"/>
    <w:autoRedefine/>
    <w:uiPriority w:val="39"/>
    <w:unhideWhenUsed/>
    <w:rsid w:val="00215C35"/>
    <w:pPr>
      <w:ind w:left="1920"/>
    </w:pPr>
    <w:rPr>
      <w:rFonts w:ascii="Calibri" w:hAnsi="Calibri"/>
      <w:sz w:val="18"/>
      <w:szCs w:val="18"/>
    </w:rPr>
  </w:style>
  <w:style w:type="paragraph" w:customStyle="1" w:styleId="1ereannexe">
    <w:name w:val="1ere annexe :"/>
    <w:basedOn w:val="Titre1"/>
    <w:link w:val="1ereannexeCar"/>
    <w:qFormat/>
    <w:rsid w:val="0077266E"/>
    <w:pPr>
      <w:numPr>
        <w:numId w:val="0"/>
      </w:numPr>
      <w:ind w:left="795"/>
    </w:pPr>
  </w:style>
  <w:style w:type="paragraph" w:customStyle="1" w:styleId="Titre2bis">
    <w:name w:val="Titre 2 bis"/>
    <w:basedOn w:val="Titre1"/>
    <w:link w:val="Titre2bisCar"/>
    <w:qFormat/>
    <w:rsid w:val="008434F0"/>
    <w:pPr>
      <w:numPr>
        <w:numId w:val="0"/>
      </w:numPr>
      <w:ind w:left="432" w:hanging="432"/>
    </w:pPr>
  </w:style>
  <w:style w:type="character" w:customStyle="1" w:styleId="1ereannexeCar">
    <w:name w:val="1ere annexe : Car"/>
    <w:link w:val="1ereannexe"/>
    <w:rsid w:val="0077266E"/>
    <w:rPr>
      <w:rFonts w:ascii="Calibri Light" w:eastAsia="Times New Roman" w:hAnsi="Calibri Light" w:cs="Times New Roman"/>
      <w:b/>
      <w:sz w:val="32"/>
      <w:szCs w:val="32"/>
      <w:lang w:eastAsia="fr-FR"/>
    </w:rPr>
  </w:style>
  <w:style w:type="paragraph" w:customStyle="1" w:styleId="Style2">
    <w:name w:val="Style2"/>
    <w:basedOn w:val="Titre2"/>
    <w:link w:val="Style2Car"/>
    <w:qFormat/>
    <w:rsid w:val="008434F0"/>
    <w:pPr>
      <w:numPr>
        <w:ilvl w:val="0"/>
        <w:numId w:val="0"/>
      </w:numPr>
      <w:ind w:left="432" w:hanging="432"/>
    </w:pPr>
  </w:style>
  <w:style w:type="character" w:customStyle="1" w:styleId="Titre2bisCar">
    <w:name w:val="Titre 2 bis Car"/>
    <w:link w:val="Titre2bis"/>
    <w:rsid w:val="008434F0"/>
    <w:rPr>
      <w:rFonts w:ascii="Calibri Light" w:eastAsia="Times New Roman" w:hAnsi="Calibri Light" w:cs="Times New Roman"/>
      <w:b/>
      <w:sz w:val="32"/>
      <w:szCs w:val="32"/>
      <w:lang w:eastAsia="fr-FR"/>
    </w:rPr>
  </w:style>
  <w:style w:type="character" w:customStyle="1" w:styleId="Style2Car">
    <w:name w:val="Style2 Car"/>
    <w:link w:val="Style2"/>
    <w:rsid w:val="008434F0"/>
    <w:rPr>
      <w:rFonts w:ascii="Calibri Light" w:eastAsia="Times New Roman" w:hAnsi="Calibri Light" w:cs="Times New Roman"/>
      <w:b/>
      <w:bCs/>
      <w:i/>
      <w:iCs/>
      <w:sz w:val="28"/>
      <w:szCs w:val="28"/>
      <w:lang w:eastAsia="fr-FR"/>
    </w:rPr>
  </w:style>
  <w:style w:type="paragraph" w:customStyle="1" w:styleId="m-2137125199758146554msolistparagraph">
    <w:name w:val="m_-2137125199758146554msolistparagraph"/>
    <w:basedOn w:val="Normal"/>
    <w:rsid w:val="009F4164"/>
    <w:pPr>
      <w:spacing w:before="100" w:beforeAutospacing="1" w:after="100" w:afterAutospacing="1"/>
    </w:pPr>
  </w:style>
  <w:style w:type="character" w:customStyle="1" w:styleId="il">
    <w:name w:val="il"/>
    <w:basedOn w:val="Policepardfaut"/>
    <w:rsid w:val="003334E2"/>
  </w:style>
  <w:style w:type="table" w:styleId="Grilledutableau">
    <w:name w:val="Table Grid"/>
    <w:basedOn w:val="TableauNormal"/>
    <w:uiPriority w:val="39"/>
    <w:rsid w:val="00D41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119812635">
      <w:bodyDiv w:val="1"/>
      <w:marLeft w:val="0"/>
      <w:marRight w:val="0"/>
      <w:marTop w:val="0"/>
      <w:marBottom w:val="0"/>
      <w:divBdr>
        <w:top w:val="none" w:sz="0" w:space="0" w:color="auto"/>
        <w:left w:val="none" w:sz="0" w:space="0" w:color="auto"/>
        <w:bottom w:val="none" w:sz="0" w:space="0" w:color="auto"/>
        <w:right w:val="none" w:sz="0" w:space="0" w:color="auto"/>
      </w:divBdr>
    </w:div>
    <w:div w:id="131414412">
      <w:bodyDiv w:val="1"/>
      <w:marLeft w:val="0"/>
      <w:marRight w:val="0"/>
      <w:marTop w:val="0"/>
      <w:marBottom w:val="0"/>
      <w:divBdr>
        <w:top w:val="none" w:sz="0" w:space="0" w:color="auto"/>
        <w:left w:val="none" w:sz="0" w:space="0" w:color="auto"/>
        <w:bottom w:val="none" w:sz="0" w:space="0" w:color="auto"/>
        <w:right w:val="none" w:sz="0" w:space="0" w:color="auto"/>
      </w:divBdr>
    </w:div>
    <w:div w:id="147989223">
      <w:bodyDiv w:val="1"/>
      <w:marLeft w:val="0"/>
      <w:marRight w:val="0"/>
      <w:marTop w:val="0"/>
      <w:marBottom w:val="0"/>
      <w:divBdr>
        <w:top w:val="none" w:sz="0" w:space="0" w:color="auto"/>
        <w:left w:val="none" w:sz="0" w:space="0" w:color="auto"/>
        <w:bottom w:val="none" w:sz="0" w:space="0" w:color="auto"/>
        <w:right w:val="none" w:sz="0" w:space="0" w:color="auto"/>
      </w:divBdr>
      <w:divsChild>
        <w:div w:id="506797897">
          <w:marLeft w:val="0"/>
          <w:marRight w:val="0"/>
          <w:marTop w:val="0"/>
          <w:marBottom w:val="0"/>
          <w:divBdr>
            <w:top w:val="none" w:sz="0" w:space="0" w:color="auto"/>
            <w:left w:val="none" w:sz="0" w:space="0" w:color="auto"/>
            <w:bottom w:val="none" w:sz="0" w:space="0" w:color="auto"/>
            <w:right w:val="none" w:sz="0" w:space="0" w:color="auto"/>
          </w:divBdr>
        </w:div>
        <w:div w:id="618728831">
          <w:marLeft w:val="0"/>
          <w:marRight w:val="0"/>
          <w:marTop w:val="0"/>
          <w:marBottom w:val="0"/>
          <w:divBdr>
            <w:top w:val="none" w:sz="0" w:space="0" w:color="auto"/>
            <w:left w:val="none" w:sz="0" w:space="0" w:color="auto"/>
            <w:bottom w:val="none" w:sz="0" w:space="0" w:color="auto"/>
            <w:right w:val="none" w:sz="0" w:space="0" w:color="auto"/>
          </w:divBdr>
        </w:div>
        <w:div w:id="1208833339">
          <w:marLeft w:val="0"/>
          <w:marRight w:val="0"/>
          <w:marTop w:val="0"/>
          <w:marBottom w:val="0"/>
          <w:divBdr>
            <w:top w:val="none" w:sz="0" w:space="0" w:color="auto"/>
            <w:left w:val="none" w:sz="0" w:space="0" w:color="auto"/>
            <w:bottom w:val="none" w:sz="0" w:space="0" w:color="auto"/>
            <w:right w:val="none" w:sz="0" w:space="0" w:color="auto"/>
          </w:divBdr>
        </w:div>
        <w:div w:id="1331105277">
          <w:marLeft w:val="0"/>
          <w:marRight w:val="0"/>
          <w:marTop w:val="0"/>
          <w:marBottom w:val="0"/>
          <w:divBdr>
            <w:top w:val="none" w:sz="0" w:space="0" w:color="auto"/>
            <w:left w:val="none" w:sz="0" w:space="0" w:color="auto"/>
            <w:bottom w:val="none" w:sz="0" w:space="0" w:color="auto"/>
            <w:right w:val="none" w:sz="0" w:space="0" w:color="auto"/>
          </w:divBdr>
        </w:div>
        <w:div w:id="1478256129">
          <w:marLeft w:val="0"/>
          <w:marRight w:val="0"/>
          <w:marTop w:val="0"/>
          <w:marBottom w:val="0"/>
          <w:divBdr>
            <w:top w:val="none" w:sz="0" w:space="0" w:color="auto"/>
            <w:left w:val="none" w:sz="0" w:space="0" w:color="auto"/>
            <w:bottom w:val="none" w:sz="0" w:space="0" w:color="auto"/>
            <w:right w:val="none" w:sz="0" w:space="0" w:color="auto"/>
          </w:divBdr>
        </w:div>
        <w:div w:id="1567107294">
          <w:marLeft w:val="0"/>
          <w:marRight w:val="0"/>
          <w:marTop w:val="0"/>
          <w:marBottom w:val="0"/>
          <w:divBdr>
            <w:top w:val="none" w:sz="0" w:space="0" w:color="auto"/>
            <w:left w:val="none" w:sz="0" w:space="0" w:color="auto"/>
            <w:bottom w:val="none" w:sz="0" w:space="0" w:color="auto"/>
            <w:right w:val="none" w:sz="0" w:space="0" w:color="auto"/>
          </w:divBdr>
        </w:div>
        <w:div w:id="1586108960">
          <w:marLeft w:val="0"/>
          <w:marRight w:val="0"/>
          <w:marTop w:val="0"/>
          <w:marBottom w:val="0"/>
          <w:divBdr>
            <w:top w:val="none" w:sz="0" w:space="0" w:color="auto"/>
            <w:left w:val="none" w:sz="0" w:space="0" w:color="auto"/>
            <w:bottom w:val="none" w:sz="0" w:space="0" w:color="auto"/>
            <w:right w:val="none" w:sz="0" w:space="0" w:color="auto"/>
          </w:divBdr>
        </w:div>
        <w:div w:id="1628509386">
          <w:marLeft w:val="0"/>
          <w:marRight w:val="0"/>
          <w:marTop w:val="0"/>
          <w:marBottom w:val="0"/>
          <w:divBdr>
            <w:top w:val="none" w:sz="0" w:space="0" w:color="auto"/>
            <w:left w:val="none" w:sz="0" w:space="0" w:color="auto"/>
            <w:bottom w:val="none" w:sz="0" w:space="0" w:color="auto"/>
            <w:right w:val="none" w:sz="0" w:space="0" w:color="auto"/>
          </w:divBdr>
        </w:div>
      </w:divsChild>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364985669">
      <w:bodyDiv w:val="1"/>
      <w:marLeft w:val="0"/>
      <w:marRight w:val="0"/>
      <w:marTop w:val="0"/>
      <w:marBottom w:val="0"/>
      <w:divBdr>
        <w:top w:val="none" w:sz="0" w:space="0" w:color="auto"/>
        <w:left w:val="none" w:sz="0" w:space="0" w:color="auto"/>
        <w:bottom w:val="none" w:sz="0" w:space="0" w:color="auto"/>
        <w:right w:val="none" w:sz="0" w:space="0" w:color="auto"/>
      </w:divBdr>
    </w:div>
    <w:div w:id="460684146">
      <w:bodyDiv w:val="1"/>
      <w:marLeft w:val="0"/>
      <w:marRight w:val="0"/>
      <w:marTop w:val="0"/>
      <w:marBottom w:val="0"/>
      <w:divBdr>
        <w:top w:val="none" w:sz="0" w:space="0" w:color="auto"/>
        <w:left w:val="none" w:sz="0" w:space="0" w:color="auto"/>
        <w:bottom w:val="none" w:sz="0" w:space="0" w:color="auto"/>
        <w:right w:val="none" w:sz="0" w:space="0" w:color="auto"/>
      </w:divBdr>
      <w:divsChild>
        <w:div w:id="139926842">
          <w:marLeft w:val="0"/>
          <w:marRight w:val="0"/>
          <w:marTop w:val="0"/>
          <w:marBottom w:val="0"/>
          <w:divBdr>
            <w:top w:val="none" w:sz="0" w:space="0" w:color="auto"/>
            <w:left w:val="none" w:sz="0" w:space="0" w:color="auto"/>
            <w:bottom w:val="none" w:sz="0" w:space="0" w:color="auto"/>
            <w:right w:val="none" w:sz="0" w:space="0" w:color="auto"/>
          </w:divBdr>
        </w:div>
        <w:div w:id="1041973586">
          <w:marLeft w:val="0"/>
          <w:marRight w:val="0"/>
          <w:marTop w:val="0"/>
          <w:marBottom w:val="0"/>
          <w:divBdr>
            <w:top w:val="none" w:sz="0" w:space="0" w:color="auto"/>
            <w:left w:val="none" w:sz="0" w:space="0" w:color="auto"/>
            <w:bottom w:val="none" w:sz="0" w:space="0" w:color="auto"/>
            <w:right w:val="none" w:sz="0" w:space="0" w:color="auto"/>
          </w:divBdr>
        </w:div>
        <w:div w:id="1064907768">
          <w:marLeft w:val="0"/>
          <w:marRight w:val="0"/>
          <w:marTop w:val="0"/>
          <w:marBottom w:val="0"/>
          <w:divBdr>
            <w:top w:val="none" w:sz="0" w:space="0" w:color="auto"/>
            <w:left w:val="none" w:sz="0" w:space="0" w:color="auto"/>
            <w:bottom w:val="none" w:sz="0" w:space="0" w:color="auto"/>
            <w:right w:val="none" w:sz="0" w:space="0" w:color="auto"/>
          </w:divBdr>
        </w:div>
        <w:div w:id="1306544033">
          <w:marLeft w:val="0"/>
          <w:marRight w:val="0"/>
          <w:marTop w:val="0"/>
          <w:marBottom w:val="0"/>
          <w:divBdr>
            <w:top w:val="none" w:sz="0" w:space="0" w:color="auto"/>
            <w:left w:val="none" w:sz="0" w:space="0" w:color="auto"/>
            <w:bottom w:val="none" w:sz="0" w:space="0" w:color="auto"/>
            <w:right w:val="none" w:sz="0" w:space="0" w:color="auto"/>
          </w:divBdr>
        </w:div>
        <w:div w:id="1879313495">
          <w:marLeft w:val="0"/>
          <w:marRight w:val="0"/>
          <w:marTop w:val="0"/>
          <w:marBottom w:val="0"/>
          <w:divBdr>
            <w:top w:val="none" w:sz="0" w:space="0" w:color="auto"/>
            <w:left w:val="none" w:sz="0" w:space="0" w:color="auto"/>
            <w:bottom w:val="none" w:sz="0" w:space="0" w:color="auto"/>
            <w:right w:val="none" w:sz="0" w:space="0" w:color="auto"/>
          </w:divBdr>
        </w:div>
        <w:div w:id="2106459952">
          <w:marLeft w:val="0"/>
          <w:marRight w:val="0"/>
          <w:marTop w:val="0"/>
          <w:marBottom w:val="0"/>
          <w:divBdr>
            <w:top w:val="none" w:sz="0" w:space="0" w:color="auto"/>
            <w:left w:val="none" w:sz="0" w:space="0" w:color="auto"/>
            <w:bottom w:val="none" w:sz="0" w:space="0" w:color="auto"/>
            <w:right w:val="none" w:sz="0" w:space="0" w:color="auto"/>
          </w:divBdr>
        </w:div>
      </w:divsChild>
    </w:div>
    <w:div w:id="664940184">
      <w:bodyDiv w:val="1"/>
      <w:marLeft w:val="0"/>
      <w:marRight w:val="0"/>
      <w:marTop w:val="0"/>
      <w:marBottom w:val="0"/>
      <w:divBdr>
        <w:top w:val="none" w:sz="0" w:space="0" w:color="auto"/>
        <w:left w:val="none" w:sz="0" w:space="0" w:color="auto"/>
        <w:bottom w:val="none" w:sz="0" w:space="0" w:color="auto"/>
        <w:right w:val="none" w:sz="0" w:space="0" w:color="auto"/>
      </w:divBdr>
    </w:div>
    <w:div w:id="67033287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62226173">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Documents\Mod&#232;les%20Office%20personnalis&#233;s\ICEA.dotx.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5A90D-02A4-47BF-966C-09B99C93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ICEA.dotx.dot</Template>
  <TotalTime>55</TotalTime>
  <Pages>1</Pages>
  <Words>233</Words>
  <Characters>1286</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Gardette Jean-Paul</dc:creator>
  <cp:keywords/>
  <dc:description/>
  <cp:lastModifiedBy>Gardette Jean-Paul</cp:lastModifiedBy>
  <cp:revision>5</cp:revision>
  <cp:lastPrinted>2023-04-03T08:47:00Z</cp:lastPrinted>
  <dcterms:created xsi:type="dcterms:W3CDTF">2025-01-09T17:30:00Z</dcterms:created>
  <dcterms:modified xsi:type="dcterms:W3CDTF">2025-01-10T11:19:00Z</dcterms:modified>
</cp:coreProperties>
</file>