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006DC" w:rsidRDefault="00A006DC" w:rsidP="0096254C">
      <w:pPr>
        <w:rPr>
          <w:rFonts w:ascii="Times New Roman" w:hAnsi="Times New Roman" w:cs="Times New Roman"/>
          <w:sz w:val="24"/>
          <w:szCs w:val="24"/>
        </w:rPr>
      </w:pPr>
    </w:p>
    <w:p w:rsidR="00A006DC" w:rsidRDefault="00C87F7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</w:t>
      </w:r>
      <w:r w:rsidR="00A006DC">
        <w:rPr>
          <w:rFonts w:ascii="Times New Roman" w:hAnsi="Times New Roman" w:cs="Times New Roman"/>
          <w:sz w:val="24"/>
          <w:szCs w:val="24"/>
        </w:rPr>
        <w:t xml:space="preserve">onseil coopératif </w:t>
      </w:r>
      <w:r w:rsidR="00862950">
        <w:rPr>
          <w:rFonts w:ascii="Times New Roman" w:hAnsi="Times New Roman" w:cs="Times New Roman"/>
          <w:sz w:val="24"/>
          <w:szCs w:val="24"/>
        </w:rPr>
        <w:t>en Visio du 03/07/2024</w:t>
      </w: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Fouchard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Thil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Haydont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Sperandio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231101" w:rsidRPr="00231101" w:rsidRDefault="00231101" w:rsidP="00231101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31101" w:rsidRDefault="00231101" w:rsidP="00231101"/>
    <w:p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1 '</w:t>
      </w:r>
    </w:p>
    <w:p w:rsidR="001267B5" w:rsidRDefault="001267B5" w:rsidP="001267B5">
      <w:r>
        <w:t>Maitre du temps :</w:t>
      </w:r>
      <w:r w:rsidR="00A70CED">
        <w:t xml:space="preserve"> Christophe</w:t>
      </w:r>
    </w:p>
    <w:p w:rsidR="001267B5" w:rsidRPr="001267B5" w:rsidRDefault="001267B5" w:rsidP="001267B5">
      <w:r>
        <w:t>Secrétaire</w:t>
      </w:r>
      <w:proofErr w:type="gramStart"/>
      <w:r>
        <w:t> :</w:t>
      </w:r>
      <w:r w:rsidR="00A70CED">
        <w:t>Claire</w:t>
      </w:r>
      <w:proofErr w:type="gramEnd"/>
    </w:p>
    <w:p w:rsidR="003A6AAD" w:rsidRDefault="003A6AAD" w:rsidP="00B83B6C">
      <w:pPr>
        <w:pStyle w:val="Titre1"/>
        <w:numPr>
          <w:ilvl w:val="0"/>
          <w:numId w:val="6"/>
        </w:numPr>
      </w:pPr>
      <w:r>
        <w:t>Acceptation des nouveaux sociétaires et constatation du capital social : 5 '</w:t>
      </w:r>
      <w:r w:rsidR="00862950">
        <w:t>- Claire</w:t>
      </w:r>
    </w:p>
    <w:p w:rsidR="00A70CED" w:rsidRDefault="00A70CED" w:rsidP="00A70CED">
      <w:proofErr w:type="spellStart"/>
      <w:r>
        <w:t>Yveline</w:t>
      </w:r>
      <w:proofErr w:type="spellEnd"/>
      <w:r>
        <w:t xml:space="preserve"> Lope</w:t>
      </w:r>
      <w:r w:rsidR="00A4255B">
        <w:t>s</w:t>
      </w:r>
    </w:p>
    <w:p w:rsidR="00A4255B" w:rsidRPr="00A70CED" w:rsidRDefault="00A70CED" w:rsidP="00A70CED">
      <w:r>
        <w:t>E</w:t>
      </w:r>
      <w:r w:rsidR="00A4255B">
        <w:t>lisabeth Gras</w:t>
      </w:r>
    </w:p>
    <w:p w:rsidR="00B83B6C" w:rsidRDefault="00B83B6C" w:rsidP="00B83B6C"/>
    <w:p w:rsidR="00862950" w:rsidRPr="00B83B6C" w:rsidRDefault="00862950" w:rsidP="00B83B6C"/>
    <w:p w:rsidR="003A6AAD" w:rsidRDefault="00B26D14" w:rsidP="003A6AAD">
      <w:r>
        <w:t xml:space="preserve">Le nouveau capital social est </w:t>
      </w:r>
      <w:r w:rsidR="001267B5">
        <w:t xml:space="preserve">  </w:t>
      </w:r>
      <w:r>
        <w:t xml:space="preserve"> </w:t>
      </w:r>
      <w:r w:rsidR="001267B5">
        <w:t xml:space="preserve">  </w:t>
      </w:r>
      <w:r w:rsidR="00A4255B">
        <w:t>173700</w:t>
      </w:r>
      <w:r w:rsidR="001267B5">
        <w:t xml:space="preserve">    </w:t>
      </w:r>
      <w:r w:rsidR="00862950">
        <w:t xml:space="preserve"> </w:t>
      </w:r>
      <w:r w:rsidR="001267B5">
        <w:t xml:space="preserve"> €</w:t>
      </w:r>
    </w:p>
    <w:p w:rsidR="00421AF1" w:rsidRPr="003A6AAD" w:rsidRDefault="00421AF1" w:rsidP="003A6AAD">
      <w:r>
        <w:t xml:space="preserve">Le conseil valide les </w:t>
      </w:r>
      <w:r w:rsidR="001267B5">
        <w:t xml:space="preserve">            </w:t>
      </w:r>
      <w:r w:rsidR="00A4255B">
        <w:t>2</w:t>
      </w:r>
      <w:r w:rsidR="001267B5">
        <w:t xml:space="preserve">     </w:t>
      </w:r>
      <w:r>
        <w:t xml:space="preserve"> </w:t>
      </w:r>
      <w:r w:rsidR="001267B5">
        <w:t xml:space="preserve">              </w:t>
      </w:r>
      <w:r>
        <w:t>nouveaux sociétaires et constate le nouveau capital</w:t>
      </w: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Technique : </w:t>
      </w:r>
    </w:p>
    <w:p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la réorganisation du groupe -  </w:t>
      </w:r>
      <w:r w:rsidRPr="000004DD">
        <w:rPr>
          <w:rFonts w:eastAsia="Times New Roman"/>
          <w:b/>
          <w:bCs/>
          <w:lang w:eastAsia="fr-FR"/>
        </w:rPr>
        <w:t>François</w:t>
      </w:r>
      <w:r w:rsidRPr="000004DD">
        <w:rPr>
          <w:rFonts w:eastAsia="Times New Roman"/>
          <w:lang w:eastAsia="fr-FR"/>
        </w:rPr>
        <w:t xml:space="preserve"> (JP) - 5 '</w:t>
      </w:r>
    </w:p>
    <w:p w:rsidR="00A4255B" w:rsidRPr="00A4255B" w:rsidRDefault="00A4255B" w:rsidP="00A4255B">
      <w:pPr>
        <w:pStyle w:val="Titre2"/>
        <w:numPr>
          <w:ilvl w:val="1"/>
          <w:numId w:val="6"/>
        </w:numPr>
        <w:rPr>
          <w:lang w:eastAsia="fr-FR"/>
        </w:rPr>
      </w:pPr>
      <w:r>
        <w:rPr>
          <w:lang w:eastAsia="fr-FR"/>
        </w:rPr>
        <w:t xml:space="preserve">Point sur la </w:t>
      </w:r>
      <w:proofErr w:type="spellStart"/>
      <w:r>
        <w:rPr>
          <w:lang w:eastAsia="fr-FR"/>
        </w:rPr>
        <w:t>reorganisation</w:t>
      </w:r>
      <w:proofErr w:type="spellEnd"/>
      <w:r>
        <w:rPr>
          <w:lang w:eastAsia="fr-FR"/>
        </w:rPr>
        <w:t xml:space="preserve"> du groupe Prospection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les projets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Ferme </w:t>
      </w:r>
      <w:proofErr w:type="spellStart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0004D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Vincent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-10 ' </w:t>
      </w:r>
    </w:p>
    <w:p w:rsid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  </w:t>
      </w:r>
      <w:r w:rsidRPr="000004D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François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(JP) - 10 </w:t>
      </w:r>
    </w:p>
    <w:p w:rsid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lang w:eastAsia="fr-FR"/>
        </w:rPr>
        <w:t>Avancement des projets en prospection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Ramonville - Patrick- 1'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Auterive - Vincent- 1'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Grépiac</w:t>
      </w:r>
      <w:proofErr w:type="spellEnd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Vincent - 10 '</w:t>
      </w: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Administratif : </w:t>
      </w:r>
    </w:p>
    <w:p w:rsidR="000004DD" w:rsidRPr="000004DD" w:rsidRDefault="000004DD" w:rsidP="000004DD">
      <w:pPr>
        <w:pStyle w:val="Titre2"/>
        <w:numPr>
          <w:ilvl w:val="1"/>
          <w:numId w:val="6"/>
        </w:numPr>
      </w:pPr>
      <w:r w:rsidRPr="000004DD">
        <w:t>Point sur la réorganisation du groupe - Francis - 5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</w:pPr>
      <w:r w:rsidRPr="000004DD">
        <w:t>Quelques mots sur livret d'accueil- Jean-Pierre - 5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</w:pPr>
      <w:r w:rsidRPr="000004DD">
        <w:t xml:space="preserve">Financement de Ferme du </w:t>
      </w:r>
      <w:proofErr w:type="spellStart"/>
      <w:r w:rsidRPr="000004DD">
        <w:t>Fachet</w:t>
      </w:r>
      <w:proofErr w:type="spellEnd"/>
      <w:r w:rsidRPr="000004DD">
        <w:t xml:space="preserve"> : PB </w:t>
      </w:r>
      <w:r w:rsidR="00862950" w:rsidRPr="000004DD">
        <w:t>trésorerie.</w:t>
      </w:r>
      <w:r w:rsidRPr="000004DD">
        <w:t xml:space="preserve"> Voir PJ -  Jean-Paul - 15 '</w:t>
      </w: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Animation : 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l'organisation du groupe - </w:t>
      </w:r>
      <w:r w:rsidRPr="000004DD">
        <w:rPr>
          <w:rFonts w:eastAsia="Times New Roman"/>
          <w:b/>
          <w:bCs/>
          <w:lang w:eastAsia="fr-FR"/>
        </w:rPr>
        <w:t>Mireille</w:t>
      </w:r>
      <w:r w:rsidRPr="000004DD">
        <w:rPr>
          <w:rFonts w:eastAsia="Times New Roman"/>
          <w:lang w:eastAsia="fr-FR"/>
        </w:rPr>
        <w:t xml:space="preserve"> - 5'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Animations-Manifestations Prévues</w:t>
      </w:r>
      <w:r w:rsidRPr="000004DD">
        <w:rPr>
          <w:rFonts w:eastAsia="Times New Roman"/>
          <w:b/>
          <w:bCs/>
          <w:lang w:eastAsia="fr-FR"/>
        </w:rPr>
        <w:t xml:space="preserve"> - Mireille</w:t>
      </w:r>
      <w:r w:rsidRPr="000004DD">
        <w:rPr>
          <w:rFonts w:eastAsia="Times New Roman"/>
          <w:lang w:eastAsia="fr-FR"/>
        </w:rPr>
        <w:t>-10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Animateurs : </w:t>
      </w:r>
      <w:proofErr w:type="spellStart"/>
      <w:r w:rsidRPr="000004DD">
        <w:rPr>
          <w:rFonts w:eastAsia="Times New Roman"/>
          <w:lang w:eastAsia="fr-FR"/>
        </w:rPr>
        <w:t>Naël</w:t>
      </w:r>
      <w:proofErr w:type="spellEnd"/>
      <w:r w:rsidRPr="000004DD">
        <w:rPr>
          <w:rFonts w:eastAsia="Times New Roman"/>
          <w:lang w:eastAsia="fr-FR"/>
        </w:rPr>
        <w:t xml:space="preserve">- </w:t>
      </w:r>
      <w:r w:rsidRPr="000004DD">
        <w:rPr>
          <w:rFonts w:eastAsia="Times New Roman"/>
          <w:b/>
          <w:bCs/>
          <w:lang w:eastAsia="fr-FR"/>
        </w:rPr>
        <w:t>Jean-Paul</w:t>
      </w:r>
      <w:r w:rsidRPr="000004DD">
        <w:rPr>
          <w:rFonts w:eastAsia="Times New Roman"/>
          <w:lang w:eastAsia="fr-FR"/>
        </w:rPr>
        <w:t>- 10 '</w:t>
      </w:r>
      <w:bookmarkStart w:id="0" w:name="_GoBack"/>
      <w:bookmarkEnd w:id="0"/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Communication : </w:t>
      </w:r>
    </w:p>
    <w:p w:rsidR="000004DD" w:rsidRP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la réorganisation du groupe ? 5 '</w:t>
      </w:r>
    </w:p>
    <w:p w:rsidR="000004DD" w:rsidRP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Lettre d'info - </w:t>
      </w:r>
      <w:r w:rsidRPr="000004DD">
        <w:rPr>
          <w:rFonts w:eastAsia="Times New Roman"/>
          <w:b/>
          <w:bCs/>
          <w:lang w:eastAsia="fr-FR"/>
        </w:rPr>
        <w:t xml:space="preserve">Caroline </w:t>
      </w:r>
      <w:r w:rsidRPr="000004DD">
        <w:rPr>
          <w:rFonts w:eastAsia="Times New Roman"/>
          <w:lang w:eastAsia="fr-FR"/>
        </w:rPr>
        <w:t>- 10 '</w:t>
      </w:r>
    </w:p>
    <w:p w:rsidR="000004DD" w:rsidRP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Proposition de modèle de compte rendu - </w:t>
      </w:r>
      <w:r w:rsidRPr="000004DD">
        <w:rPr>
          <w:rFonts w:eastAsia="Times New Roman"/>
          <w:b/>
          <w:bCs/>
          <w:lang w:eastAsia="fr-FR"/>
        </w:rPr>
        <w:t>Jean-Pierre</w:t>
      </w:r>
      <w:r w:rsidRPr="000004DD">
        <w:rPr>
          <w:rFonts w:eastAsia="Times New Roman"/>
          <w:lang w:eastAsia="fr-FR"/>
        </w:rPr>
        <w:t xml:space="preserve"> -10 '</w:t>
      </w: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940E4C">
        <w:rPr>
          <w:rFonts w:ascii="Helvetica Neue" w:eastAsia="Times New Roman" w:hAnsi="Helvetica Neue" w:cs="Times New Roman"/>
          <w:sz w:val="24"/>
          <w:szCs w:val="24"/>
          <w:lang w:eastAsia="fr-FR"/>
        </w:rPr>
        <w:t>le président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</w:p>
    <w:p w:rsidR="00CC3D6D" w:rsidRPr="00387871" w:rsidRDefault="00CC3D6D" w:rsidP="00DA2DB0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t xml:space="preserve"> </w:t>
      </w:r>
    </w:p>
    <w:sectPr w:rsidR="00CC3D6D" w:rsidRPr="00387871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120" w:rsidRDefault="001C5120" w:rsidP="007C34CE">
      <w:pPr>
        <w:spacing w:after="0" w:line="240" w:lineRule="auto"/>
      </w:pPr>
      <w:r>
        <w:separator/>
      </w:r>
    </w:p>
  </w:endnote>
  <w:endnote w:type="continuationSeparator" w:id="0">
    <w:p w:rsidR="001C5120" w:rsidRDefault="001C512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120" w:rsidRDefault="001C5120" w:rsidP="007C34CE">
      <w:pPr>
        <w:spacing w:after="0" w:line="240" w:lineRule="auto"/>
      </w:pPr>
      <w:r>
        <w:separator/>
      </w:r>
    </w:p>
  </w:footnote>
  <w:footnote w:type="continuationSeparator" w:id="0">
    <w:p w:rsidR="001C5120" w:rsidRDefault="001C512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 xml:space="preserve">appt1, 8 allée de </w:t>
    </w:r>
    <w:proofErr w:type="spellStart"/>
    <w:r w:rsidRPr="00053792">
      <w:t>Pomarède</w:t>
    </w:r>
    <w:proofErr w:type="spellEnd"/>
    <w:r w:rsidRPr="00053792">
      <w:t xml:space="preserve">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38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F06A9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113E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6E1506"/>
    <w:multiLevelType w:val="multilevel"/>
    <w:tmpl w:val="51F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742D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8038A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5529510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BB7B42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598C2056"/>
    <w:multiLevelType w:val="hybridMultilevel"/>
    <w:tmpl w:val="E0187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F7FD8"/>
    <w:multiLevelType w:val="multilevel"/>
    <w:tmpl w:val="D1E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6B6669B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7464748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EC1F4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17066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13"/>
  </w:num>
  <w:num w:numId="5">
    <w:abstractNumId w:val="7"/>
  </w:num>
  <w:num w:numId="6">
    <w:abstractNumId w:val="4"/>
  </w:num>
  <w:num w:numId="7">
    <w:abstractNumId w:val="11"/>
  </w:num>
  <w:num w:numId="8">
    <w:abstractNumId w:val="0"/>
  </w:num>
  <w:num w:numId="9">
    <w:abstractNumId w:val="5"/>
  </w:num>
  <w:num w:numId="10">
    <w:abstractNumId w:val="12"/>
  </w:num>
  <w:num w:numId="11">
    <w:abstractNumId w:val="6"/>
  </w:num>
  <w:num w:numId="12">
    <w:abstractNumId w:val="1"/>
  </w:num>
  <w:num w:numId="13">
    <w:abstractNumId w:val="14"/>
  </w:num>
  <w:num w:numId="14">
    <w:abstractNumId w:val="15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DC"/>
    <w:rsid w:val="000004DD"/>
    <w:rsid w:val="00050602"/>
    <w:rsid w:val="00053792"/>
    <w:rsid w:val="00061C78"/>
    <w:rsid w:val="00064748"/>
    <w:rsid w:val="00097D07"/>
    <w:rsid w:val="000B12BB"/>
    <w:rsid w:val="000B6E3F"/>
    <w:rsid w:val="000C3F2B"/>
    <w:rsid w:val="0012255F"/>
    <w:rsid w:val="001258F2"/>
    <w:rsid w:val="001267B5"/>
    <w:rsid w:val="001A2EE0"/>
    <w:rsid w:val="001C5120"/>
    <w:rsid w:val="001C6B52"/>
    <w:rsid w:val="001E36B9"/>
    <w:rsid w:val="001F4DA5"/>
    <w:rsid w:val="00226905"/>
    <w:rsid w:val="00231101"/>
    <w:rsid w:val="00326195"/>
    <w:rsid w:val="0034680F"/>
    <w:rsid w:val="0035399B"/>
    <w:rsid w:val="00355AB3"/>
    <w:rsid w:val="003810BE"/>
    <w:rsid w:val="003819C4"/>
    <w:rsid w:val="00387871"/>
    <w:rsid w:val="003A6AAD"/>
    <w:rsid w:val="003E01AD"/>
    <w:rsid w:val="00421AF1"/>
    <w:rsid w:val="0046134F"/>
    <w:rsid w:val="00492A08"/>
    <w:rsid w:val="004C1B72"/>
    <w:rsid w:val="005058E6"/>
    <w:rsid w:val="005129A2"/>
    <w:rsid w:val="0052665E"/>
    <w:rsid w:val="005869D2"/>
    <w:rsid w:val="0059567D"/>
    <w:rsid w:val="00656BDA"/>
    <w:rsid w:val="006A1208"/>
    <w:rsid w:val="006B35C6"/>
    <w:rsid w:val="006C71BF"/>
    <w:rsid w:val="00743673"/>
    <w:rsid w:val="00745264"/>
    <w:rsid w:val="00747C12"/>
    <w:rsid w:val="007819FA"/>
    <w:rsid w:val="00786B4A"/>
    <w:rsid w:val="00793378"/>
    <w:rsid w:val="007C34CE"/>
    <w:rsid w:val="007D298B"/>
    <w:rsid w:val="00816DC1"/>
    <w:rsid w:val="00832C97"/>
    <w:rsid w:val="00851ADC"/>
    <w:rsid w:val="008523C2"/>
    <w:rsid w:val="00862950"/>
    <w:rsid w:val="0086335D"/>
    <w:rsid w:val="008E0D33"/>
    <w:rsid w:val="0091060A"/>
    <w:rsid w:val="00940E4C"/>
    <w:rsid w:val="0096254C"/>
    <w:rsid w:val="009724EA"/>
    <w:rsid w:val="009B5A7F"/>
    <w:rsid w:val="00A006DC"/>
    <w:rsid w:val="00A07B98"/>
    <w:rsid w:val="00A4255B"/>
    <w:rsid w:val="00A70CED"/>
    <w:rsid w:val="00B03B8E"/>
    <w:rsid w:val="00B26D14"/>
    <w:rsid w:val="00B406DD"/>
    <w:rsid w:val="00B83B6C"/>
    <w:rsid w:val="00B8476D"/>
    <w:rsid w:val="00BA18C2"/>
    <w:rsid w:val="00BB6C68"/>
    <w:rsid w:val="00BC3821"/>
    <w:rsid w:val="00BE0BCB"/>
    <w:rsid w:val="00BE2066"/>
    <w:rsid w:val="00C21322"/>
    <w:rsid w:val="00C23226"/>
    <w:rsid w:val="00C435CF"/>
    <w:rsid w:val="00C64638"/>
    <w:rsid w:val="00C67E7D"/>
    <w:rsid w:val="00C843DF"/>
    <w:rsid w:val="00C8559C"/>
    <w:rsid w:val="00C87F7C"/>
    <w:rsid w:val="00CA72DD"/>
    <w:rsid w:val="00CC3D6D"/>
    <w:rsid w:val="00CE7C0C"/>
    <w:rsid w:val="00CF37CE"/>
    <w:rsid w:val="00D43B8F"/>
    <w:rsid w:val="00D47FA0"/>
    <w:rsid w:val="00DA2DB0"/>
    <w:rsid w:val="00DC18F2"/>
    <w:rsid w:val="00E16B39"/>
    <w:rsid w:val="00E3196F"/>
    <w:rsid w:val="00EA4F44"/>
    <w:rsid w:val="00EA63B4"/>
    <w:rsid w:val="00EA6E2E"/>
    <w:rsid w:val="00EC3A09"/>
    <w:rsid w:val="00F112B7"/>
    <w:rsid w:val="00F8418C"/>
    <w:rsid w:val="00F916D0"/>
    <w:rsid w:val="00FB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93E51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267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67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67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67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67B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26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135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3</cp:revision>
  <cp:lastPrinted>2017-03-15T17:10:00Z</cp:lastPrinted>
  <dcterms:created xsi:type="dcterms:W3CDTF">2024-07-03T09:58:00Z</dcterms:created>
  <dcterms:modified xsi:type="dcterms:W3CDTF">2024-07-03T20:42:00Z</dcterms:modified>
</cp:coreProperties>
</file>