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5B" w:rsidRDefault="00CF37CE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AAA17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C1A5B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275"/>
        <w:gridCol w:w="1843"/>
        <w:gridCol w:w="1651"/>
        <w:gridCol w:w="1605"/>
      </w:tblGrid>
      <w:tr w:rsidR="00295E48" w:rsidRPr="000C1E76" w:rsidTr="00295E48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Hilaire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Sebastien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EYNAUDI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Christine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QUERE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 et graine de demain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Florence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Messent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Achat groupé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Vuillemot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Sylvain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B706B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Fête des énergie</w:t>
            </w:r>
            <w:r w:rsidR="00593FE4"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295E48" w:rsidRPr="000C1E76" w:rsidTr="00295E4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Desnos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Sylvie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E48" w:rsidRPr="000C1E76" w:rsidRDefault="00295E48" w:rsidP="00295E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C1E7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5E48" w:rsidRDefault="00295E48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5E48" w:rsidRDefault="00B706B9" w:rsidP="00295E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Stand Lauzerville</w:t>
            </w:r>
          </w:p>
        </w:tc>
      </w:tr>
    </w:tbl>
    <w:p w:rsidR="00593FE4" w:rsidRPr="004C1A5B" w:rsidRDefault="00593FE4" w:rsidP="00593FE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227 sociétaires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79050 capital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92ADF">
        <w:rPr>
          <w:rFonts w:ascii="Times New Roman" w:eastAsia="Times New Roman" w:hAnsi="Times New Roman" w:cs="Times New Roman"/>
          <w:sz w:val="24"/>
          <w:szCs w:val="24"/>
          <w:lang w:eastAsia="fr-FR"/>
        </w:rPr>
        <w:t>58250 éligible à 1€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résultat de la consultation des installateurs</w:t>
      </w:r>
    </w:p>
    <w:p w:rsidR="00DC0D6C" w:rsidRDefault="00DC0D6C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Stockage des documents d' ICEA dans </w:t>
      </w:r>
      <w:hyperlink r:id="rId8" w:tgtFrame="_blank" w:history="1">
        <w:r w:rsidRPr="004C1A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laboite.icea-enr.fr</w:t>
        </w:r>
      </w:hyperlink>
    </w:p>
    <w:p w:rsidR="00DC0D6C" w:rsidRPr="004C1A5B" w:rsidRDefault="00DC0D6C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Circulation de l'information : lettre d'info, mails etc...;</w:t>
      </w:r>
    </w:p>
    <w:p w:rsidR="00A40A47" w:rsidRDefault="00A40A47" w:rsidP="00A40A4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Lettres d’info</w:t>
      </w:r>
    </w:p>
    <w:p w:rsidR="00DD1D54" w:rsidRDefault="004117B1" w:rsidP="00DD1D5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ECLR tous les 15 jours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Energie Partagée</w:t>
      </w:r>
      <w:r w:rsidR="005F6FB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1mois </w:t>
      </w:r>
      <w:r w:rsidR="005F6FB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Urscoop 1 mois</w:t>
      </w:r>
      <w:r w:rsidR="005F6FB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Scop 1 mois</w:t>
      </w:r>
      <w:r w:rsidR="00FB115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Enercoop midi </w:t>
      </w:r>
      <w:r w:rsidR="00D40927">
        <w:rPr>
          <w:rFonts w:ascii="Times New Roman" w:eastAsia="Times New Roman" w:hAnsi="Times New Roman" w:cs="Times New Roman"/>
          <w:sz w:val="24"/>
          <w:szCs w:val="24"/>
          <w:lang w:eastAsia="fr-FR"/>
        </w:rPr>
        <w:t>Pyrénées</w:t>
      </w:r>
      <w:r w:rsidR="00DD1D5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Enercoop</w:t>
      </w:r>
    </w:p>
    <w:p w:rsidR="00F66C1D" w:rsidRDefault="00A40A47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Plus Celewatt, Thau énergie, Cat’Enr ….</w:t>
      </w:r>
    </w:p>
    <w:p w:rsidR="00F66C1D" w:rsidRDefault="00F66C1D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liste de </w:t>
      </w:r>
      <w:r w:rsidR="009F591E">
        <w:rPr>
          <w:rFonts w:ascii="Times New Roman" w:eastAsia="Times New Roman" w:hAnsi="Times New Roman" w:cs="Times New Roman"/>
          <w:sz w:val="24"/>
          <w:szCs w:val="24"/>
          <w:lang w:eastAsia="fr-FR"/>
        </w:rPr>
        <w:t>discussion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F591E">
        <w:rPr>
          <w:rFonts w:ascii="Times New Roman" w:eastAsia="Times New Roman" w:hAnsi="Times New Roman" w:cs="Times New Roman"/>
          <w:sz w:val="24"/>
          <w:szCs w:val="24"/>
          <w:lang w:eastAsia="fr-FR"/>
        </w:rPr>
        <w:t>énergie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partagée</w:t>
      </w:r>
    </w:p>
    <w:p w:rsidR="00F66C1D" w:rsidRDefault="00F66C1D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inscriptions aux web enr et les comptes rendu</w:t>
      </w:r>
      <w:r w:rsidR="009F591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F66C1D" w:rsidRDefault="00F66C1D" w:rsidP="00A40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Plus toutes les infos ponctuelles</w:t>
      </w:r>
      <w:r w:rsidR="0093200F">
        <w:rPr>
          <w:rFonts w:ascii="Times New Roman" w:eastAsia="Times New Roman" w:hAnsi="Times New Roman" w:cs="Times New Roman"/>
          <w:sz w:val="24"/>
          <w:szCs w:val="24"/>
          <w:lang w:eastAsia="fr-FR"/>
        </w:rPr>
        <w:t> dont</w:t>
      </w:r>
      <w:r w:rsidR="002875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bdpv, Gppep, EP, ECLR, etc…</w:t>
      </w: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 de formation </w:t>
      </w:r>
      <w:r w:rsidR="009F591E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ambassadeur :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(présentation d'ICEA public, stand </w:t>
      </w:r>
      <w:r w:rsidR="00DC0D6C"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etc.</w:t>
      </w: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....)</w:t>
      </w:r>
    </w:p>
    <w:p w:rsidR="002B1E0A" w:rsidRPr="004C1A5B" w:rsidRDefault="002B1E0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Achat groupé autoconsommation </w:t>
      </w:r>
    </w:p>
    <w:p w:rsidR="002B1E0A" w:rsidRPr="004C1A5B" w:rsidRDefault="002B1E0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Sono ?</w:t>
      </w:r>
    </w:p>
    <w:p w:rsidR="002B1E0A" w:rsidRPr="004C1A5B" w:rsidRDefault="002B1E0A" w:rsidP="00DC0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à venir, présentation à venir</w:t>
      </w:r>
    </w:p>
    <w:p w:rsidR="00B82979" w:rsidRDefault="00B82979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27/09 après demain Ayguesvive</w:t>
      </w:r>
      <w:r w:rsidR="007C36DE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B82979" w:rsidRDefault="00B82979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11/10 après demain Odars</w:t>
      </w:r>
    </w:p>
    <w:p w:rsidR="001A753B" w:rsidRDefault="001A753B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12/10 Fab’bricol</w:t>
      </w:r>
    </w:p>
    <w:p w:rsidR="002B1E0A" w:rsidRDefault="002B1E0A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******************************</w:t>
      </w:r>
    </w:p>
    <w:p w:rsidR="002B1E0A" w:rsidRPr="007C36DE" w:rsidRDefault="002B1E0A" w:rsidP="002B1E0A">
      <w:pPr>
        <w:pStyle w:val="Titre2"/>
      </w:pPr>
      <w:r>
        <w:rPr>
          <w:sz w:val="24"/>
          <w:szCs w:val="24"/>
        </w:rPr>
        <w:t xml:space="preserve">30/09 </w:t>
      </w:r>
      <w:r w:rsidRPr="007C36DE">
        <w:rPr>
          <w:sz w:val="22"/>
          <w:szCs w:val="22"/>
        </w:rPr>
        <w:t>ATELIER ENERGIE CITOYENNE ADEME REGION</w:t>
      </w:r>
      <w:r>
        <w:rPr>
          <w:sz w:val="22"/>
          <w:szCs w:val="22"/>
        </w:rPr>
        <w:t xml:space="preserve"> 14 H</w:t>
      </w:r>
      <w:r w:rsidR="00CB3E63">
        <w:rPr>
          <w:sz w:val="22"/>
          <w:szCs w:val="22"/>
        </w:rPr>
        <w:t>- s’inscrire</w:t>
      </w:r>
    </w:p>
    <w:p w:rsidR="002B1E0A" w:rsidRDefault="009F454A" w:rsidP="002B1E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02/10 présentation école Maternelle</w:t>
      </w:r>
      <w:r w:rsidR="00CB3E6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ADEME</w:t>
      </w:r>
    </w:p>
    <w:p w:rsidR="002B1E0A" w:rsidRDefault="002B1E0A" w:rsidP="002B1E0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05/10 Présentation Icea aux rencontres fertiles à Ayguesvives par Territoires et Citoyen</w:t>
      </w:r>
      <w:r w:rsidR="00CB3E6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1A753B" w:rsidRDefault="002B1E0A" w:rsidP="00B82979">
      <w:pPr>
        <w:pBdr>
          <w:bottom w:val="dotted" w:sz="24" w:space="1" w:color="auto"/>
        </w:pBd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10/12 </w:t>
      </w:r>
      <w:r w:rsidR="00CB3E63">
        <w:rPr>
          <w:rFonts w:ascii="Times New Roman" w:eastAsia="Times New Roman" w:hAnsi="Times New Roman" w:cs="Times New Roman"/>
          <w:sz w:val="24"/>
          <w:szCs w:val="24"/>
          <w:lang w:eastAsia="fr-FR"/>
        </w:rPr>
        <w:t>1ers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assise de l’Energie </w:t>
      </w:r>
      <w:r w:rsidR="00545E01">
        <w:rPr>
          <w:rFonts w:ascii="Times New Roman" w:eastAsia="Times New Roman" w:hAnsi="Times New Roman" w:cs="Times New Roman"/>
          <w:sz w:val="24"/>
          <w:szCs w:val="24"/>
          <w:lang w:eastAsia="fr-FR"/>
        </w:rPr>
        <w:t>citoyenne à Montpellier</w:t>
      </w:r>
    </w:p>
    <w:p w:rsidR="00C245B5" w:rsidRDefault="00517591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Fress</w:t>
      </w:r>
      <w:r w:rsidR="00E71D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 et 23 2019 ?</w:t>
      </w:r>
    </w:p>
    <w:p w:rsidR="003549CA" w:rsidRDefault="003549CA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Action à </w:t>
      </w:r>
      <w:r w:rsidR="00E05F5C">
        <w:rPr>
          <w:rFonts w:ascii="Times New Roman" w:eastAsia="Times New Roman" w:hAnsi="Times New Roman" w:cs="Times New Roman"/>
          <w:sz w:val="24"/>
          <w:szCs w:val="24"/>
          <w:lang w:eastAsia="fr-FR"/>
        </w:rPr>
        <w:t>Ecole Montbrun</w:t>
      </w:r>
    </w:p>
    <w:p w:rsidR="00A03193" w:rsidRDefault="00A03193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Aurevilles</w:t>
      </w:r>
    </w:p>
    <w:p w:rsidR="003549CA" w:rsidRDefault="003549CA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Marché Ayguesvives, Escalquens ? Montbrun ?</w:t>
      </w:r>
    </w:p>
    <w:p w:rsidR="00F01DF9" w:rsidRDefault="00C619EC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Marché</w:t>
      </w:r>
      <w:r w:rsidR="003549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Noel ?</w:t>
      </w:r>
    </w:p>
    <w:p w:rsidR="004B7FD0" w:rsidRPr="004C1A5B" w:rsidRDefault="004B7FD0" w:rsidP="00B82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Apéro des energies</w:t>
      </w:r>
      <w:bookmarkStart w:id="0" w:name="_GoBack"/>
      <w:bookmarkEnd w:id="0"/>
    </w:p>
    <w:p w:rsidR="004C1A5B" w:rsidRPr="004C1A5B" w:rsidRDefault="004C1A5B" w:rsidP="004C1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C1A5B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sujets que vous pouvez inviter</w:t>
      </w:r>
    </w:p>
    <w:p w:rsidR="007C34CE" w:rsidRDefault="007C34CE" w:rsidP="0096254C">
      <w:pPr>
        <w:rPr>
          <w:rFonts w:ascii="Times New Roman" w:hAnsi="Times New Roman" w:cs="Times New Roman"/>
          <w:sz w:val="24"/>
          <w:szCs w:val="24"/>
        </w:rPr>
      </w:pPr>
    </w:p>
    <w:sectPr w:rsidR="007C34CE" w:rsidSect="001F4D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942" w:rsidRDefault="00511942" w:rsidP="007C34CE">
      <w:pPr>
        <w:spacing w:after="0" w:line="240" w:lineRule="auto"/>
      </w:pPr>
      <w:r>
        <w:separator/>
      </w:r>
    </w:p>
  </w:endnote>
  <w:endnote w:type="continuationSeparator" w:id="0">
    <w:p w:rsidR="00511942" w:rsidRDefault="00511942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74BB4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F2BB9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942" w:rsidRDefault="00511942" w:rsidP="007C34CE">
      <w:pPr>
        <w:spacing w:after="0" w:line="240" w:lineRule="auto"/>
      </w:pPr>
      <w:r>
        <w:separator/>
      </w:r>
    </w:p>
  </w:footnote>
  <w:footnote w:type="continuationSeparator" w:id="0">
    <w:p w:rsidR="00511942" w:rsidRDefault="00511942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51BD4"/>
    <w:multiLevelType w:val="multilevel"/>
    <w:tmpl w:val="7C8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5B"/>
    <w:rsid w:val="00053792"/>
    <w:rsid w:val="000B6E3F"/>
    <w:rsid w:val="000C1E76"/>
    <w:rsid w:val="0012255F"/>
    <w:rsid w:val="00192ADF"/>
    <w:rsid w:val="001A2EE0"/>
    <w:rsid w:val="001A753B"/>
    <w:rsid w:val="001C6B52"/>
    <w:rsid w:val="001E36B9"/>
    <w:rsid w:val="001F4DA5"/>
    <w:rsid w:val="00226905"/>
    <w:rsid w:val="00287501"/>
    <w:rsid w:val="00295E48"/>
    <w:rsid w:val="002B1E0A"/>
    <w:rsid w:val="00326195"/>
    <w:rsid w:val="0035399B"/>
    <w:rsid w:val="003549CA"/>
    <w:rsid w:val="00355AB3"/>
    <w:rsid w:val="003E01AD"/>
    <w:rsid w:val="004117B1"/>
    <w:rsid w:val="00492A08"/>
    <w:rsid w:val="004B7FD0"/>
    <w:rsid w:val="004C1A5B"/>
    <w:rsid w:val="004C1B72"/>
    <w:rsid w:val="005058E6"/>
    <w:rsid w:val="00511942"/>
    <w:rsid w:val="00517591"/>
    <w:rsid w:val="00545E01"/>
    <w:rsid w:val="005869D2"/>
    <w:rsid w:val="00593FE4"/>
    <w:rsid w:val="0059567D"/>
    <w:rsid w:val="005F6FB8"/>
    <w:rsid w:val="00743673"/>
    <w:rsid w:val="007819FA"/>
    <w:rsid w:val="00786B4A"/>
    <w:rsid w:val="007C34CE"/>
    <w:rsid w:val="007C36DE"/>
    <w:rsid w:val="007D298B"/>
    <w:rsid w:val="00816DC1"/>
    <w:rsid w:val="00851ADC"/>
    <w:rsid w:val="008523C2"/>
    <w:rsid w:val="0091060A"/>
    <w:rsid w:val="0093200F"/>
    <w:rsid w:val="0096254C"/>
    <w:rsid w:val="009B5A7F"/>
    <w:rsid w:val="009F454A"/>
    <w:rsid w:val="009F591E"/>
    <w:rsid w:val="00A03193"/>
    <w:rsid w:val="00A07B98"/>
    <w:rsid w:val="00A40A47"/>
    <w:rsid w:val="00B03B8E"/>
    <w:rsid w:val="00B706B9"/>
    <w:rsid w:val="00B82979"/>
    <w:rsid w:val="00BA18C2"/>
    <w:rsid w:val="00BB6C68"/>
    <w:rsid w:val="00BE0BCB"/>
    <w:rsid w:val="00C21322"/>
    <w:rsid w:val="00C245B5"/>
    <w:rsid w:val="00C619EC"/>
    <w:rsid w:val="00C843DF"/>
    <w:rsid w:val="00CA6C6E"/>
    <w:rsid w:val="00CA72DD"/>
    <w:rsid w:val="00CB3E63"/>
    <w:rsid w:val="00CF37CE"/>
    <w:rsid w:val="00D40927"/>
    <w:rsid w:val="00DC0D6C"/>
    <w:rsid w:val="00DD1D54"/>
    <w:rsid w:val="00E05F5C"/>
    <w:rsid w:val="00E16B39"/>
    <w:rsid w:val="00E3196F"/>
    <w:rsid w:val="00E71D41"/>
    <w:rsid w:val="00EA4F44"/>
    <w:rsid w:val="00EA63B4"/>
    <w:rsid w:val="00EC3A09"/>
    <w:rsid w:val="00F01DF9"/>
    <w:rsid w:val="00F112B7"/>
    <w:rsid w:val="00F66C1D"/>
    <w:rsid w:val="00F8418C"/>
    <w:rsid w:val="00F916D0"/>
    <w:rsid w:val="00FB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B0EA04-E405-4CF1-8654-9FC41986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7C3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7C36D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il">
    <w:name w:val="il"/>
    <w:basedOn w:val="Policepardfaut"/>
    <w:rsid w:val="007C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boite.icea-enr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C26F4-1C64-49CE-B609-D77FDCBA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198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2017-03-15T17:10:00Z</cp:lastPrinted>
  <dcterms:created xsi:type="dcterms:W3CDTF">2019-09-18T10:18:00Z</dcterms:created>
  <dcterms:modified xsi:type="dcterms:W3CDTF">2019-09-18T13:36:00Z</dcterms:modified>
</cp:coreProperties>
</file>