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4CE" w:rsidRDefault="00CF37CE" w:rsidP="0096254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1" layoutInCell="1" allowOverlap="0">
                <wp:simplePos x="0" y="0"/>
                <wp:positionH relativeFrom="column">
                  <wp:posOffset>6286500</wp:posOffset>
                </wp:positionH>
                <wp:positionV relativeFrom="page">
                  <wp:posOffset>3564255</wp:posOffset>
                </wp:positionV>
                <wp:extent cx="342000" cy="0"/>
                <wp:effectExtent l="0" t="0" r="20320" b="19050"/>
                <wp:wrapNone/>
                <wp:docPr id="1" name="Connecteur droi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2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8F88443" id="Connecteur droit 1" o:spid="_x0000_s1026" style="position:absolute;flip:x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495pt,280.65pt" to="521.95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" o:allowoverlap="f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:rsidR="00D96AA8" w:rsidRDefault="00136B42" w:rsidP="00D96AA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Compte rendu du conseil</w:t>
      </w:r>
      <w:r w:rsidR="00D96AA8">
        <w:rPr>
          <w:rFonts w:ascii="Times New Roman" w:hAnsi="Times New Roman" w:cs="Times New Roman"/>
          <w:sz w:val="24"/>
          <w:szCs w:val="24"/>
        </w:rPr>
        <w:t xml:space="preserve"> coopératif du 15/12/2021</w:t>
      </w:r>
      <w:r>
        <w:rPr>
          <w:rFonts w:ascii="Times New Roman" w:hAnsi="Times New Roman" w:cs="Times New Roman"/>
          <w:sz w:val="24"/>
          <w:szCs w:val="24"/>
        </w:rPr>
        <w:t xml:space="preserve"> en visioconférence</w:t>
      </w:r>
    </w:p>
    <w:p w:rsidR="00136B42" w:rsidRPr="00136B42" w:rsidRDefault="00136B42" w:rsidP="00136B42">
      <w:pPr>
        <w:rPr>
          <w:rFonts w:ascii="Times New Roman" w:hAnsi="Times New Roman" w:cs="Times New Roman"/>
          <w:sz w:val="24"/>
          <w:szCs w:val="24"/>
        </w:rPr>
      </w:pPr>
      <w:r w:rsidRPr="00136B42">
        <w:rPr>
          <w:rFonts w:ascii="Times New Roman" w:hAnsi="Times New Roman" w:cs="Times New Roman"/>
          <w:b/>
          <w:sz w:val="24"/>
          <w:szCs w:val="24"/>
        </w:rPr>
        <w:t>Présents 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36B42">
        <w:rPr>
          <w:rFonts w:ascii="Times New Roman" w:hAnsi="Times New Roman" w:cs="Times New Roman"/>
          <w:sz w:val="24"/>
          <w:szCs w:val="24"/>
        </w:rPr>
        <w:t xml:space="preserve">Caroline </w:t>
      </w:r>
      <w:proofErr w:type="spellStart"/>
      <w:r w:rsidRPr="00136B42">
        <w:rPr>
          <w:rFonts w:ascii="Times New Roman" w:hAnsi="Times New Roman" w:cs="Times New Roman"/>
          <w:sz w:val="24"/>
          <w:szCs w:val="24"/>
        </w:rPr>
        <w:t>Fouchard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Claire </w:t>
      </w:r>
      <w:proofErr w:type="spellStart"/>
      <w:r>
        <w:rPr>
          <w:rFonts w:ascii="Times New Roman" w:hAnsi="Times New Roman" w:cs="Times New Roman"/>
          <w:sz w:val="24"/>
          <w:szCs w:val="24"/>
        </w:rPr>
        <w:t>Haydon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Mireille Pascal, Alain Rivière,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Noeureuil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Patrick Couderc, Christian </w:t>
      </w:r>
      <w:proofErr w:type="spellStart"/>
      <w:r>
        <w:rPr>
          <w:rFonts w:ascii="Times New Roman" w:hAnsi="Times New Roman" w:cs="Times New Roman"/>
          <w:sz w:val="24"/>
          <w:szCs w:val="24"/>
        </w:rPr>
        <w:t>Thil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Christian </w:t>
      </w:r>
      <w:proofErr w:type="spellStart"/>
      <w:r>
        <w:rPr>
          <w:rFonts w:ascii="Times New Roman" w:hAnsi="Times New Roman" w:cs="Times New Roman"/>
          <w:sz w:val="24"/>
          <w:szCs w:val="24"/>
        </w:rPr>
        <w:t>Houlbert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Georget, Christophe </w:t>
      </w:r>
      <w:proofErr w:type="spellStart"/>
      <w:r>
        <w:rPr>
          <w:rFonts w:ascii="Times New Roman" w:hAnsi="Times New Roman" w:cs="Times New Roman"/>
          <w:sz w:val="24"/>
          <w:szCs w:val="24"/>
        </w:rPr>
        <w:t>Vandangeon</w:t>
      </w:r>
      <w:proofErr w:type="spellEnd"/>
      <w:r>
        <w:rPr>
          <w:rFonts w:ascii="Times New Roman" w:hAnsi="Times New Roman" w:cs="Times New Roman"/>
          <w:sz w:val="24"/>
          <w:szCs w:val="24"/>
        </w:rPr>
        <w:t>, Jean-Paul Gardette</w:t>
      </w:r>
    </w:p>
    <w:p w:rsidR="00D96AA8" w:rsidRPr="00136B42" w:rsidRDefault="00D96AA8" w:rsidP="00136B42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36B42">
        <w:rPr>
          <w:rFonts w:ascii="Times New Roman" w:hAnsi="Times New Roman" w:cs="Times New Roman"/>
          <w:b/>
          <w:sz w:val="24"/>
          <w:szCs w:val="24"/>
        </w:rPr>
        <w:t>Acceptation des nouveaux sociétaires :</w:t>
      </w:r>
    </w:p>
    <w:p w:rsidR="00201B72" w:rsidRDefault="00201B72" w:rsidP="00D96AA8">
      <w:r>
        <w:t xml:space="preserve">Culerrier Raphael - </w:t>
      </w:r>
      <w:r w:rsidR="00136B42">
        <w:t>Montgiscard -</w:t>
      </w:r>
      <w:r>
        <w:t xml:space="preserve"> 2 parts sociales</w:t>
      </w:r>
    </w:p>
    <w:p w:rsidR="00282D28" w:rsidRDefault="00282D28" w:rsidP="00D96AA8">
      <w:r>
        <w:t>Capital social 140 300 €</w:t>
      </w:r>
    </w:p>
    <w:p w:rsidR="00136B42" w:rsidRPr="00D22B40" w:rsidRDefault="00136B42" w:rsidP="00D96AA8">
      <w:pPr>
        <w:rPr>
          <w:rFonts w:ascii="Times New Roman" w:hAnsi="Times New Roman" w:cs="Times New Roman"/>
          <w:b/>
          <w:sz w:val="24"/>
          <w:szCs w:val="24"/>
        </w:rPr>
      </w:pPr>
      <w:r>
        <w:tab/>
        <w:t>Accepté à l’unanimité</w:t>
      </w:r>
    </w:p>
    <w:p w:rsidR="00D70A1E" w:rsidRPr="00136B42" w:rsidRDefault="00D70A1E" w:rsidP="00136B42">
      <w:pPr>
        <w:pStyle w:val="Paragraphedeliste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</w:rPr>
      </w:pPr>
      <w:r w:rsidRPr="00136B42">
        <w:rPr>
          <w:rFonts w:ascii="Times New Roman" w:hAnsi="Times New Roman" w:cs="Times New Roman"/>
          <w:b/>
          <w:sz w:val="24"/>
          <w:szCs w:val="24"/>
        </w:rPr>
        <w:t>Rapprochement rayons verts :</w:t>
      </w:r>
    </w:p>
    <w:p w:rsidR="00D70A1E" w:rsidRDefault="00136B42" w:rsidP="00D96AA8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Résumé de la p</w:t>
      </w:r>
      <w:r w:rsidR="00937991">
        <w:rPr>
          <w:rFonts w:ascii="Times New Roman" w:hAnsi="Times New Roman" w:cs="Times New Roman"/>
          <w:b/>
          <w:sz w:val="24"/>
          <w:szCs w:val="24"/>
        </w:rPr>
        <w:t>roposition :</w:t>
      </w:r>
      <w:r>
        <w:rPr>
          <w:rFonts w:ascii="Times New Roman" w:hAnsi="Times New Roman" w:cs="Times New Roman"/>
          <w:b/>
          <w:sz w:val="24"/>
          <w:szCs w:val="24"/>
        </w:rPr>
        <w:t xml:space="preserve"> (voir fiche jointe)</w:t>
      </w:r>
    </w:p>
    <w:p w:rsidR="00937991" w:rsidRPr="00937991" w:rsidRDefault="00937991" w:rsidP="00D96AA8">
      <w:pPr>
        <w:rPr>
          <w:rFonts w:ascii="Times New Roman" w:hAnsi="Times New Roman" w:cs="Times New Roman"/>
          <w:sz w:val="24"/>
          <w:szCs w:val="24"/>
        </w:rPr>
      </w:pPr>
      <w:r w:rsidRPr="00937991">
        <w:rPr>
          <w:rFonts w:ascii="Times New Roman" w:hAnsi="Times New Roman" w:cs="Times New Roman"/>
          <w:sz w:val="24"/>
          <w:szCs w:val="24"/>
        </w:rPr>
        <w:t xml:space="preserve">Ce n'est pas une fusion des 2 </w:t>
      </w:r>
      <w:r w:rsidR="00FB245B" w:rsidRPr="00937991">
        <w:rPr>
          <w:rFonts w:ascii="Times New Roman" w:hAnsi="Times New Roman" w:cs="Times New Roman"/>
          <w:sz w:val="24"/>
          <w:szCs w:val="24"/>
        </w:rPr>
        <w:t>SCIC.</w:t>
      </w:r>
    </w:p>
    <w:p w:rsidR="00937991" w:rsidRPr="00FB245B" w:rsidRDefault="00937991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45B">
        <w:rPr>
          <w:rFonts w:ascii="Times New Roman" w:hAnsi="Times New Roman" w:cs="Times New Roman"/>
          <w:sz w:val="24"/>
          <w:szCs w:val="24"/>
        </w:rPr>
        <w:t>Dissolution de la SCIC Rayons Verts</w:t>
      </w:r>
      <w:r w:rsidR="00F90232" w:rsidRPr="00FB245B">
        <w:rPr>
          <w:rFonts w:ascii="Times New Roman" w:hAnsi="Times New Roman" w:cs="Times New Roman"/>
          <w:sz w:val="24"/>
          <w:szCs w:val="24"/>
        </w:rPr>
        <w:t>. Souscription des sociétaires actuels de R</w:t>
      </w:r>
      <w:r w:rsidR="008A197B">
        <w:rPr>
          <w:rFonts w:ascii="Times New Roman" w:hAnsi="Times New Roman" w:cs="Times New Roman"/>
          <w:sz w:val="24"/>
          <w:szCs w:val="24"/>
        </w:rPr>
        <w:t>V</w:t>
      </w:r>
      <w:r w:rsidR="00DC2B55">
        <w:rPr>
          <w:rFonts w:ascii="Times New Roman" w:hAnsi="Times New Roman" w:cs="Times New Roman"/>
          <w:sz w:val="24"/>
          <w:szCs w:val="24"/>
        </w:rPr>
        <w:t xml:space="preserve"> </w:t>
      </w:r>
      <w:r w:rsidR="00F90232" w:rsidRPr="00FB245B">
        <w:rPr>
          <w:rFonts w:ascii="Times New Roman" w:hAnsi="Times New Roman" w:cs="Times New Roman"/>
          <w:sz w:val="24"/>
          <w:szCs w:val="24"/>
        </w:rPr>
        <w:t>à ICEA (12)</w:t>
      </w:r>
    </w:p>
    <w:p w:rsidR="00F90232" w:rsidRDefault="00F90232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B245B">
        <w:rPr>
          <w:rFonts w:ascii="Times New Roman" w:hAnsi="Times New Roman" w:cs="Times New Roman"/>
          <w:sz w:val="24"/>
          <w:szCs w:val="24"/>
        </w:rPr>
        <w:t xml:space="preserve">Création d'une </w:t>
      </w:r>
      <w:proofErr w:type="spellStart"/>
      <w:r w:rsidRPr="00FB245B">
        <w:rPr>
          <w:rFonts w:ascii="Times New Roman" w:hAnsi="Times New Roman" w:cs="Times New Roman"/>
          <w:sz w:val="24"/>
          <w:szCs w:val="24"/>
        </w:rPr>
        <w:t>asso</w:t>
      </w:r>
      <w:proofErr w:type="spellEnd"/>
      <w:r w:rsidRPr="00FB245B">
        <w:rPr>
          <w:rFonts w:ascii="Times New Roman" w:hAnsi="Times New Roman" w:cs="Times New Roman"/>
          <w:sz w:val="24"/>
          <w:szCs w:val="24"/>
        </w:rPr>
        <w:t xml:space="preserve"> Rayons </w:t>
      </w:r>
      <w:r w:rsidR="00FB245B">
        <w:rPr>
          <w:rFonts w:ascii="Times New Roman" w:hAnsi="Times New Roman" w:cs="Times New Roman"/>
          <w:sz w:val="24"/>
          <w:szCs w:val="24"/>
        </w:rPr>
        <w:t>V</w:t>
      </w:r>
      <w:r w:rsidRPr="00FB245B">
        <w:rPr>
          <w:rFonts w:ascii="Times New Roman" w:hAnsi="Times New Roman" w:cs="Times New Roman"/>
          <w:sz w:val="24"/>
          <w:szCs w:val="24"/>
        </w:rPr>
        <w:t>erts.</w:t>
      </w:r>
    </w:p>
    <w:p w:rsidR="00FB245B" w:rsidRDefault="00D00051" w:rsidP="00FB245B">
      <w:pPr>
        <w:pStyle w:val="Paragraphedeliste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Rôles</w:t>
      </w:r>
      <w:r w:rsidR="00FB245B">
        <w:rPr>
          <w:rFonts w:ascii="Times New Roman" w:hAnsi="Times New Roman" w:cs="Times New Roman"/>
          <w:sz w:val="24"/>
          <w:szCs w:val="24"/>
        </w:rPr>
        <w:t xml:space="preserve"> de chacun :</w:t>
      </w:r>
    </w:p>
    <w:tbl>
      <w:tblPr>
        <w:tblStyle w:val="Grilledutableau"/>
        <w:tblW w:w="9198" w:type="dxa"/>
        <w:tblInd w:w="720" w:type="dxa"/>
        <w:tblLook w:val="04A0" w:firstRow="1" w:lastRow="0" w:firstColumn="1" w:lastColumn="0" w:noHBand="0" w:noVBand="1"/>
      </w:tblPr>
      <w:tblGrid>
        <w:gridCol w:w="4662"/>
        <w:gridCol w:w="4536"/>
      </w:tblGrid>
      <w:tr w:rsidR="005421F3" w:rsidTr="00A63497">
        <w:tc>
          <w:tcPr>
            <w:tcW w:w="4662" w:type="dxa"/>
          </w:tcPr>
          <w:p w:rsidR="00D00051" w:rsidRDefault="008A197B" w:rsidP="008A197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Asso </w:t>
            </w:r>
            <w:r w:rsidR="00D00051">
              <w:rPr>
                <w:rFonts w:ascii="Times New Roman" w:hAnsi="Times New Roman" w:cs="Times New Roman"/>
                <w:sz w:val="24"/>
                <w:szCs w:val="24"/>
              </w:rPr>
              <w:t xml:space="preserve">Rayons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="00D00051">
              <w:rPr>
                <w:rFonts w:ascii="Times New Roman" w:hAnsi="Times New Roman" w:cs="Times New Roman"/>
                <w:sz w:val="24"/>
                <w:szCs w:val="24"/>
              </w:rPr>
              <w:t>erts</w:t>
            </w:r>
          </w:p>
        </w:tc>
        <w:tc>
          <w:tcPr>
            <w:tcW w:w="4536" w:type="dxa"/>
          </w:tcPr>
          <w:p w:rsidR="00D00051" w:rsidRDefault="00D00051" w:rsidP="00D0005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Icéa</w:t>
            </w:r>
          </w:p>
        </w:tc>
      </w:tr>
      <w:tr w:rsidR="005421F3" w:rsidTr="00A63497">
        <w:trPr>
          <w:trHeight w:val="2866"/>
        </w:trPr>
        <w:tc>
          <w:tcPr>
            <w:tcW w:w="4662" w:type="dxa"/>
          </w:tcPr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Collecte locale </w:t>
            </w:r>
            <w:r w:rsidR="00A63497">
              <w:rPr>
                <w:rFonts w:ascii="Times New Roman" w:hAnsi="Times New Roman" w:cs="Times New Roman"/>
                <w:sz w:val="24"/>
                <w:szCs w:val="24"/>
              </w:rPr>
              <w:t xml:space="preserve">de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sociétaires Icéa</w:t>
            </w:r>
          </w:p>
          <w:p w:rsidR="00D00051" w:rsidRDefault="003B7B5E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Gestion locale des projets de la </w:t>
            </w:r>
            <w:r w:rsidR="004D696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rospection à la mise en service</w:t>
            </w:r>
            <w:r w:rsidR="004D69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Participation à l'exploitation </w:t>
            </w:r>
            <w:r w:rsidR="0095293B">
              <w:rPr>
                <w:rFonts w:ascii="Times New Roman" w:hAnsi="Times New Roman" w:cs="Times New Roman"/>
                <w:sz w:val="24"/>
                <w:szCs w:val="24"/>
              </w:rPr>
              <w:t>locale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 locale</w:t>
            </w:r>
          </w:p>
          <w:p w:rsidR="004D6961" w:rsidRDefault="004D6961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Relation avec les collectivités locales</w:t>
            </w:r>
          </w:p>
          <w:p w:rsidR="0095293B" w:rsidRDefault="0095293B" w:rsidP="004D6961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Sensibilisation locales</w:t>
            </w:r>
          </w:p>
          <w:p w:rsidR="003B7B5E" w:rsidRDefault="003B7B5E" w:rsidP="00D00051">
            <w:pPr>
              <w:pStyle w:val="Paragraphedeliste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EE37B3" w:rsidRDefault="00F30135" w:rsidP="005421F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Pilotage</w:t>
            </w:r>
          </w:p>
          <w:p w:rsidR="00D00051" w:rsidRDefault="005421F3" w:rsidP="005421F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Administration</w:t>
            </w:r>
            <w:r w:rsidR="00682E5C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Gestion sociétaires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Compta</w:t>
            </w:r>
          </w:p>
          <w:p w:rsidR="00682E5C" w:rsidRDefault="00682E5C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Financement projets</w:t>
            </w:r>
          </w:p>
          <w:p w:rsidR="008A197B" w:rsidRDefault="008A197B" w:rsidP="00682E5C">
            <w:pPr>
              <w:pStyle w:val="Paragraphedeliste"/>
              <w:numPr>
                <w:ilvl w:val="1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Signature </w:t>
            </w:r>
            <w:r w:rsidR="00A63497">
              <w:rPr>
                <w:rFonts w:ascii="Times New Roman" w:hAnsi="Times New Roman" w:cs="Times New Roman"/>
                <w:sz w:val="24"/>
                <w:szCs w:val="24"/>
              </w:rPr>
              <w:t xml:space="preserve">doc </w:t>
            </w:r>
          </w:p>
          <w:p w:rsidR="00682E5C" w:rsidRDefault="00513473" w:rsidP="0051347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Accompagnement technique</w:t>
            </w:r>
            <w:r w:rsidR="00261BFA">
              <w:rPr>
                <w:rFonts w:ascii="Times New Roman" w:hAnsi="Times New Roman" w:cs="Times New Roman"/>
                <w:sz w:val="24"/>
                <w:szCs w:val="24"/>
              </w:rPr>
              <w:t xml:space="preserve"> et administrative des projets au début</w:t>
            </w:r>
          </w:p>
          <w:p w:rsidR="0095293B" w:rsidRDefault="0095293B" w:rsidP="00513473">
            <w:pPr>
              <w:pStyle w:val="Paragraphedeliste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Communication</w:t>
            </w:r>
          </w:p>
        </w:tc>
      </w:tr>
    </w:tbl>
    <w:p w:rsidR="00D00051" w:rsidRDefault="00D00051" w:rsidP="00D00051">
      <w:pPr>
        <w:pStyle w:val="Paragraphedeliste"/>
        <w:rPr>
          <w:rFonts w:ascii="Times New Roman" w:hAnsi="Times New Roman" w:cs="Times New Roman"/>
          <w:sz w:val="24"/>
          <w:szCs w:val="24"/>
        </w:rPr>
      </w:pPr>
    </w:p>
    <w:p w:rsidR="00934C9F" w:rsidRDefault="00934C9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F3F3C" w:rsidRDefault="00BB5FB8" w:rsidP="00F35635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fr-FR"/>
        </w:rPr>
        <w:lastRenderedPageBreak/>
        <w:drawing>
          <wp:inline distT="0" distB="0" distL="0" distR="0" wp14:anchorId="759F5A84" wp14:editId="7862AE0E">
            <wp:extent cx="7101129" cy="5734594"/>
            <wp:effectExtent l="0" t="0" r="508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20676" cy="57503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B5FB8" w:rsidRDefault="00BB5FB8" w:rsidP="00BB5FB8">
      <w:pPr>
        <w:ind w:left="-993"/>
        <w:rPr>
          <w:rFonts w:ascii="Times New Roman" w:hAnsi="Times New Roman" w:cs="Times New Roman"/>
          <w:sz w:val="24"/>
          <w:szCs w:val="24"/>
        </w:rPr>
      </w:pPr>
    </w:p>
    <w:p w:rsidR="00BB5FB8" w:rsidRDefault="00BB5FB8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Avis des participants :</w:t>
      </w:r>
      <w:r w:rsidRPr="00BB5F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5C7B" w:rsidRDefault="00BB5FB8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BB5FB8">
        <w:rPr>
          <w:rFonts w:ascii="Times New Roman" w:hAnsi="Times New Roman" w:cs="Times New Roman"/>
          <w:b/>
          <w:sz w:val="24"/>
          <w:szCs w:val="24"/>
        </w:rPr>
        <w:t>Eric</w:t>
      </w:r>
      <w:proofErr w:type="spellEnd"/>
      <w:r w:rsidRPr="00BB5FB8">
        <w:rPr>
          <w:rFonts w:ascii="Times New Roman" w:hAnsi="Times New Roman" w:cs="Times New Roman"/>
          <w:b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0D5C7B">
        <w:rPr>
          <w:rFonts w:ascii="Times New Roman" w:hAnsi="Times New Roman" w:cs="Times New Roman"/>
          <w:sz w:val="24"/>
          <w:szCs w:val="24"/>
        </w:rPr>
        <w:t>Favorable mais souligne fortement la dissymétrique qui pose question, il faut travailler sur sujet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B5FB8" w:rsidRDefault="00BB5FB8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 w:rsidRPr="00BB5FB8">
        <w:rPr>
          <w:rFonts w:ascii="Times New Roman" w:hAnsi="Times New Roman" w:cs="Times New Roman"/>
          <w:b/>
          <w:sz w:val="24"/>
          <w:szCs w:val="24"/>
        </w:rPr>
        <w:t>Christian H :</w:t>
      </w:r>
      <w:r>
        <w:rPr>
          <w:rFonts w:ascii="Times New Roman" w:hAnsi="Times New Roman" w:cs="Times New Roman"/>
          <w:sz w:val="24"/>
          <w:szCs w:val="24"/>
        </w:rPr>
        <w:t xml:space="preserve"> Sans s’opposer au rapprochement</w:t>
      </w:r>
      <w:r w:rsidR="00526C41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précise que c’est une organisation </w:t>
      </w:r>
      <w:r w:rsidR="000D5C7B">
        <w:rPr>
          <w:rFonts w:ascii="Times New Roman" w:hAnsi="Times New Roman" w:cs="Times New Roman"/>
          <w:sz w:val="24"/>
          <w:szCs w:val="24"/>
        </w:rPr>
        <w:t>dissymétrique</w:t>
      </w:r>
      <w:r>
        <w:rPr>
          <w:rFonts w:ascii="Times New Roman" w:hAnsi="Times New Roman" w:cs="Times New Roman"/>
          <w:sz w:val="24"/>
          <w:szCs w:val="24"/>
        </w:rPr>
        <w:t xml:space="preserve"> qui peut créer des problèmes. </w:t>
      </w:r>
      <w:r w:rsidR="000D5C7B">
        <w:rPr>
          <w:rFonts w:ascii="Times New Roman" w:hAnsi="Times New Roman" w:cs="Times New Roman"/>
          <w:sz w:val="24"/>
          <w:szCs w:val="24"/>
        </w:rPr>
        <w:t>Il faut qu’on travaille sur ce modèle.</w:t>
      </w:r>
    </w:p>
    <w:p w:rsidR="00BB5FB8" w:rsidRDefault="00BB5FB8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 w:rsidRPr="00BB5FB8">
        <w:rPr>
          <w:rFonts w:ascii="Times New Roman" w:hAnsi="Times New Roman" w:cs="Times New Roman"/>
          <w:b/>
          <w:sz w:val="24"/>
          <w:szCs w:val="24"/>
        </w:rPr>
        <w:t>Christian T :</w:t>
      </w:r>
      <w:r>
        <w:rPr>
          <w:rFonts w:ascii="Times New Roman" w:hAnsi="Times New Roman" w:cs="Times New Roman"/>
          <w:sz w:val="24"/>
          <w:szCs w:val="24"/>
        </w:rPr>
        <w:t xml:space="preserve"> Dommage de mettre une croix sur la subvention. Que Rayons </w:t>
      </w:r>
      <w:r w:rsidR="00F55E00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erts développe des projets, on fusionnera après.</w:t>
      </w:r>
    </w:p>
    <w:p w:rsidR="00F55E00" w:rsidRDefault="00F55E00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proofErr w:type="spellStart"/>
      <w:r w:rsidRPr="00C30E08">
        <w:rPr>
          <w:rFonts w:ascii="Times New Roman" w:hAnsi="Times New Roman" w:cs="Times New Roman"/>
          <w:b/>
          <w:sz w:val="24"/>
          <w:szCs w:val="24"/>
        </w:rPr>
        <w:t>Eric</w:t>
      </w:r>
      <w:proofErr w:type="spellEnd"/>
      <w:r w:rsidRPr="00C30E08">
        <w:rPr>
          <w:rFonts w:ascii="Times New Roman" w:hAnsi="Times New Roman" w:cs="Times New Roman"/>
          <w:b/>
          <w:sz w:val="24"/>
          <w:szCs w:val="24"/>
        </w:rPr>
        <w:t xml:space="preserve"> G :</w:t>
      </w:r>
      <w:r w:rsidR="00C30E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0E08" w:rsidRPr="00C30E08">
        <w:rPr>
          <w:rFonts w:ascii="Times New Roman" w:hAnsi="Times New Roman" w:cs="Times New Roman"/>
          <w:sz w:val="24"/>
          <w:szCs w:val="24"/>
        </w:rPr>
        <w:t>C’est une opportunité</w:t>
      </w:r>
      <w:r w:rsidR="00C30E08">
        <w:rPr>
          <w:rFonts w:ascii="Times New Roman" w:hAnsi="Times New Roman" w:cs="Times New Roman"/>
          <w:sz w:val="24"/>
          <w:szCs w:val="24"/>
        </w:rPr>
        <w:t xml:space="preserve"> assez facile à mettre en œuvre, le modèle </w:t>
      </w:r>
      <w:proofErr w:type="spellStart"/>
      <w:r w:rsidR="00C30E08">
        <w:rPr>
          <w:rFonts w:ascii="Times New Roman" w:hAnsi="Times New Roman" w:cs="Times New Roman"/>
          <w:sz w:val="24"/>
          <w:szCs w:val="24"/>
        </w:rPr>
        <w:t>Cowatt</w:t>
      </w:r>
      <w:proofErr w:type="spellEnd"/>
      <w:r w:rsidR="00C30E08">
        <w:rPr>
          <w:rFonts w:ascii="Times New Roman" w:hAnsi="Times New Roman" w:cs="Times New Roman"/>
          <w:sz w:val="24"/>
          <w:szCs w:val="24"/>
        </w:rPr>
        <w:t xml:space="preserve"> reste encore assez théorique qu’on prendra le temps de traiter dans l’année à venir.</w:t>
      </w:r>
    </w:p>
    <w:p w:rsidR="00C30E08" w:rsidRDefault="00C30E08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Caroline :</w:t>
      </w:r>
      <w:r>
        <w:rPr>
          <w:rFonts w:ascii="Times New Roman" w:hAnsi="Times New Roman" w:cs="Times New Roman"/>
          <w:sz w:val="24"/>
          <w:szCs w:val="24"/>
        </w:rPr>
        <w:t xml:space="preserve"> N’a pas trop d’avis, a du mal à voir la différence entre la fusion et le modèle proposé</w:t>
      </w:r>
    </w:p>
    <w:p w:rsidR="00C30E08" w:rsidRDefault="00C30E08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Alain :</w:t>
      </w:r>
      <w:r>
        <w:rPr>
          <w:rFonts w:ascii="Times New Roman" w:hAnsi="Times New Roman" w:cs="Times New Roman"/>
          <w:sz w:val="24"/>
          <w:szCs w:val="24"/>
        </w:rPr>
        <w:t xml:space="preserve"> Favorable à cette organisation, mais être vigilant sur la gouvernance</w:t>
      </w:r>
      <w:r w:rsidR="00526C41">
        <w:rPr>
          <w:rFonts w:ascii="Times New Roman" w:hAnsi="Times New Roman" w:cs="Times New Roman"/>
          <w:sz w:val="24"/>
          <w:szCs w:val="24"/>
        </w:rPr>
        <w:t xml:space="preserve"> qui n’est pas un préalable pour avancer. Peut permettre d’intégrer plus tard d’autre groupe. Un moyen de croitre en fédérant une autre initiative.</w:t>
      </w:r>
    </w:p>
    <w:p w:rsidR="00C30E08" w:rsidRDefault="00526C41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Mireille : </w:t>
      </w:r>
      <w:r w:rsidRPr="00526C41">
        <w:rPr>
          <w:rFonts w:ascii="Times New Roman" w:hAnsi="Times New Roman" w:cs="Times New Roman"/>
          <w:sz w:val="24"/>
          <w:szCs w:val="24"/>
        </w:rPr>
        <w:t>Favorable au projet</w:t>
      </w:r>
      <w:r>
        <w:rPr>
          <w:rFonts w:ascii="Times New Roman" w:hAnsi="Times New Roman" w:cs="Times New Roman"/>
          <w:sz w:val="24"/>
          <w:szCs w:val="24"/>
        </w:rPr>
        <w:t xml:space="preserve">, perçoit le déséquilibre souligné par Christian et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 mais ne pense pas que cela soit un frein. Demande qu’on prenne le temps et qu’on demande des </w:t>
      </w:r>
      <w:r w:rsidR="00B758C3">
        <w:rPr>
          <w:rFonts w:ascii="Times New Roman" w:hAnsi="Times New Roman" w:cs="Times New Roman"/>
          <w:sz w:val="24"/>
          <w:szCs w:val="24"/>
        </w:rPr>
        <w:t>avis.</w:t>
      </w:r>
    </w:p>
    <w:p w:rsidR="00526C41" w:rsidRDefault="00526C41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Claire :</w:t>
      </w:r>
      <w:r>
        <w:rPr>
          <w:rFonts w:ascii="Times New Roman" w:hAnsi="Times New Roman" w:cs="Times New Roman"/>
          <w:sz w:val="24"/>
          <w:szCs w:val="24"/>
        </w:rPr>
        <w:t xml:space="preserve"> Favorable à l’idée de se regrouper avec </w:t>
      </w:r>
      <w:proofErr w:type="spellStart"/>
      <w:r>
        <w:rPr>
          <w:rFonts w:ascii="Times New Roman" w:hAnsi="Times New Roman" w:cs="Times New Roman"/>
          <w:sz w:val="24"/>
          <w:szCs w:val="24"/>
        </w:rPr>
        <w:t>Rv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pour</w:t>
      </w:r>
      <w:r w:rsidR="00B758C3">
        <w:rPr>
          <w:rFonts w:ascii="Times New Roman" w:hAnsi="Times New Roman" w:cs="Times New Roman"/>
          <w:sz w:val="24"/>
          <w:szCs w:val="24"/>
        </w:rPr>
        <w:t xml:space="preserve"> élargir notre groupe, mais l’enjeux la dépasse.</w:t>
      </w:r>
    </w:p>
    <w:p w:rsidR="00B758C3" w:rsidRDefault="00B758C3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Christophe :</w:t>
      </w:r>
      <w:r>
        <w:rPr>
          <w:rFonts w:ascii="Times New Roman" w:hAnsi="Times New Roman" w:cs="Times New Roman"/>
          <w:sz w:val="24"/>
          <w:szCs w:val="24"/>
        </w:rPr>
        <w:t xml:space="preserve"> Favorable au rapprochement mais ne sais pas si fusion ou modèle </w:t>
      </w:r>
      <w:proofErr w:type="spellStart"/>
      <w:r>
        <w:rPr>
          <w:rFonts w:ascii="Times New Roman" w:hAnsi="Times New Roman" w:cs="Times New Roman"/>
          <w:sz w:val="24"/>
          <w:szCs w:val="24"/>
        </w:rPr>
        <w:t>Cowatt</w:t>
      </w:r>
      <w:proofErr w:type="spellEnd"/>
      <w:r>
        <w:rPr>
          <w:rFonts w:ascii="Times New Roman" w:hAnsi="Times New Roman" w:cs="Times New Roman"/>
          <w:sz w:val="24"/>
          <w:szCs w:val="24"/>
        </w:rPr>
        <w:t>. Peut-être faire un tableau comparatif. On a besoin de toute les bonnes volontés.</w:t>
      </w:r>
    </w:p>
    <w:p w:rsidR="00B758C3" w:rsidRDefault="00B758C3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François Buisson :</w:t>
      </w:r>
      <w:r>
        <w:rPr>
          <w:rFonts w:ascii="Times New Roman" w:hAnsi="Times New Roman" w:cs="Times New Roman"/>
          <w:sz w:val="24"/>
          <w:szCs w:val="24"/>
        </w:rPr>
        <w:t xml:space="preserve"> La solution proposé répond assez bien aux contraintes, et propose qu’on entame les discutions avec Rayons Verts sur cette base-là. On peut aussi réfléchir </w:t>
      </w:r>
      <w:r w:rsidR="00E00EE5">
        <w:rPr>
          <w:rFonts w:ascii="Times New Roman" w:hAnsi="Times New Roman" w:cs="Times New Roman"/>
          <w:sz w:val="24"/>
          <w:szCs w:val="24"/>
        </w:rPr>
        <w:t xml:space="preserve">parallèlement </w:t>
      </w:r>
      <w:r>
        <w:rPr>
          <w:rFonts w:ascii="Times New Roman" w:hAnsi="Times New Roman" w:cs="Times New Roman"/>
          <w:sz w:val="24"/>
          <w:szCs w:val="24"/>
        </w:rPr>
        <w:t xml:space="preserve">à un </w:t>
      </w:r>
      <w:r w:rsidR="00E00EE5">
        <w:rPr>
          <w:rFonts w:ascii="Times New Roman" w:hAnsi="Times New Roman" w:cs="Times New Roman"/>
          <w:sz w:val="24"/>
          <w:szCs w:val="24"/>
        </w:rPr>
        <w:t>réorganisation d’Icéa, ce qui va prendre du temps, mais ne pas mettre cette réorganisation en préalable</w:t>
      </w:r>
      <w:r>
        <w:rPr>
          <w:rFonts w:ascii="Times New Roman" w:hAnsi="Times New Roman" w:cs="Times New Roman"/>
          <w:sz w:val="24"/>
          <w:szCs w:val="24"/>
        </w:rPr>
        <w:t xml:space="preserve"> d</w:t>
      </w:r>
      <w:r w:rsidR="00E00EE5">
        <w:rPr>
          <w:rFonts w:ascii="Times New Roman" w:hAnsi="Times New Roman" w:cs="Times New Roman"/>
          <w:sz w:val="24"/>
          <w:szCs w:val="24"/>
        </w:rPr>
        <w:t>’un accord avec RV.</w:t>
      </w:r>
    </w:p>
    <w:p w:rsidR="00E00EE5" w:rsidRDefault="00E00EE5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Patrick Couderc : 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E00EE5">
        <w:rPr>
          <w:rFonts w:ascii="Times New Roman" w:hAnsi="Times New Roman" w:cs="Times New Roman"/>
          <w:sz w:val="24"/>
          <w:szCs w:val="24"/>
        </w:rPr>
        <w:t xml:space="preserve"> du mal</w:t>
      </w:r>
      <w:r>
        <w:rPr>
          <w:rFonts w:ascii="Times New Roman" w:hAnsi="Times New Roman" w:cs="Times New Roman"/>
          <w:sz w:val="24"/>
          <w:szCs w:val="24"/>
        </w:rPr>
        <w:t xml:space="preserve"> à voir l’articulation </w:t>
      </w:r>
      <w:proofErr w:type="spellStart"/>
      <w:r>
        <w:rPr>
          <w:rFonts w:ascii="Times New Roman" w:hAnsi="Times New Roman" w:cs="Times New Roman"/>
          <w:sz w:val="24"/>
          <w:szCs w:val="24"/>
        </w:rPr>
        <w:t>asso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icea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dans le modèle proposé et a peur que cela ne soit pas mure. Propose que l’on prenne l’avis d’experts.</w:t>
      </w:r>
    </w:p>
    <w:p w:rsidR="004656ED" w:rsidRPr="004656ED" w:rsidRDefault="004656ED" w:rsidP="00F35635">
      <w:pPr>
        <w:ind w:left="284"/>
        <w:rPr>
          <w:rFonts w:ascii="Times New Roman" w:hAnsi="Times New Roman" w:cs="Times New Roman"/>
          <w:b/>
          <w:sz w:val="24"/>
          <w:szCs w:val="24"/>
        </w:rPr>
      </w:pPr>
      <w:r w:rsidRPr="004656ED">
        <w:rPr>
          <w:rFonts w:ascii="Times New Roman" w:hAnsi="Times New Roman" w:cs="Times New Roman"/>
          <w:b/>
          <w:sz w:val="24"/>
          <w:szCs w:val="24"/>
        </w:rPr>
        <w:t>Jean-Pierre</w:t>
      </w:r>
      <w:r>
        <w:rPr>
          <w:rFonts w:ascii="Times New Roman" w:hAnsi="Times New Roman" w:cs="Times New Roman"/>
          <w:b/>
          <w:sz w:val="24"/>
          <w:szCs w:val="24"/>
        </w:rPr>
        <w:t xml:space="preserve"> : </w:t>
      </w:r>
      <w:r w:rsidRPr="004656ED">
        <w:rPr>
          <w:rFonts w:ascii="Times New Roman" w:hAnsi="Times New Roman" w:cs="Times New Roman"/>
          <w:sz w:val="24"/>
          <w:szCs w:val="24"/>
        </w:rPr>
        <w:t>Favorable</w:t>
      </w:r>
      <w:r>
        <w:rPr>
          <w:rFonts w:ascii="Times New Roman" w:hAnsi="Times New Roman" w:cs="Times New Roman"/>
          <w:sz w:val="24"/>
          <w:szCs w:val="24"/>
        </w:rPr>
        <w:t xml:space="preserve"> au </w:t>
      </w:r>
      <w:r w:rsidR="000D5C7B">
        <w:rPr>
          <w:rFonts w:ascii="Times New Roman" w:hAnsi="Times New Roman" w:cs="Times New Roman"/>
          <w:sz w:val="24"/>
          <w:szCs w:val="24"/>
        </w:rPr>
        <w:t>rapprochement. Propose une organisation en GIE. A explorer.</w:t>
      </w:r>
    </w:p>
    <w:p w:rsidR="00E00EE5" w:rsidRPr="004656ED" w:rsidRDefault="00E00EE5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Jean-Paul : </w:t>
      </w:r>
      <w:proofErr w:type="gramStart"/>
      <w:r w:rsidRPr="00E00EE5">
        <w:rPr>
          <w:rFonts w:ascii="Times New Roman" w:hAnsi="Times New Roman" w:cs="Times New Roman"/>
          <w:sz w:val="24"/>
          <w:szCs w:val="24"/>
        </w:rPr>
        <w:t xml:space="preserve">Favorable </w:t>
      </w:r>
      <w:r w:rsidR="00E2257F">
        <w:rPr>
          <w:rFonts w:ascii="Times New Roman" w:hAnsi="Times New Roman" w:cs="Times New Roman"/>
          <w:sz w:val="24"/>
          <w:szCs w:val="24"/>
        </w:rPr>
        <w:t xml:space="preserve"> à</w:t>
      </w:r>
      <w:proofErr w:type="gramEnd"/>
      <w:r w:rsidR="00E2257F">
        <w:rPr>
          <w:rFonts w:ascii="Times New Roman" w:hAnsi="Times New Roman" w:cs="Times New Roman"/>
          <w:sz w:val="24"/>
          <w:szCs w:val="24"/>
        </w:rPr>
        <w:t xml:space="preserve"> </w:t>
      </w:r>
      <w:r w:rsidR="004656ED">
        <w:rPr>
          <w:rFonts w:ascii="Times New Roman" w:hAnsi="Times New Roman" w:cs="Times New Roman"/>
          <w:sz w:val="24"/>
          <w:szCs w:val="24"/>
        </w:rPr>
        <w:t xml:space="preserve">cette proposition qui marchera à condition de bien réfléchir ensemble </w:t>
      </w:r>
      <w:r w:rsidR="00E2257F">
        <w:rPr>
          <w:rFonts w:ascii="Times New Roman" w:hAnsi="Times New Roman" w:cs="Times New Roman"/>
          <w:sz w:val="24"/>
          <w:szCs w:val="24"/>
        </w:rPr>
        <w:t xml:space="preserve">à </w:t>
      </w:r>
      <w:r w:rsidR="004656ED" w:rsidRPr="004656ED">
        <w:rPr>
          <w:rFonts w:ascii="Times New Roman" w:hAnsi="Times New Roman" w:cs="Times New Roman"/>
          <w:sz w:val="24"/>
          <w:szCs w:val="24"/>
        </w:rPr>
        <w:t>l’organisation</w:t>
      </w:r>
      <w:r w:rsidR="004656ED">
        <w:rPr>
          <w:rFonts w:ascii="Times New Roman" w:hAnsi="Times New Roman" w:cs="Times New Roman"/>
          <w:sz w:val="24"/>
          <w:szCs w:val="24"/>
        </w:rPr>
        <w:t> : gouvernance, convention, statuts etc….</w:t>
      </w:r>
    </w:p>
    <w:p w:rsidR="004656ED" w:rsidRPr="004656ED" w:rsidRDefault="004656ED" w:rsidP="00F35635">
      <w:pPr>
        <w:ind w:left="284"/>
        <w:rPr>
          <w:rFonts w:ascii="Times New Roman" w:hAnsi="Times New Roman" w:cs="Times New Roman"/>
          <w:sz w:val="24"/>
          <w:szCs w:val="24"/>
        </w:rPr>
      </w:pPr>
    </w:p>
    <w:p w:rsidR="00534DC4" w:rsidRDefault="004656ED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 w:rsidRPr="004656ED">
        <w:rPr>
          <w:rFonts w:ascii="Times New Roman" w:hAnsi="Times New Roman" w:cs="Times New Roman"/>
          <w:b/>
          <w:sz w:val="24"/>
          <w:szCs w:val="24"/>
        </w:rPr>
        <w:t>Conclusion :</w:t>
      </w:r>
      <w:r w:rsidRPr="004656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4DC4" w:rsidRDefault="00534DC4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 12 personnes présentent.</w:t>
      </w:r>
    </w:p>
    <w:p w:rsidR="00534DC4" w:rsidRDefault="00534DC4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Une personne pense que RV devrait démarrer et aller chercher les subventions régions et qu’on envisagerait la fusion après.</w:t>
      </w:r>
    </w:p>
    <w:p w:rsidR="00534DC4" w:rsidRDefault="004656ED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 w:rsidRPr="004656ED">
        <w:rPr>
          <w:rFonts w:ascii="Times New Roman" w:hAnsi="Times New Roman" w:cs="Times New Roman"/>
          <w:sz w:val="24"/>
          <w:szCs w:val="24"/>
        </w:rPr>
        <w:t>Une majorité est favorable au rapprochement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534DC4">
        <w:rPr>
          <w:rFonts w:ascii="Times New Roman" w:hAnsi="Times New Roman" w:cs="Times New Roman"/>
          <w:sz w:val="24"/>
          <w:szCs w:val="24"/>
        </w:rPr>
        <w:t>mais 3 personnes ont encore besoin d’explications pour bien comprendre la proposition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34DC4" w:rsidRDefault="00534DC4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personnes ont pointé la dissymétrie de la proposition qui peut poser problème dans l’avenir.</w:t>
      </w:r>
    </w:p>
    <w:p w:rsidR="004656ED" w:rsidRDefault="00534DC4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Plusieurs personnes souhaitent qu’on fasse appel à des expertises extérieures et qu’on prenne le temps pour murir le projet</w:t>
      </w:r>
      <w:r w:rsidR="000D5C7B">
        <w:rPr>
          <w:rFonts w:ascii="Times New Roman" w:hAnsi="Times New Roman" w:cs="Times New Roman"/>
          <w:sz w:val="24"/>
          <w:szCs w:val="24"/>
        </w:rPr>
        <w:t>.</w:t>
      </w:r>
    </w:p>
    <w:p w:rsidR="00534DC4" w:rsidRDefault="00534DC4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 possibilité de créer un GIE a été avancée. Est à examiner.</w:t>
      </w:r>
    </w:p>
    <w:p w:rsidR="00534DC4" w:rsidRPr="00534DC4" w:rsidRDefault="00534DC4" w:rsidP="00F35635">
      <w:pPr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 groupe de travail est constitué pour travailler sur le projet</w:t>
      </w:r>
      <w:r w:rsidR="00F35635">
        <w:rPr>
          <w:rFonts w:ascii="Times New Roman" w:hAnsi="Times New Roman" w:cs="Times New Roman"/>
          <w:sz w:val="24"/>
          <w:szCs w:val="24"/>
        </w:rPr>
        <w:t> :</w:t>
      </w:r>
      <w:r>
        <w:rPr>
          <w:rFonts w:ascii="Times New Roman" w:hAnsi="Times New Roman" w:cs="Times New Roman"/>
          <w:sz w:val="24"/>
          <w:szCs w:val="24"/>
        </w:rPr>
        <w:t xml:space="preserve"> Jean-Pierre, </w:t>
      </w:r>
      <w:proofErr w:type="spellStart"/>
      <w:r>
        <w:rPr>
          <w:rFonts w:ascii="Times New Roman" w:hAnsi="Times New Roman" w:cs="Times New Roman"/>
          <w:sz w:val="24"/>
          <w:szCs w:val="24"/>
        </w:rPr>
        <w:t>Er</w:t>
      </w:r>
      <w:r w:rsidR="00F3563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G, Alain R, Jean-Paul</w:t>
      </w:r>
    </w:p>
    <w:p w:rsidR="00B758C3" w:rsidRDefault="00F35635" w:rsidP="00F35635">
      <w:pPr>
        <w:pStyle w:val="Paragraphedeliste"/>
        <w:numPr>
          <w:ilvl w:val="0"/>
          <w:numId w:val="9"/>
        </w:numPr>
        <w:ind w:left="284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Rapide point sur les GT</w:t>
      </w:r>
    </w:p>
    <w:p w:rsidR="00F35635" w:rsidRDefault="00F35635" w:rsidP="00F3563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Centrale Espanès en service</w:t>
      </w:r>
    </w:p>
    <w:p w:rsidR="00F35635" w:rsidRDefault="00F35635" w:rsidP="00F3563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Randonnées 3 avril</w:t>
      </w:r>
    </w:p>
    <w:p w:rsidR="00F35635" w:rsidRDefault="00F35635" w:rsidP="00F3563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Prospection : </w:t>
      </w:r>
    </w:p>
    <w:p w:rsidR="00F35635" w:rsidRDefault="00F35635" w:rsidP="00F35635">
      <w:pPr>
        <w:pStyle w:val="Paragraphedeliste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Corronsac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gymnase et salle des fêtes 100 </w:t>
      </w:r>
      <w:proofErr w:type="gramStart"/>
      <w:r>
        <w:rPr>
          <w:rFonts w:ascii="Times New Roman" w:hAnsi="Times New Roman" w:cs="Times New Roman"/>
          <w:sz w:val="24"/>
          <w:szCs w:val="24"/>
        </w:rPr>
        <w:t>kWc  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on attend les plans</w:t>
      </w:r>
    </w:p>
    <w:p w:rsidR="00F35635" w:rsidRDefault="00F35635" w:rsidP="00F35635">
      <w:pPr>
        <w:pStyle w:val="Paragraphedeliste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Appart’city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à Labège le syndic interroge l’archi et appart city, </w:t>
      </w:r>
    </w:p>
    <w:p w:rsidR="00F35635" w:rsidRDefault="00F35635" w:rsidP="00F35635">
      <w:pPr>
        <w:pStyle w:val="Paragraphedeliste"/>
        <w:numPr>
          <w:ilvl w:val="1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Gymnase Odars &gt;36 et &lt; 100 </w:t>
      </w:r>
      <w:proofErr w:type="spellStart"/>
      <w:r>
        <w:rPr>
          <w:rFonts w:ascii="Times New Roman" w:hAnsi="Times New Roman" w:cs="Times New Roman"/>
          <w:sz w:val="24"/>
          <w:szCs w:val="24"/>
        </w:rPr>
        <w:t>kwc</w:t>
      </w:r>
      <w:proofErr w:type="spellEnd"/>
      <w:r>
        <w:rPr>
          <w:rFonts w:ascii="Times New Roman" w:hAnsi="Times New Roman" w:cs="Times New Roman"/>
          <w:sz w:val="24"/>
          <w:szCs w:val="24"/>
        </w:rPr>
        <w:t> ?? On doit faire une proposition.</w:t>
      </w:r>
    </w:p>
    <w:p w:rsidR="00F35635" w:rsidRPr="00F35635" w:rsidRDefault="00F35635" w:rsidP="00F35635">
      <w:pPr>
        <w:pStyle w:val="Paragraphedeliste"/>
        <w:numPr>
          <w:ilvl w:val="0"/>
          <w:numId w:val="10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Rencontre avec SDEHG- présentation d’Icéa et ouverture du SDEHG à collaboration</w:t>
      </w:r>
    </w:p>
    <w:p w:rsidR="00BB5FB8" w:rsidRPr="007A74E7" w:rsidRDefault="00BB5FB8">
      <w:pPr>
        <w:ind w:left="-993"/>
        <w:rPr>
          <w:rFonts w:ascii="Times New Roman" w:hAnsi="Times New Roman" w:cs="Times New Roman"/>
          <w:sz w:val="24"/>
          <w:szCs w:val="24"/>
        </w:rPr>
      </w:pPr>
    </w:p>
    <w:sectPr w:rsidR="00BB5FB8" w:rsidRPr="007A74E7" w:rsidSect="001F4D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77" w:right="1416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02AE" w:rsidRDefault="002602AE" w:rsidP="007C34CE">
      <w:pPr>
        <w:spacing w:after="0" w:line="240" w:lineRule="auto"/>
      </w:pPr>
      <w:r>
        <w:separator/>
      </w:r>
    </w:p>
  </w:endnote>
  <w:endnote w:type="continuationSeparator" w:id="0">
    <w:p w:rsidR="002602AE" w:rsidRDefault="002602AE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991689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C6C8606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  <w:r>
      <w:t xml:space="preserve"> -Prologue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02AE" w:rsidRDefault="002602AE" w:rsidP="007C34CE">
      <w:pPr>
        <w:spacing w:after="0" w:line="240" w:lineRule="auto"/>
      </w:pPr>
      <w:r>
        <w:separator/>
      </w:r>
    </w:p>
  </w:footnote>
  <w:footnote w:type="continuationSeparator" w:id="0">
    <w:p w:rsidR="002602AE" w:rsidRDefault="002602AE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r w:rsidRPr="00053792">
      <w:t>T</w:t>
    </w:r>
    <w:r>
      <w:t xml:space="preserve">éléphone: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40485"/>
    <w:multiLevelType w:val="hybridMultilevel"/>
    <w:tmpl w:val="379E23A0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6D1673"/>
    <w:multiLevelType w:val="hybridMultilevel"/>
    <w:tmpl w:val="FD02B850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53FC2DF6"/>
    <w:multiLevelType w:val="hybridMultilevel"/>
    <w:tmpl w:val="E230EA5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621DE5"/>
    <w:multiLevelType w:val="hybridMultilevel"/>
    <w:tmpl w:val="FF6EE7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213A61"/>
    <w:multiLevelType w:val="hybridMultilevel"/>
    <w:tmpl w:val="B41E8008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7BBA7102"/>
    <w:multiLevelType w:val="hybridMultilevel"/>
    <w:tmpl w:val="A0C896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9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6"/>
  </w:num>
  <w:num w:numId="5">
    <w:abstractNumId w:val="4"/>
  </w:num>
  <w:num w:numId="6">
    <w:abstractNumId w:val="7"/>
  </w:num>
  <w:num w:numId="7">
    <w:abstractNumId w:val="0"/>
  </w:num>
  <w:num w:numId="8">
    <w:abstractNumId w:val="2"/>
  </w:num>
  <w:num w:numId="9">
    <w:abstractNumId w:val="3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AA8"/>
    <w:rsid w:val="00043752"/>
    <w:rsid w:val="00053792"/>
    <w:rsid w:val="000B2A9B"/>
    <w:rsid w:val="000B6E3F"/>
    <w:rsid w:val="000D5C7B"/>
    <w:rsid w:val="0012255F"/>
    <w:rsid w:val="001307D7"/>
    <w:rsid w:val="00136B42"/>
    <w:rsid w:val="00177749"/>
    <w:rsid w:val="001A2EE0"/>
    <w:rsid w:val="001B0EB3"/>
    <w:rsid w:val="001C6B52"/>
    <w:rsid w:val="001D5B56"/>
    <w:rsid w:val="001E36B9"/>
    <w:rsid w:val="001F4DA5"/>
    <w:rsid w:val="00201B72"/>
    <w:rsid w:val="002037B7"/>
    <w:rsid w:val="00214F98"/>
    <w:rsid w:val="00226905"/>
    <w:rsid w:val="002602AE"/>
    <w:rsid w:val="00261BFA"/>
    <w:rsid w:val="00282D28"/>
    <w:rsid w:val="002A23DB"/>
    <w:rsid w:val="002D7BCB"/>
    <w:rsid w:val="00326195"/>
    <w:rsid w:val="0035399B"/>
    <w:rsid w:val="00355AB3"/>
    <w:rsid w:val="003639E8"/>
    <w:rsid w:val="003B7B5E"/>
    <w:rsid w:val="003E01AD"/>
    <w:rsid w:val="00416432"/>
    <w:rsid w:val="00462F72"/>
    <w:rsid w:val="00465342"/>
    <w:rsid w:val="004656ED"/>
    <w:rsid w:val="0046690D"/>
    <w:rsid w:val="00467A4A"/>
    <w:rsid w:val="00492A08"/>
    <w:rsid w:val="004A6DFD"/>
    <w:rsid w:val="004C1B72"/>
    <w:rsid w:val="004D6961"/>
    <w:rsid w:val="005058E6"/>
    <w:rsid w:val="00513473"/>
    <w:rsid w:val="00526C41"/>
    <w:rsid w:val="00534DC4"/>
    <w:rsid w:val="005421F3"/>
    <w:rsid w:val="0055363D"/>
    <w:rsid w:val="005869D2"/>
    <w:rsid w:val="0059567D"/>
    <w:rsid w:val="00680C63"/>
    <w:rsid w:val="00682E5C"/>
    <w:rsid w:val="00695C6F"/>
    <w:rsid w:val="00697336"/>
    <w:rsid w:val="006C054E"/>
    <w:rsid w:val="00743673"/>
    <w:rsid w:val="007528F9"/>
    <w:rsid w:val="007634B0"/>
    <w:rsid w:val="007819FA"/>
    <w:rsid w:val="00786B4A"/>
    <w:rsid w:val="007A74E7"/>
    <w:rsid w:val="007B69A1"/>
    <w:rsid w:val="007C34CE"/>
    <w:rsid w:val="007D298B"/>
    <w:rsid w:val="00816DC1"/>
    <w:rsid w:val="00825D78"/>
    <w:rsid w:val="00847237"/>
    <w:rsid w:val="00851ADC"/>
    <w:rsid w:val="008523C2"/>
    <w:rsid w:val="00881FA0"/>
    <w:rsid w:val="008A197B"/>
    <w:rsid w:val="008B1D23"/>
    <w:rsid w:val="0091060A"/>
    <w:rsid w:val="00932E7A"/>
    <w:rsid w:val="00934C9F"/>
    <w:rsid w:val="00937991"/>
    <w:rsid w:val="0095293B"/>
    <w:rsid w:val="0096254C"/>
    <w:rsid w:val="009B0377"/>
    <w:rsid w:val="009B5A7F"/>
    <w:rsid w:val="00A07B98"/>
    <w:rsid w:val="00A15E48"/>
    <w:rsid w:val="00A26D4E"/>
    <w:rsid w:val="00A5560B"/>
    <w:rsid w:val="00A624AB"/>
    <w:rsid w:val="00A63497"/>
    <w:rsid w:val="00B03B8E"/>
    <w:rsid w:val="00B758C3"/>
    <w:rsid w:val="00BA18C2"/>
    <w:rsid w:val="00BB0080"/>
    <w:rsid w:val="00BB5FB8"/>
    <w:rsid w:val="00BB6C68"/>
    <w:rsid w:val="00BD2970"/>
    <w:rsid w:val="00BE0BCB"/>
    <w:rsid w:val="00BE2147"/>
    <w:rsid w:val="00BF2C15"/>
    <w:rsid w:val="00BF3F3C"/>
    <w:rsid w:val="00C21322"/>
    <w:rsid w:val="00C261AA"/>
    <w:rsid w:val="00C30E08"/>
    <w:rsid w:val="00C843DF"/>
    <w:rsid w:val="00CA12FF"/>
    <w:rsid w:val="00CA72DD"/>
    <w:rsid w:val="00CB02E2"/>
    <w:rsid w:val="00CC0D6C"/>
    <w:rsid w:val="00CF37CE"/>
    <w:rsid w:val="00D00051"/>
    <w:rsid w:val="00D22B40"/>
    <w:rsid w:val="00D70A1E"/>
    <w:rsid w:val="00D96AA8"/>
    <w:rsid w:val="00DC2B55"/>
    <w:rsid w:val="00DF5550"/>
    <w:rsid w:val="00E00EE5"/>
    <w:rsid w:val="00E16B39"/>
    <w:rsid w:val="00E2257F"/>
    <w:rsid w:val="00E3196F"/>
    <w:rsid w:val="00E47A94"/>
    <w:rsid w:val="00E55235"/>
    <w:rsid w:val="00E57DA1"/>
    <w:rsid w:val="00E96D4A"/>
    <w:rsid w:val="00EA4F44"/>
    <w:rsid w:val="00EA63B4"/>
    <w:rsid w:val="00EC3A09"/>
    <w:rsid w:val="00EE37B3"/>
    <w:rsid w:val="00F112B7"/>
    <w:rsid w:val="00F30135"/>
    <w:rsid w:val="00F30955"/>
    <w:rsid w:val="00F35635"/>
    <w:rsid w:val="00F55E00"/>
    <w:rsid w:val="00F8418C"/>
    <w:rsid w:val="00F90232"/>
    <w:rsid w:val="00F916D0"/>
    <w:rsid w:val="00FB245B"/>
    <w:rsid w:val="00FE2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97CD5C"/>
  <w15:chartTrackingRefBased/>
  <w15:docId w15:val="{83CF4C91-559D-45FF-89F8-49C9DDC1F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39"/>
    <w:rsid w:val="00D000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-couleur1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ICEA-couleur1.dotx</Template>
  <TotalTime>426</TotalTime>
  <Pages>4</Pages>
  <Words>651</Words>
  <Characters>3584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10</cp:revision>
  <cp:lastPrinted>2021-12-15T16:56:00Z</cp:lastPrinted>
  <dcterms:created xsi:type="dcterms:W3CDTF">2021-12-05T10:02:00Z</dcterms:created>
  <dcterms:modified xsi:type="dcterms:W3CDTF">2021-12-17T17:25:00Z</dcterms:modified>
</cp:coreProperties>
</file>