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6A5AB4">
      <w:pPr>
        <w:pStyle w:val="Titre1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2E981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A7570C">
        <w:t>Préparation conseil coopératif du 17/04/2023</w:t>
      </w:r>
    </w:p>
    <w:tbl>
      <w:tblPr>
        <w:tblStyle w:val="TableNormal"/>
        <w:tblW w:w="9063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5"/>
        <w:gridCol w:w="1815"/>
        <w:gridCol w:w="1813"/>
      </w:tblGrid>
      <w:tr w:rsidR="00E71196" w:rsidRPr="006A5AB4" w:rsidTr="006E7C56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6E7C56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Membre</w:t>
            </w:r>
            <w:r w:rsidRPr="006A5AB4">
              <w:rPr>
                <w:rFonts w:ascii="Times New Roman" w:hAnsi="Times New Roman" w:cs="Times New Roman"/>
                <w:b/>
                <w:spacing w:val="-1"/>
                <w:lang w:val="fr-FR"/>
              </w:rPr>
              <w:t xml:space="preserve"> </w:t>
            </w:r>
            <w:r w:rsidRPr="006A5AB4">
              <w:rPr>
                <w:rFonts w:ascii="Times New Roman" w:hAnsi="Times New Roman" w:cs="Times New Roman"/>
                <w:b/>
                <w:lang w:val="fr-FR"/>
              </w:rPr>
              <w:t>du CC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6E7C56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Présent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6E7C56">
            <w:pPr>
              <w:pStyle w:val="TableParagraph"/>
              <w:spacing w:line="233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6E7C56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Rapporteur</w:t>
            </w: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Francis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Barousse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Blanchot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9C08BE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Buisson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Couderc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Fouchard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353A4E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Gardette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Haydont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Pascal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Réquillart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Thil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David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Trébosc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 w:rsidRPr="006A5AB4"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Vandangeon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C20794" w:rsidRDefault="00C20794" w:rsidP="00A757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0794" w:rsidRPr="00C20794" w:rsidRDefault="00C20794" w:rsidP="00C20794">
      <w:pPr>
        <w:pStyle w:val="Titre2"/>
        <w:numPr>
          <w:ilvl w:val="0"/>
          <w:numId w:val="6"/>
        </w:numPr>
        <w:rPr>
          <w:rFonts w:eastAsia="Times New Roman"/>
          <w:lang w:eastAsia="fr-FR"/>
        </w:rPr>
      </w:pPr>
      <w:r w:rsidRPr="00C20794">
        <w:rPr>
          <w:rFonts w:eastAsia="Times New Roman"/>
          <w:lang w:eastAsia="fr-FR"/>
        </w:rPr>
        <w:t>Choix du secrétaire de séance : 2,5 mn</w:t>
      </w:r>
    </w:p>
    <w:p w:rsidR="00C20794" w:rsidRPr="00C20794" w:rsidRDefault="00C20794" w:rsidP="00C20794">
      <w:pPr>
        <w:pStyle w:val="Titre2"/>
        <w:numPr>
          <w:ilvl w:val="0"/>
          <w:numId w:val="6"/>
        </w:numPr>
        <w:rPr>
          <w:rFonts w:eastAsia="Times New Roman"/>
          <w:lang w:eastAsia="fr-FR"/>
        </w:rPr>
      </w:pPr>
      <w:r w:rsidRPr="00C20794">
        <w:rPr>
          <w:rFonts w:eastAsia="Times New Roman"/>
          <w:lang w:eastAsia="fr-FR"/>
        </w:rPr>
        <w:t>Choix du maitre du temps : 2,5 mn</w:t>
      </w:r>
    </w:p>
    <w:tbl>
      <w:tblPr>
        <w:tblpPr w:leftFromText="141" w:rightFromText="141" w:vertAnchor="text" w:horzAnchor="page" w:tblpXSpec="center" w:tblpY="509"/>
        <w:tblW w:w="113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2359"/>
        <w:gridCol w:w="693"/>
        <w:gridCol w:w="709"/>
        <w:gridCol w:w="708"/>
        <w:gridCol w:w="3119"/>
        <w:gridCol w:w="1276"/>
        <w:gridCol w:w="1275"/>
      </w:tblGrid>
      <w:tr w:rsidR="00B42601" w:rsidRPr="002E2A65" w:rsidTr="005F2A23">
        <w:trPr>
          <w:tblCellSpacing w:w="15" w:type="dxa"/>
        </w:trPr>
        <w:tc>
          <w:tcPr>
            <w:tcW w:w="1151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ID</w:t>
            </w:r>
          </w:p>
        </w:tc>
        <w:tc>
          <w:tcPr>
            <w:tcW w:w="2329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Nom Prénom</w:t>
            </w:r>
          </w:p>
        </w:tc>
        <w:tc>
          <w:tcPr>
            <w:tcW w:w="663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NB PS</w:t>
            </w:r>
          </w:p>
        </w:tc>
        <w:tc>
          <w:tcPr>
            <w:tcW w:w="679" w:type="dxa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678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Type</w:t>
            </w:r>
          </w:p>
        </w:tc>
        <w:tc>
          <w:tcPr>
            <w:tcW w:w="3089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Ville</w:t>
            </w:r>
          </w:p>
        </w:tc>
        <w:tc>
          <w:tcPr>
            <w:tcW w:w="1246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Sociétaire depuis</w:t>
            </w:r>
          </w:p>
        </w:tc>
        <w:tc>
          <w:tcPr>
            <w:tcW w:w="1230" w:type="dxa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Origine</w:t>
            </w:r>
          </w:p>
        </w:tc>
      </w:tr>
      <w:tr w:rsidR="00B42601" w:rsidRPr="002E2A65" w:rsidTr="005F2A23">
        <w:trPr>
          <w:tblCellSpacing w:w="15" w:type="dxa"/>
        </w:trPr>
        <w:tc>
          <w:tcPr>
            <w:tcW w:w="1151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ICEA-451 </w:t>
            </w:r>
          </w:p>
        </w:tc>
        <w:tc>
          <w:tcPr>
            <w:tcW w:w="2329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SUBIELA Laurent </w:t>
            </w:r>
          </w:p>
        </w:tc>
        <w:tc>
          <w:tcPr>
            <w:tcW w:w="663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679" w:type="dxa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678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3089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FR-31450 Issus </w:t>
            </w:r>
          </w:p>
        </w:tc>
        <w:tc>
          <w:tcPr>
            <w:tcW w:w="1246" w:type="dxa"/>
            <w:vAlign w:val="center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31/03/2023 </w:t>
            </w:r>
          </w:p>
        </w:tc>
        <w:tc>
          <w:tcPr>
            <w:tcW w:w="1230" w:type="dxa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Icéa</w:t>
            </w:r>
          </w:p>
        </w:tc>
      </w:tr>
      <w:tr w:rsidR="00B42601" w:rsidRPr="002E2A65" w:rsidTr="005F2A23">
        <w:trPr>
          <w:tblCellSpacing w:w="15" w:type="dxa"/>
        </w:trPr>
        <w:tc>
          <w:tcPr>
            <w:tcW w:w="1151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ICEA-450 </w:t>
            </w:r>
          </w:p>
        </w:tc>
        <w:tc>
          <w:tcPr>
            <w:tcW w:w="2329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FOCH Bernard </w:t>
            </w:r>
          </w:p>
        </w:tc>
        <w:tc>
          <w:tcPr>
            <w:tcW w:w="663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679" w:type="dxa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678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3089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FR-31670 Labège </w:t>
            </w:r>
          </w:p>
        </w:tc>
        <w:tc>
          <w:tcPr>
            <w:tcW w:w="1246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20/03/2023 </w:t>
            </w:r>
          </w:p>
        </w:tc>
        <w:tc>
          <w:tcPr>
            <w:tcW w:w="1230" w:type="dxa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Icéa</w:t>
            </w:r>
          </w:p>
        </w:tc>
      </w:tr>
      <w:tr w:rsidR="00B42601" w:rsidRPr="002E2A65" w:rsidTr="005F2A23">
        <w:trPr>
          <w:tblCellSpacing w:w="15" w:type="dxa"/>
        </w:trPr>
        <w:tc>
          <w:tcPr>
            <w:tcW w:w="1151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ICEA-449 </w:t>
            </w:r>
          </w:p>
        </w:tc>
        <w:tc>
          <w:tcPr>
            <w:tcW w:w="2329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PLANTON Frédéric </w:t>
            </w:r>
          </w:p>
        </w:tc>
        <w:tc>
          <w:tcPr>
            <w:tcW w:w="663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679" w:type="dxa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</w:t>
            </w:r>
          </w:p>
        </w:tc>
        <w:tc>
          <w:tcPr>
            <w:tcW w:w="678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3089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FR-31870 </w:t>
            </w:r>
            <w:proofErr w:type="spellStart"/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Lagardelle</w:t>
            </w:r>
            <w:proofErr w:type="spellEnd"/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sur </w:t>
            </w:r>
            <w:proofErr w:type="spellStart"/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Leze</w:t>
            </w:r>
            <w:proofErr w:type="spellEnd"/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46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17/03/2023 </w:t>
            </w:r>
          </w:p>
        </w:tc>
        <w:tc>
          <w:tcPr>
            <w:tcW w:w="1230" w:type="dxa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RV</w:t>
            </w:r>
          </w:p>
        </w:tc>
      </w:tr>
      <w:tr w:rsidR="00B42601" w:rsidRPr="002E2A65" w:rsidTr="005F2A23">
        <w:trPr>
          <w:tblCellSpacing w:w="15" w:type="dxa"/>
        </w:trPr>
        <w:tc>
          <w:tcPr>
            <w:tcW w:w="1151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ICEA-448 </w:t>
            </w:r>
          </w:p>
        </w:tc>
        <w:tc>
          <w:tcPr>
            <w:tcW w:w="2329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SON DIT JEAN Cyril </w:t>
            </w:r>
          </w:p>
        </w:tc>
        <w:tc>
          <w:tcPr>
            <w:tcW w:w="663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679" w:type="dxa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678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3089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FR-31870 </w:t>
            </w:r>
            <w:proofErr w:type="spellStart"/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Lagardelle</w:t>
            </w:r>
            <w:proofErr w:type="spellEnd"/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-sur-</w:t>
            </w:r>
            <w:proofErr w:type="spellStart"/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Lèze</w:t>
            </w:r>
            <w:proofErr w:type="spellEnd"/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46" w:type="dxa"/>
            <w:vAlign w:val="center"/>
            <w:hideMark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2A6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07/03/2023 </w:t>
            </w:r>
          </w:p>
        </w:tc>
        <w:tc>
          <w:tcPr>
            <w:tcW w:w="1230" w:type="dxa"/>
          </w:tcPr>
          <w:p w:rsidR="00B42601" w:rsidRPr="002E2A65" w:rsidRDefault="00B42601" w:rsidP="00D8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RV</w:t>
            </w:r>
          </w:p>
        </w:tc>
      </w:tr>
      <w:tr w:rsidR="00B42601" w:rsidRPr="002E2A65" w:rsidTr="005F2A23">
        <w:trPr>
          <w:tblCellSpacing w:w="15" w:type="dxa"/>
        </w:trPr>
        <w:tc>
          <w:tcPr>
            <w:tcW w:w="1151" w:type="dxa"/>
            <w:vAlign w:val="center"/>
          </w:tcPr>
          <w:p w:rsidR="00B42601" w:rsidRPr="005F2A23" w:rsidRDefault="00B42601" w:rsidP="005F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ICEA-446 </w:t>
            </w:r>
          </w:p>
        </w:tc>
        <w:tc>
          <w:tcPr>
            <w:tcW w:w="2329" w:type="dxa"/>
            <w:vAlign w:val="center"/>
          </w:tcPr>
          <w:p w:rsidR="00B42601" w:rsidRPr="005F2A23" w:rsidRDefault="00B42601" w:rsidP="005F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LAGARDELLE SUR LÈZE (MUNOZ Floréal) </w:t>
            </w:r>
          </w:p>
        </w:tc>
        <w:tc>
          <w:tcPr>
            <w:tcW w:w="663" w:type="dxa"/>
            <w:vAlign w:val="center"/>
          </w:tcPr>
          <w:p w:rsidR="00B42601" w:rsidRPr="005F2A23" w:rsidRDefault="00B42601" w:rsidP="005F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679" w:type="dxa"/>
            <w:vAlign w:val="center"/>
          </w:tcPr>
          <w:p w:rsidR="00B42601" w:rsidRPr="005F2A23" w:rsidRDefault="00B42601" w:rsidP="005F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</w:t>
            </w:r>
          </w:p>
        </w:tc>
        <w:tc>
          <w:tcPr>
            <w:tcW w:w="678" w:type="dxa"/>
            <w:vAlign w:val="center"/>
          </w:tcPr>
          <w:p w:rsidR="00B42601" w:rsidRPr="005F2A23" w:rsidRDefault="00B42601" w:rsidP="005F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L.P.</w:t>
            </w:r>
          </w:p>
        </w:tc>
        <w:tc>
          <w:tcPr>
            <w:tcW w:w="3089" w:type="dxa"/>
            <w:vAlign w:val="center"/>
          </w:tcPr>
          <w:p w:rsidR="00B42601" w:rsidRPr="005F2A23" w:rsidRDefault="00B42601" w:rsidP="005F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FR-31870 </w:t>
            </w:r>
            <w:proofErr w:type="spellStart"/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Lagardelle</w:t>
            </w:r>
            <w:proofErr w:type="spellEnd"/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/</w:t>
            </w:r>
            <w:proofErr w:type="spellStart"/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Lèze</w:t>
            </w:r>
            <w:proofErr w:type="spellEnd"/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46" w:type="dxa"/>
            <w:vAlign w:val="center"/>
          </w:tcPr>
          <w:p w:rsidR="00B42601" w:rsidRPr="005F2A23" w:rsidRDefault="00B42601" w:rsidP="005F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F2A2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31/03/2023 </w:t>
            </w:r>
          </w:p>
        </w:tc>
        <w:tc>
          <w:tcPr>
            <w:tcW w:w="1230" w:type="dxa"/>
            <w:vAlign w:val="center"/>
          </w:tcPr>
          <w:p w:rsidR="00B42601" w:rsidRPr="005F2A23" w:rsidRDefault="005F2A23" w:rsidP="005F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RV</w:t>
            </w:r>
          </w:p>
        </w:tc>
      </w:tr>
    </w:tbl>
    <w:p w:rsidR="00C20794" w:rsidRDefault="00C20794" w:rsidP="006F3483">
      <w:pPr>
        <w:pStyle w:val="Titre2"/>
        <w:numPr>
          <w:ilvl w:val="0"/>
          <w:numId w:val="6"/>
        </w:numPr>
        <w:rPr>
          <w:rFonts w:eastAsia="Times New Roman"/>
          <w:lang w:eastAsia="fr-FR"/>
        </w:rPr>
      </w:pPr>
      <w:r w:rsidRPr="00C20794">
        <w:rPr>
          <w:rFonts w:eastAsia="Times New Roman"/>
          <w:lang w:eastAsia="fr-FR"/>
        </w:rPr>
        <w:t xml:space="preserve">Validation des nouveaux sociétaires </w:t>
      </w:r>
      <w:r w:rsidR="00130D83">
        <w:rPr>
          <w:rFonts w:eastAsia="Times New Roman"/>
          <w:lang w:eastAsia="fr-FR"/>
        </w:rPr>
        <w:t xml:space="preserve">et constatation du </w:t>
      </w:r>
      <w:r w:rsidRPr="00C20794">
        <w:rPr>
          <w:rFonts w:eastAsia="Times New Roman"/>
          <w:lang w:eastAsia="fr-FR"/>
        </w:rPr>
        <w:t>depuis le dernier CC : 5 mn</w:t>
      </w:r>
    </w:p>
    <w:p w:rsidR="00162A84" w:rsidRDefault="00162A84" w:rsidP="00162A84">
      <w:pPr>
        <w:jc w:val="center"/>
        <w:rPr>
          <w:lang w:eastAsia="fr-FR"/>
        </w:rPr>
      </w:pPr>
      <w:r>
        <w:rPr>
          <w:lang w:eastAsia="fr-FR"/>
        </w:rPr>
        <w:t>Souscription de parts supplémentaires</w:t>
      </w:r>
    </w:p>
    <w:tbl>
      <w:tblPr>
        <w:tblW w:w="11340" w:type="dxa"/>
        <w:tblCellSpacing w:w="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2272"/>
        <w:gridCol w:w="709"/>
        <w:gridCol w:w="709"/>
        <w:gridCol w:w="708"/>
        <w:gridCol w:w="3119"/>
        <w:gridCol w:w="1276"/>
        <w:gridCol w:w="1275"/>
      </w:tblGrid>
      <w:tr w:rsidR="00C102B8" w:rsidRPr="00110A94" w:rsidTr="00CE7118">
        <w:trPr>
          <w:trHeight w:val="893"/>
          <w:tblCellSpacing w:w="15" w:type="dxa"/>
        </w:trPr>
        <w:tc>
          <w:tcPr>
            <w:tcW w:w="1227" w:type="dxa"/>
            <w:vAlign w:val="center"/>
          </w:tcPr>
          <w:p w:rsidR="00110A94" w:rsidRPr="00130D83" w:rsidRDefault="00110A94" w:rsidP="00130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30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ID</w:t>
            </w:r>
          </w:p>
        </w:tc>
        <w:tc>
          <w:tcPr>
            <w:tcW w:w="2242" w:type="dxa"/>
            <w:vAlign w:val="center"/>
          </w:tcPr>
          <w:p w:rsidR="00110A94" w:rsidRPr="00130D83" w:rsidRDefault="00110A94" w:rsidP="00130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30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Nom Prénom</w:t>
            </w:r>
          </w:p>
        </w:tc>
        <w:tc>
          <w:tcPr>
            <w:tcW w:w="679" w:type="dxa"/>
            <w:vAlign w:val="center"/>
          </w:tcPr>
          <w:p w:rsidR="00110A94" w:rsidRPr="00130D83" w:rsidRDefault="00110A94" w:rsidP="00130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30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NB PS</w:t>
            </w:r>
          </w:p>
        </w:tc>
        <w:tc>
          <w:tcPr>
            <w:tcW w:w="679" w:type="dxa"/>
          </w:tcPr>
          <w:p w:rsidR="00110A94" w:rsidRPr="00130D83" w:rsidRDefault="00110A94" w:rsidP="00130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30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678" w:type="dxa"/>
            <w:vAlign w:val="center"/>
          </w:tcPr>
          <w:p w:rsidR="00110A94" w:rsidRPr="00130D83" w:rsidRDefault="00110A94" w:rsidP="00130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30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Type</w:t>
            </w:r>
          </w:p>
        </w:tc>
        <w:tc>
          <w:tcPr>
            <w:tcW w:w="3089" w:type="dxa"/>
            <w:vAlign w:val="center"/>
          </w:tcPr>
          <w:p w:rsidR="00110A94" w:rsidRPr="00130D83" w:rsidRDefault="00110A94" w:rsidP="00130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30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Ville</w:t>
            </w:r>
          </w:p>
        </w:tc>
        <w:tc>
          <w:tcPr>
            <w:tcW w:w="1246" w:type="dxa"/>
            <w:vAlign w:val="center"/>
          </w:tcPr>
          <w:p w:rsidR="00110A94" w:rsidRPr="00130D83" w:rsidRDefault="00110A94" w:rsidP="00130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30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Sociétaire depuis</w:t>
            </w:r>
          </w:p>
        </w:tc>
        <w:tc>
          <w:tcPr>
            <w:tcW w:w="1230" w:type="dxa"/>
          </w:tcPr>
          <w:p w:rsidR="00110A94" w:rsidRPr="00130D83" w:rsidRDefault="00110A94" w:rsidP="00130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30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Origine</w:t>
            </w:r>
          </w:p>
        </w:tc>
      </w:tr>
      <w:tr w:rsidR="00B90E0F" w:rsidRPr="00110A94" w:rsidTr="00CE7118">
        <w:trPr>
          <w:tblCellSpacing w:w="15" w:type="dxa"/>
        </w:trPr>
        <w:tc>
          <w:tcPr>
            <w:tcW w:w="1227" w:type="dxa"/>
            <w:vAlign w:val="center"/>
          </w:tcPr>
          <w:p w:rsidR="00B90E0F" w:rsidRPr="00B90E0F" w:rsidRDefault="00B90E0F" w:rsidP="00B9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90E0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ICEA-167 </w:t>
            </w:r>
          </w:p>
        </w:tc>
        <w:tc>
          <w:tcPr>
            <w:tcW w:w="2242" w:type="dxa"/>
            <w:vAlign w:val="center"/>
          </w:tcPr>
          <w:p w:rsidR="00B90E0F" w:rsidRPr="00110A94" w:rsidRDefault="00B90E0F" w:rsidP="00B90E0F">
            <w:pPr>
              <w:rPr>
                <w:lang w:eastAsia="fr-FR"/>
              </w:rPr>
            </w:pPr>
            <w:r w:rsidRPr="00B90E0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CARLIER MARTINE</w:t>
            </w:r>
          </w:p>
        </w:tc>
        <w:tc>
          <w:tcPr>
            <w:tcW w:w="679" w:type="dxa"/>
            <w:vAlign w:val="center"/>
          </w:tcPr>
          <w:p w:rsidR="00B90E0F" w:rsidRPr="00110A94" w:rsidRDefault="00B90E0F" w:rsidP="00B90E0F">
            <w:pPr>
              <w:rPr>
                <w:lang w:eastAsia="fr-FR"/>
              </w:rPr>
            </w:pPr>
            <w:r>
              <w:rPr>
                <w:lang w:eastAsia="fr-FR"/>
              </w:rPr>
              <w:t>20</w:t>
            </w:r>
          </w:p>
        </w:tc>
        <w:tc>
          <w:tcPr>
            <w:tcW w:w="679" w:type="dxa"/>
          </w:tcPr>
          <w:p w:rsidR="00B90E0F" w:rsidRPr="00110A94" w:rsidRDefault="00B90E0F" w:rsidP="00B90E0F">
            <w:pPr>
              <w:rPr>
                <w:lang w:eastAsia="fr-FR"/>
              </w:rPr>
            </w:pPr>
            <w:r>
              <w:rPr>
                <w:lang w:eastAsia="fr-FR"/>
              </w:rPr>
              <w:t>1 000</w:t>
            </w:r>
          </w:p>
        </w:tc>
        <w:tc>
          <w:tcPr>
            <w:tcW w:w="678" w:type="dxa"/>
            <w:vAlign w:val="center"/>
          </w:tcPr>
          <w:p w:rsidR="00B90E0F" w:rsidRPr="00110A94" w:rsidRDefault="00B90E0F" w:rsidP="00B90E0F">
            <w:pPr>
              <w:rPr>
                <w:lang w:eastAsia="fr-FR"/>
              </w:rPr>
            </w:pPr>
            <w:r w:rsidRPr="00B90E0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3089" w:type="dxa"/>
            <w:vAlign w:val="center"/>
          </w:tcPr>
          <w:p w:rsidR="00B90E0F" w:rsidRPr="00110A94" w:rsidRDefault="00B90E0F" w:rsidP="00B90E0F">
            <w:pPr>
              <w:rPr>
                <w:lang w:eastAsia="fr-FR"/>
              </w:rPr>
            </w:pPr>
            <w:r w:rsidRPr="00B90E0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FR-31520 RAMONVILLE</w:t>
            </w:r>
          </w:p>
        </w:tc>
        <w:tc>
          <w:tcPr>
            <w:tcW w:w="1246" w:type="dxa"/>
            <w:vAlign w:val="center"/>
          </w:tcPr>
          <w:p w:rsidR="00B90E0F" w:rsidRPr="00110A94" w:rsidRDefault="00B90E0F" w:rsidP="00B90E0F">
            <w:pPr>
              <w:rPr>
                <w:lang w:eastAsia="fr-FR"/>
              </w:rPr>
            </w:pPr>
            <w:r w:rsidRPr="00B90E0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26/11/2018</w:t>
            </w:r>
          </w:p>
        </w:tc>
        <w:tc>
          <w:tcPr>
            <w:tcW w:w="1230" w:type="dxa"/>
          </w:tcPr>
          <w:p w:rsidR="00B90E0F" w:rsidRPr="00110A94" w:rsidRDefault="00B90E0F" w:rsidP="00B90E0F">
            <w:pPr>
              <w:rPr>
                <w:lang w:eastAsia="fr-FR"/>
              </w:rPr>
            </w:pPr>
            <w:r>
              <w:rPr>
                <w:lang w:eastAsia="fr-FR"/>
              </w:rPr>
              <w:t>Icéa</w:t>
            </w:r>
          </w:p>
        </w:tc>
      </w:tr>
      <w:tr w:rsidR="00F71E8F" w:rsidRPr="00110A94" w:rsidTr="00CE7118">
        <w:trPr>
          <w:tblCellSpacing w:w="15" w:type="dxa"/>
        </w:trPr>
        <w:tc>
          <w:tcPr>
            <w:tcW w:w="1227" w:type="dxa"/>
            <w:vAlign w:val="center"/>
          </w:tcPr>
          <w:p w:rsidR="00F71E8F" w:rsidRDefault="00F71E8F" w:rsidP="00F7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E7118" w:rsidRPr="00B90E0F" w:rsidRDefault="00130D83" w:rsidP="00F7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ICEA-427</w:t>
            </w:r>
          </w:p>
        </w:tc>
        <w:tc>
          <w:tcPr>
            <w:tcW w:w="2242" w:type="dxa"/>
            <w:vAlign w:val="center"/>
          </w:tcPr>
          <w:p w:rsidR="00F71E8F" w:rsidRPr="00F71E8F" w:rsidRDefault="00F71E8F" w:rsidP="00CE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1E8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LES RAYONS VERTS (RÉQUILLART </w:t>
            </w:r>
          </w:p>
        </w:tc>
        <w:tc>
          <w:tcPr>
            <w:tcW w:w="679" w:type="dxa"/>
            <w:vAlign w:val="center"/>
          </w:tcPr>
          <w:p w:rsidR="00F71E8F" w:rsidRDefault="00CE7118" w:rsidP="00F71E8F">
            <w:pPr>
              <w:rPr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679" w:type="dxa"/>
          </w:tcPr>
          <w:p w:rsidR="00F71E8F" w:rsidRDefault="00CE7118" w:rsidP="00F71E8F">
            <w:pPr>
              <w:rPr>
                <w:lang w:eastAsia="fr-FR"/>
              </w:rPr>
            </w:pPr>
            <w:r>
              <w:rPr>
                <w:lang w:eastAsia="fr-FR"/>
              </w:rPr>
              <w:t>50</w:t>
            </w:r>
          </w:p>
        </w:tc>
        <w:tc>
          <w:tcPr>
            <w:tcW w:w="678" w:type="dxa"/>
            <w:vAlign w:val="center"/>
          </w:tcPr>
          <w:p w:rsidR="00F71E8F" w:rsidRPr="00B90E0F" w:rsidRDefault="00CE7118" w:rsidP="00F71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L.P</w:t>
            </w:r>
          </w:p>
        </w:tc>
        <w:tc>
          <w:tcPr>
            <w:tcW w:w="3089" w:type="dxa"/>
            <w:vAlign w:val="center"/>
          </w:tcPr>
          <w:p w:rsidR="00F71E8F" w:rsidRPr="00B90E0F" w:rsidRDefault="00CE7118" w:rsidP="00F71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Venerque</w:t>
            </w:r>
            <w:proofErr w:type="spellEnd"/>
          </w:p>
        </w:tc>
        <w:tc>
          <w:tcPr>
            <w:tcW w:w="1246" w:type="dxa"/>
            <w:vAlign w:val="center"/>
          </w:tcPr>
          <w:p w:rsidR="00F71E8F" w:rsidRPr="00B90E0F" w:rsidRDefault="00CE7118" w:rsidP="00F71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10/10/2022</w:t>
            </w:r>
          </w:p>
        </w:tc>
        <w:tc>
          <w:tcPr>
            <w:tcW w:w="1230" w:type="dxa"/>
          </w:tcPr>
          <w:p w:rsidR="00F71E8F" w:rsidRDefault="00130D83" w:rsidP="00F71E8F">
            <w:pPr>
              <w:rPr>
                <w:lang w:eastAsia="fr-FR"/>
              </w:rPr>
            </w:pPr>
            <w:r>
              <w:rPr>
                <w:lang w:eastAsia="fr-FR"/>
              </w:rPr>
              <w:t>R</w:t>
            </w:r>
            <w:r w:rsidR="00CE7118">
              <w:rPr>
                <w:lang w:eastAsia="fr-FR"/>
              </w:rPr>
              <w:t>V</w:t>
            </w:r>
          </w:p>
        </w:tc>
      </w:tr>
    </w:tbl>
    <w:p w:rsidR="000F2B0F" w:rsidRPr="00B67BF2" w:rsidRDefault="00B67BF2" w:rsidP="00AE1F8A">
      <w:pPr>
        <w:rPr>
          <w:b/>
          <w:lang w:eastAsia="fr-FR"/>
        </w:rPr>
      </w:pPr>
      <w:r>
        <w:rPr>
          <w:b/>
          <w:lang w:eastAsia="fr-FR"/>
        </w:rPr>
        <w:t>Validation des</w:t>
      </w:r>
      <w:r w:rsidR="00AF3F82">
        <w:rPr>
          <w:b/>
          <w:lang w:eastAsia="fr-FR"/>
        </w:rPr>
        <w:t xml:space="preserve"> 5</w:t>
      </w:r>
      <w:r>
        <w:rPr>
          <w:b/>
          <w:lang w:eastAsia="fr-FR"/>
        </w:rPr>
        <w:t xml:space="preserve"> nouveaux sociétaires </w:t>
      </w:r>
      <w:r w:rsidR="00AF3F82">
        <w:rPr>
          <w:b/>
          <w:lang w:eastAsia="fr-FR"/>
        </w:rPr>
        <w:t>– Total :</w:t>
      </w:r>
      <w:r>
        <w:rPr>
          <w:b/>
          <w:lang w:eastAsia="fr-FR"/>
        </w:rPr>
        <w:t xml:space="preserve"> </w:t>
      </w:r>
      <w:r w:rsidR="00B268C1" w:rsidRPr="00B67BF2">
        <w:rPr>
          <w:b/>
          <w:lang w:eastAsia="fr-FR"/>
        </w:rPr>
        <w:t>437 sociétaires</w:t>
      </w:r>
    </w:p>
    <w:p w:rsidR="00452A2F" w:rsidRPr="00B67BF2" w:rsidRDefault="009C3AAA" w:rsidP="00AE1F8A">
      <w:pPr>
        <w:rPr>
          <w:b/>
          <w:lang w:eastAsia="fr-FR"/>
        </w:rPr>
      </w:pPr>
      <w:r w:rsidRPr="00B67BF2">
        <w:rPr>
          <w:b/>
          <w:lang w:eastAsia="fr-FR"/>
        </w:rPr>
        <w:lastRenderedPageBreak/>
        <w:t>Constatation du capital</w:t>
      </w:r>
      <w:r w:rsidR="00360560" w:rsidRPr="00B67BF2">
        <w:rPr>
          <w:b/>
          <w:lang w:eastAsia="fr-FR"/>
        </w:rPr>
        <w:t xml:space="preserve"> </w:t>
      </w:r>
      <w:r w:rsidR="004F409F" w:rsidRPr="00B67BF2">
        <w:rPr>
          <w:b/>
          <w:lang w:eastAsia="fr-FR"/>
        </w:rPr>
        <w:t>167 400</w:t>
      </w:r>
      <w:r w:rsidR="00D5334B" w:rsidRPr="00B67BF2">
        <w:rPr>
          <w:b/>
          <w:lang w:eastAsia="fr-FR"/>
        </w:rPr>
        <w:t xml:space="preserve"> €</w:t>
      </w:r>
    </w:p>
    <w:p w:rsidR="000010A0" w:rsidRDefault="000010A0" w:rsidP="00B67BF2">
      <w:pPr>
        <w:rPr>
          <w:lang w:eastAsia="fr-FR"/>
        </w:rPr>
      </w:pPr>
      <w:r>
        <w:rPr>
          <w:lang w:eastAsia="fr-FR"/>
        </w:rPr>
        <w:t xml:space="preserve">Pour info </w:t>
      </w:r>
      <w:r w:rsidR="00F7177A">
        <w:rPr>
          <w:lang w:eastAsia="fr-FR"/>
        </w:rPr>
        <w:t>: RV</w:t>
      </w:r>
      <w:r>
        <w:rPr>
          <w:lang w:eastAsia="fr-FR"/>
        </w:rPr>
        <w:t xml:space="preserve"> =</w:t>
      </w:r>
      <w:r w:rsidR="00B67BF2">
        <w:rPr>
          <w:lang w:eastAsia="fr-FR"/>
        </w:rPr>
        <w:t xml:space="preserve"> 38 sociétaires pour 18 750 €</w:t>
      </w:r>
    </w:p>
    <w:p w:rsidR="009F2B05" w:rsidRDefault="009F2B05" w:rsidP="009F2B05">
      <w:pPr>
        <w:pStyle w:val="Titre2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>Demande remboursement parts</w:t>
      </w:r>
    </w:p>
    <w:p w:rsidR="009F2B05" w:rsidRPr="009F2B05" w:rsidRDefault="009F2B05" w:rsidP="009F2B05">
      <w:pPr>
        <w:pStyle w:val="Paragraphedeliste"/>
        <w:numPr>
          <w:ilvl w:val="0"/>
          <w:numId w:val="17"/>
        </w:numPr>
        <w:rPr>
          <w:lang w:eastAsia="fr-FR"/>
        </w:rPr>
      </w:pPr>
      <w:r w:rsidRPr="009F2B05">
        <w:rPr>
          <w:lang w:eastAsia="fr-FR"/>
        </w:rPr>
        <w:t xml:space="preserve">Demande de reprise de PS de  Medhi </w:t>
      </w:r>
      <w:proofErr w:type="spellStart"/>
      <w:r w:rsidRPr="009F2B05">
        <w:rPr>
          <w:lang w:eastAsia="fr-FR"/>
        </w:rPr>
        <w:t>Mondon</w:t>
      </w:r>
      <w:proofErr w:type="spellEnd"/>
      <w:r w:rsidRPr="009F2B05">
        <w:rPr>
          <w:lang w:eastAsia="fr-FR"/>
        </w:rPr>
        <w:t xml:space="preserve"> sociétaire de Mutzig : 400 € souscrite le 11/05/2022</w:t>
      </w:r>
    </w:p>
    <w:p w:rsidR="009F2B05" w:rsidRPr="009F2B05" w:rsidRDefault="009F2B05" w:rsidP="009F2B05">
      <w:pPr>
        <w:pStyle w:val="Paragraphedeliste"/>
        <w:numPr>
          <w:ilvl w:val="0"/>
          <w:numId w:val="17"/>
        </w:numPr>
        <w:rPr>
          <w:lang w:eastAsia="fr-FR"/>
        </w:rPr>
      </w:pPr>
      <w:r w:rsidRPr="009F2B05">
        <w:rPr>
          <w:lang w:eastAsia="fr-FR"/>
        </w:rPr>
        <w:t xml:space="preserve">Décès de Christine Isnard, conjointe de Jean-Marc Isnard membre fondateur </w:t>
      </w:r>
      <w:bookmarkStart w:id="0" w:name="_GoBack"/>
      <w:bookmarkEnd w:id="0"/>
      <w:r w:rsidR="00F7177A" w:rsidRPr="009F2B05">
        <w:rPr>
          <w:lang w:eastAsia="fr-FR"/>
        </w:rPr>
        <w:t>d'Icéa</w:t>
      </w:r>
      <w:r w:rsidRPr="009F2B05">
        <w:rPr>
          <w:lang w:eastAsia="fr-FR"/>
        </w:rPr>
        <w:t>. Elle détient pour 500 € de PS</w:t>
      </w:r>
    </w:p>
    <w:p w:rsidR="009F2B05" w:rsidRPr="009F2B05" w:rsidRDefault="009F2B05" w:rsidP="009F2B05">
      <w:pPr>
        <w:rPr>
          <w:lang w:eastAsia="fr-FR"/>
        </w:rPr>
      </w:pPr>
    </w:p>
    <w:p w:rsidR="00C20794" w:rsidRPr="00AF3F82" w:rsidRDefault="00C20794" w:rsidP="00AF3F82">
      <w:pPr>
        <w:pStyle w:val="Titre2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3F82">
        <w:rPr>
          <w:rStyle w:val="Titre2Car"/>
          <w:lang w:eastAsia="fr-FR"/>
        </w:rPr>
        <w:t xml:space="preserve">Bilan évènements </w:t>
      </w:r>
      <w:r w:rsidRPr="00AF3F82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Scientilivres</w:t>
      </w:r>
      <w:proofErr w:type="spellEnd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5 mn</w:t>
      </w:r>
      <w:r w:rsidR="004D43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="003641D2">
        <w:rPr>
          <w:rFonts w:ascii="Times New Roman" w:eastAsia="Times New Roman" w:hAnsi="Times New Roman" w:cs="Times New Roman"/>
          <w:sz w:val="24"/>
          <w:szCs w:val="24"/>
          <w:lang w:eastAsia="fr-FR"/>
        </w:rPr>
        <w:t>21 personnes ont laissés leur</w:t>
      </w:r>
      <w:r w:rsidR="005470EC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3641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coordonnées </w:t>
      </w:r>
      <w:r w:rsidR="005470EC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="003641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470E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16 fours fabriqués – Manque de personnes pour </w:t>
      </w:r>
      <w:proofErr w:type="spellStart"/>
      <w:r w:rsidR="005470EC">
        <w:rPr>
          <w:rFonts w:ascii="Times New Roman" w:eastAsia="Times New Roman" w:hAnsi="Times New Roman" w:cs="Times New Roman"/>
          <w:sz w:val="24"/>
          <w:szCs w:val="24"/>
          <w:lang w:eastAsia="fr-FR"/>
        </w:rPr>
        <w:t>acueil</w:t>
      </w:r>
      <w:proofErr w:type="spellEnd"/>
      <w:r w:rsidR="005470E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visiteurs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Rando</w:t>
      </w:r>
      <w:proofErr w:type="spellEnd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énergies : 5 mn</w:t>
      </w:r>
      <w:r w:rsidR="005470E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4263EB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="005470E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4263EB">
        <w:rPr>
          <w:rFonts w:ascii="Times New Roman" w:eastAsia="Times New Roman" w:hAnsi="Times New Roman" w:cs="Times New Roman"/>
          <w:sz w:val="24"/>
          <w:szCs w:val="24"/>
          <w:lang w:eastAsia="fr-FR"/>
        </w:rPr>
        <w:t>29 personnes dont</w:t>
      </w:r>
      <w:r w:rsidR="008C12E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13 non sociétaires qui ont laissé leurs contacts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Assemblée générale : 5 mn</w:t>
      </w:r>
      <w:r w:rsidR="008C12E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44 présents 5 représenté et 141 votes en ligne</w:t>
      </w:r>
    </w:p>
    <w:p w:rsidR="00C20794" w:rsidRPr="00C20794" w:rsidRDefault="00C20794" w:rsidP="00D6701B">
      <w:pPr>
        <w:pStyle w:val="Titre2"/>
        <w:numPr>
          <w:ilvl w:val="0"/>
          <w:numId w:val="6"/>
        </w:numPr>
        <w:rPr>
          <w:rFonts w:eastAsia="Times New Roman"/>
          <w:lang w:eastAsia="fr-FR"/>
        </w:rPr>
      </w:pPr>
      <w:r w:rsidRPr="00C20794">
        <w:rPr>
          <w:rFonts w:eastAsia="Times New Roman"/>
          <w:lang w:eastAsia="fr-FR"/>
        </w:rPr>
        <w:t xml:space="preserve">Evènements à venir 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Sensibilisation Damase </w:t>
      </w:r>
      <w:proofErr w:type="spellStart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Auba</w:t>
      </w:r>
      <w:proofErr w:type="spellEnd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(le lendemain) : 5 mn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fête </w:t>
      </w:r>
      <w:r w:rsidR="00D6701B"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des possibles</w:t>
      </w: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fabrication four</w:t>
      </w:r>
      <w:r w:rsidR="00D670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parabole</w:t>
      </w: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5 mn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Fêtes Eco : 5 mn</w:t>
      </w:r>
    </w:p>
    <w:p w:rsidR="00C20794" w:rsidRDefault="00C20794" w:rsidP="00D6701B">
      <w:pPr>
        <w:pStyle w:val="Titre2"/>
        <w:numPr>
          <w:ilvl w:val="0"/>
          <w:numId w:val="6"/>
        </w:numPr>
        <w:rPr>
          <w:rFonts w:eastAsia="Times New Roman"/>
          <w:lang w:eastAsia="fr-FR"/>
        </w:rPr>
      </w:pPr>
      <w:r w:rsidRPr="00C20794">
        <w:rPr>
          <w:rFonts w:eastAsia="Times New Roman"/>
          <w:lang w:eastAsia="fr-FR"/>
        </w:rPr>
        <w:t xml:space="preserve">Budget Com </w:t>
      </w:r>
      <w:proofErr w:type="spellStart"/>
      <w:r w:rsidRPr="00C20794">
        <w:rPr>
          <w:rFonts w:eastAsia="Times New Roman"/>
          <w:lang w:eastAsia="fr-FR"/>
        </w:rPr>
        <w:t>Rv</w:t>
      </w:r>
      <w:proofErr w:type="spellEnd"/>
      <w:r w:rsidRPr="00C20794">
        <w:rPr>
          <w:rFonts w:eastAsia="Times New Roman"/>
          <w:lang w:eastAsia="fr-FR"/>
        </w:rPr>
        <w:t xml:space="preserve"> et avance de trésorerie RV : 10 mn</w:t>
      </w:r>
    </w:p>
    <w:p w:rsidR="00025713" w:rsidRPr="00025713" w:rsidRDefault="00C4191C" w:rsidP="00025713">
      <w:pPr>
        <w:rPr>
          <w:lang w:eastAsia="fr-FR"/>
        </w:rPr>
      </w:pPr>
      <w:r>
        <w:rPr>
          <w:lang w:eastAsia="fr-FR"/>
        </w:rPr>
        <w:t>Voir Annexe</w:t>
      </w:r>
    </w:p>
    <w:p w:rsidR="00C20794" w:rsidRDefault="00C20794" w:rsidP="00025713">
      <w:pPr>
        <w:pStyle w:val="Titre2"/>
        <w:numPr>
          <w:ilvl w:val="0"/>
          <w:numId w:val="6"/>
        </w:numPr>
        <w:rPr>
          <w:rFonts w:eastAsia="Times New Roman"/>
          <w:lang w:eastAsia="fr-FR"/>
        </w:rPr>
      </w:pPr>
      <w:r w:rsidRPr="00C20794">
        <w:rPr>
          <w:rFonts w:eastAsia="Times New Roman"/>
          <w:lang w:eastAsia="fr-FR"/>
        </w:rPr>
        <w:t>Achat d'éléments kit communication ECLR : 10 mn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6"/>
      </w:tblGrid>
      <w:tr w:rsidR="001051A5" w:rsidRPr="001051A5" w:rsidTr="001051A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1A5" w:rsidRPr="001051A5" w:rsidRDefault="001051A5" w:rsidP="0010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51A5">
              <w:rPr>
                <w:rFonts w:ascii="Arial" w:eastAsia="Times New Roman" w:hAnsi="Arial" w:cs="Arial"/>
                <w:color w:val="000000"/>
                <w:lang w:eastAsia="fr-FR"/>
              </w:rPr>
              <w:t>Une notice d’utilisation du kit</w:t>
            </w:r>
          </w:p>
        </w:tc>
      </w:tr>
      <w:tr w:rsidR="001051A5" w:rsidRPr="001051A5" w:rsidTr="001051A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1A5" w:rsidRPr="001051A5" w:rsidRDefault="001051A5" w:rsidP="0010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51A5">
              <w:rPr>
                <w:rFonts w:ascii="Arial" w:eastAsia="Times New Roman" w:hAnsi="Arial" w:cs="Arial"/>
                <w:color w:val="000000"/>
                <w:lang w:eastAsia="fr-FR"/>
              </w:rPr>
              <w:t>Un message type pour mobiliser les sociétaires sur l’animation d’un stand</w:t>
            </w:r>
          </w:p>
          <w:p w:rsidR="001051A5" w:rsidRPr="001051A5" w:rsidRDefault="001051A5" w:rsidP="0010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051A5" w:rsidRPr="001051A5" w:rsidTr="001051A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1A5" w:rsidRPr="001051A5" w:rsidRDefault="001051A5" w:rsidP="0010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51A5">
              <w:rPr>
                <w:rFonts w:ascii="Arial" w:eastAsia="Times New Roman" w:hAnsi="Arial" w:cs="Arial"/>
                <w:color w:val="000000"/>
                <w:lang w:eastAsia="fr-FR"/>
              </w:rPr>
              <w:t>Une fiche bilan à remplir rapidement après chaque stand</w:t>
            </w:r>
          </w:p>
        </w:tc>
      </w:tr>
      <w:tr w:rsidR="001051A5" w:rsidRPr="001051A5" w:rsidTr="001051A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1A5" w:rsidRPr="001051A5" w:rsidRDefault="001051A5" w:rsidP="0010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51A5">
              <w:rPr>
                <w:rFonts w:ascii="Arial" w:eastAsia="Times New Roman" w:hAnsi="Arial" w:cs="Arial"/>
                <w:color w:val="000000"/>
                <w:lang w:eastAsia="fr-FR"/>
              </w:rPr>
              <w:t>Une fiche “animer un stand de la coopérative”</w:t>
            </w:r>
          </w:p>
        </w:tc>
      </w:tr>
    </w:tbl>
    <w:p w:rsidR="001051A5" w:rsidRDefault="001051A5" w:rsidP="001051A5">
      <w:pPr>
        <w:rPr>
          <w:lang w:eastAsia="fr-FR"/>
        </w:rPr>
      </w:pPr>
    </w:p>
    <w:p w:rsidR="00CB490D" w:rsidRPr="001051A5" w:rsidRDefault="00CB490D" w:rsidP="001051A5">
      <w:pPr>
        <w:rPr>
          <w:lang w:eastAsia="fr-FR"/>
        </w:rPr>
      </w:pPr>
      <w:r>
        <w:rPr>
          <w:rFonts w:ascii="Arial" w:hAnsi="Arial" w:cs="Arial"/>
          <w:b/>
          <w:bCs/>
          <w:color w:val="000000"/>
        </w:rPr>
        <w:t>Fond de carte du territoire</w:t>
      </w:r>
      <w:r>
        <w:rPr>
          <w:rFonts w:ascii="Arial" w:hAnsi="Arial" w:cs="Arial"/>
          <w:color w:val="000000"/>
        </w:rPr>
        <w:t xml:space="preserve"> format A1 conçue par ECLR entre 225 et 40 €</w:t>
      </w:r>
    </w:p>
    <w:p w:rsidR="001718DE" w:rsidRPr="00C213DC" w:rsidRDefault="001718DE" w:rsidP="001718DE">
      <w:pPr>
        <w:rPr>
          <w:rFonts w:ascii="Arial" w:hAnsi="Arial" w:cs="Arial"/>
          <w:b/>
          <w:color w:val="000000"/>
        </w:rPr>
      </w:pPr>
      <w:r w:rsidRPr="00C213DC">
        <w:rPr>
          <w:rFonts w:ascii="Arial" w:hAnsi="Arial" w:cs="Arial"/>
          <w:b/>
          <w:bCs/>
          <w:color w:val="000000"/>
        </w:rPr>
        <w:t>Jeux</w:t>
      </w:r>
      <w:r w:rsidRPr="00C213D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C213DC">
        <w:rPr>
          <w:rFonts w:ascii="Arial" w:hAnsi="Arial" w:cs="Arial"/>
          <w:b/>
          <w:color w:val="000000"/>
        </w:rPr>
        <w:t xml:space="preserve">pour animer le stand : </w:t>
      </w:r>
    </w:p>
    <w:p w:rsidR="007278EE" w:rsidRDefault="007278EE" w:rsidP="007278E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-La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Révolt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 gratuit (reste l’impression et plastification à votre charge)</w:t>
      </w:r>
    </w:p>
    <w:p w:rsidR="007278EE" w:rsidRDefault="007278EE" w:rsidP="007278E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-Sobriété partagée : 80€</w:t>
      </w:r>
    </w:p>
    <w:p w:rsidR="007278EE" w:rsidRDefault="007278EE" w:rsidP="007278E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Frizzle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 70€</w:t>
      </w:r>
    </w:p>
    <w:p w:rsidR="007278EE" w:rsidRDefault="007278EE" w:rsidP="001718DE">
      <w:pPr>
        <w:rPr>
          <w:lang w:eastAsia="fr-FR"/>
        </w:rPr>
      </w:pPr>
    </w:p>
    <w:p w:rsidR="00C213DC" w:rsidRPr="00C213DC" w:rsidRDefault="00C213DC" w:rsidP="001718DE">
      <w:pPr>
        <w:rPr>
          <w:b/>
          <w:lang w:eastAsia="fr-FR"/>
        </w:rPr>
      </w:pPr>
      <w:r w:rsidRPr="00C213DC">
        <w:rPr>
          <w:b/>
          <w:lang w:eastAsia="fr-FR"/>
        </w:rPr>
        <w:t>Objets :</w:t>
      </w:r>
    </w:p>
    <w:p w:rsidR="00897157" w:rsidRPr="00897157" w:rsidRDefault="00897157" w:rsidP="00897157">
      <w:pPr>
        <w:rPr>
          <w:lang w:eastAsia="fr-FR"/>
        </w:rPr>
      </w:pPr>
      <w:r w:rsidRPr="00897157">
        <w:rPr>
          <w:rFonts w:ascii="Arial" w:hAnsi="Arial" w:cs="Arial"/>
          <w:color w:val="000000"/>
          <w:lang w:eastAsia="fr-FR"/>
        </w:rPr>
        <w:t> </w:t>
      </w:r>
      <w:hyperlink r:id="rId7" w:history="1">
        <w:r w:rsidRPr="00897157">
          <w:rPr>
            <w:rFonts w:ascii="Arial" w:hAnsi="Arial" w:cs="Arial"/>
            <w:color w:val="1155CC"/>
            <w:u w:val="single"/>
            <w:lang w:eastAsia="fr-FR"/>
          </w:rPr>
          <w:t>Kit moulin solaire en bois</w:t>
        </w:r>
      </w:hyperlink>
    </w:p>
    <w:p w:rsidR="00897157" w:rsidRPr="00897157" w:rsidRDefault="00897157" w:rsidP="00897157">
      <w:pPr>
        <w:rPr>
          <w:lang w:eastAsia="fr-FR"/>
        </w:rPr>
      </w:pPr>
      <w:r w:rsidRPr="00897157">
        <w:rPr>
          <w:rFonts w:ascii="Arial" w:hAnsi="Arial" w:cs="Arial"/>
          <w:color w:val="000000"/>
          <w:lang w:eastAsia="fr-FR"/>
        </w:rPr>
        <w:t xml:space="preserve">- </w:t>
      </w:r>
      <w:hyperlink r:id="rId8" w:history="1">
        <w:r w:rsidRPr="00897157">
          <w:rPr>
            <w:rFonts w:ascii="Arial" w:hAnsi="Arial" w:cs="Arial"/>
            <w:color w:val="1155CC"/>
            <w:u w:val="single"/>
            <w:lang w:eastAsia="fr-FR"/>
          </w:rPr>
          <w:t xml:space="preserve">Kit éolienne solaire bois </w:t>
        </w:r>
        <w:proofErr w:type="spellStart"/>
        <w:r w:rsidRPr="00897157">
          <w:rPr>
            <w:rFonts w:ascii="Arial" w:hAnsi="Arial" w:cs="Arial"/>
            <w:color w:val="1155CC"/>
            <w:u w:val="single"/>
            <w:lang w:eastAsia="fr-FR"/>
          </w:rPr>
          <w:t>sylt</w:t>
        </w:r>
        <w:proofErr w:type="spellEnd"/>
      </w:hyperlink>
    </w:p>
    <w:p w:rsidR="00897157" w:rsidRPr="00897157" w:rsidRDefault="00897157" w:rsidP="00897157">
      <w:pPr>
        <w:rPr>
          <w:lang w:eastAsia="fr-FR"/>
        </w:rPr>
      </w:pPr>
      <w:r w:rsidRPr="00897157">
        <w:rPr>
          <w:rFonts w:ascii="Arial" w:hAnsi="Arial" w:cs="Arial"/>
          <w:color w:val="000000"/>
          <w:lang w:eastAsia="fr-FR"/>
        </w:rPr>
        <w:lastRenderedPageBreak/>
        <w:t>-</w:t>
      </w:r>
      <w:hyperlink r:id="rId9" w:history="1">
        <w:r w:rsidRPr="00897157">
          <w:rPr>
            <w:rFonts w:ascii="Arial" w:hAnsi="Arial" w:cs="Arial"/>
            <w:color w:val="1155CC"/>
            <w:u w:val="single"/>
            <w:lang w:eastAsia="fr-FR"/>
          </w:rPr>
          <w:t xml:space="preserve">Kit </w:t>
        </w:r>
        <w:proofErr w:type="spellStart"/>
        <w:r w:rsidRPr="00897157">
          <w:rPr>
            <w:rFonts w:ascii="Arial" w:hAnsi="Arial" w:cs="Arial"/>
            <w:color w:val="1155CC"/>
            <w:u w:val="single"/>
            <w:lang w:eastAsia="fr-FR"/>
          </w:rPr>
          <w:t>ulm</w:t>
        </w:r>
        <w:proofErr w:type="spellEnd"/>
        <w:r w:rsidRPr="00897157">
          <w:rPr>
            <w:rFonts w:ascii="Arial" w:hAnsi="Arial" w:cs="Arial"/>
            <w:color w:val="1155CC"/>
            <w:u w:val="single"/>
            <w:lang w:eastAsia="fr-FR"/>
          </w:rPr>
          <w:t xml:space="preserve"> solaire bois</w:t>
        </w:r>
      </w:hyperlink>
    </w:p>
    <w:p w:rsidR="00897157" w:rsidRPr="00897157" w:rsidRDefault="00897157" w:rsidP="00897157">
      <w:pPr>
        <w:rPr>
          <w:lang w:eastAsia="fr-FR"/>
        </w:rPr>
      </w:pPr>
      <w:r w:rsidRPr="00897157">
        <w:rPr>
          <w:rFonts w:ascii="Arial" w:hAnsi="Arial" w:cs="Arial"/>
          <w:color w:val="000000"/>
          <w:lang w:eastAsia="fr-FR"/>
        </w:rPr>
        <w:t>-</w:t>
      </w:r>
      <w:hyperlink r:id="rId10" w:history="1">
        <w:r w:rsidRPr="00897157">
          <w:rPr>
            <w:rFonts w:ascii="Arial" w:hAnsi="Arial" w:cs="Arial"/>
            <w:color w:val="1155CC"/>
            <w:u w:val="single"/>
            <w:lang w:eastAsia="fr-FR"/>
          </w:rPr>
          <w:t>Kit manège solaire en bois</w:t>
        </w:r>
      </w:hyperlink>
    </w:p>
    <w:p w:rsidR="00897157" w:rsidRPr="00897157" w:rsidRDefault="00897157" w:rsidP="00897157">
      <w:pPr>
        <w:rPr>
          <w:lang w:eastAsia="fr-FR"/>
        </w:rPr>
      </w:pPr>
      <w:r w:rsidRPr="00897157">
        <w:rPr>
          <w:rFonts w:ascii="Arial" w:hAnsi="Arial" w:cs="Arial"/>
          <w:color w:val="000000"/>
          <w:lang w:eastAsia="fr-FR"/>
        </w:rPr>
        <w:t xml:space="preserve">- </w:t>
      </w:r>
      <w:hyperlink r:id="rId11" w:history="1">
        <w:r w:rsidRPr="00897157">
          <w:rPr>
            <w:rFonts w:ascii="Arial" w:hAnsi="Arial" w:cs="Arial"/>
            <w:color w:val="1155CC"/>
            <w:u w:val="single"/>
            <w:lang w:eastAsia="fr-FR"/>
          </w:rPr>
          <w:t>Kit abeille solaire en bois</w:t>
        </w:r>
      </w:hyperlink>
    </w:p>
    <w:p w:rsidR="00897157" w:rsidRPr="00897157" w:rsidRDefault="00897157" w:rsidP="00897157">
      <w:pPr>
        <w:rPr>
          <w:lang w:eastAsia="fr-FR"/>
        </w:rPr>
      </w:pPr>
      <w:r w:rsidRPr="00897157">
        <w:rPr>
          <w:rFonts w:ascii="Arial" w:hAnsi="Arial" w:cs="Arial"/>
          <w:color w:val="000000"/>
          <w:lang w:eastAsia="fr-FR"/>
        </w:rPr>
        <w:t xml:space="preserve">- </w:t>
      </w:r>
      <w:hyperlink r:id="rId12" w:history="1">
        <w:r w:rsidRPr="00897157">
          <w:rPr>
            <w:rFonts w:ascii="Arial" w:hAnsi="Arial" w:cs="Arial"/>
            <w:color w:val="1155CC"/>
            <w:u w:val="single"/>
            <w:lang w:eastAsia="fr-FR"/>
          </w:rPr>
          <w:t>Kit libellule solaire en bois</w:t>
        </w:r>
      </w:hyperlink>
    </w:p>
    <w:p w:rsidR="00897157" w:rsidRPr="00897157" w:rsidRDefault="00897157" w:rsidP="00897157">
      <w:pPr>
        <w:rPr>
          <w:lang w:eastAsia="fr-FR"/>
        </w:rPr>
      </w:pPr>
    </w:p>
    <w:p w:rsidR="00D0077F" w:rsidRPr="00D0077F" w:rsidRDefault="00D0077F" w:rsidP="00D0077F">
      <w:pPr>
        <w:rPr>
          <w:lang w:eastAsia="fr-FR"/>
        </w:rPr>
      </w:pPr>
    </w:p>
    <w:p w:rsidR="00C20794" w:rsidRPr="00C20794" w:rsidRDefault="00C20794" w:rsidP="00A73979">
      <w:pPr>
        <w:pStyle w:val="Titre2"/>
        <w:numPr>
          <w:ilvl w:val="0"/>
          <w:numId w:val="6"/>
        </w:numPr>
        <w:rPr>
          <w:rFonts w:eastAsia="Times New Roman"/>
          <w:lang w:eastAsia="fr-FR"/>
        </w:rPr>
      </w:pPr>
      <w:r w:rsidRPr="00C20794">
        <w:rPr>
          <w:rFonts w:eastAsia="Times New Roman"/>
          <w:lang w:eastAsia="fr-FR"/>
        </w:rPr>
        <w:t xml:space="preserve">Avancement projet : 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Damase </w:t>
      </w:r>
      <w:proofErr w:type="spellStart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Auba</w:t>
      </w:r>
      <w:proofErr w:type="spellEnd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5 mn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Lagardelle</w:t>
      </w:r>
      <w:proofErr w:type="spellEnd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5 mn </w:t>
      </w:r>
    </w:p>
    <w:p w:rsidR="00C20794" w:rsidRPr="00C20794" w:rsidRDefault="00C20794" w:rsidP="00C20794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Validation installateur pour </w:t>
      </w:r>
      <w:proofErr w:type="spellStart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Lagardelle</w:t>
      </w:r>
      <w:proofErr w:type="spellEnd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15 mn</w:t>
      </w:r>
    </w:p>
    <w:p w:rsidR="00C20794" w:rsidRPr="00C20794" w:rsidRDefault="00C20794" w:rsidP="00C20794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rapide des 2 offres</w:t>
      </w:r>
    </w:p>
    <w:p w:rsidR="00C20794" w:rsidRPr="00C20794" w:rsidRDefault="00C20794" w:rsidP="00C20794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Procédure de validation rapide  à choisir quand le comité d'analyse aura suggéré sa recommandation (le soir même !) </w:t>
      </w:r>
    </w:p>
    <w:p w:rsidR="00C20794" w:rsidRPr="00C20794" w:rsidRDefault="00C20794" w:rsidP="00C2079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Consultation par email</w:t>
      </w:r>
    </w:p>
    <w:p w:rsidR="00C20794" w:rsidRPr="00C20794" w:rsidRDefault="00C20794" w:rsidP="00C2079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CC extraordinaire en visio</w:t>
      </w:r>
    </w:p>
    <w:p w:rsidR="00C20794" w:rsidRPr="00C20794" w:rsidRDefault="00C20794" w:rsidP="00C2079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On suit l'avis du comité d'analyse</w:t>
      </w:r>
    </w:p>
    <w:p w:rsidR="00C20794" w:rsidRPr="00C20794" w:rsidRDefault="00C20794" w:rsidP="00C2079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autre</w:t>
      </w:r>
    </w:p>
    <w:p w:rsidR="00C20794" w:rsidRPr="00C20794" w:rsidRDefault="00C20794" w:rsidP="008869B2">
      <w:pPr>
        <w:pStyle w:val="Titre2"/>
        <w:numPr>
          <w:ilvl w:val="0"/>
          <w:numId w:val="6"/>
        </w:numPr>
        <w:rPr>
          <w:rFonts w:eastAsia="Times New Roman"/>
          <w:lang w:eastAsia="fr-FR"/>
        </w:rPr>
      </w:pPr>
      <w:r w:rsidRPr="00C20794">
        <w:rPr>
          <w:rFonts w:eastAsia="Times New Roman"/>
          <w:lang w:eastAsia="fr-FR"/>
        </w:rPr>
        <w:t xml:space="preserve">Paiement dividendes : 15 mn 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Courrier sociétaires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Module paiement de </w:t>
      </w:r>
      <w:proofErr w:type="spellStart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coophub</w:t>
      </w:r>
      <w:proofErr w:type="spellEnd"/>
    </w:p>
    <w:p w:rsidR="00C20794" w:rsidRPr="00C20794" w:rsidRDefault="00C20794" w:rsidP="008869B2">
      <w:pPr>
        <w:pStyle w:val="Titre2"/>
        <w:numPr>
          <w:ilvl w:val="0"/>
          <w:numId w:val="6"/>
        </w:numPr>
        <w:rPr>
          <w:rFonts w:eastAsia="Times New Roman"/>
          <w:lang w:eastAsia="fr-FR"/>
        </w:rPr>
      </w:pPr>
      <w:r w:rsidRPr="00C20794">
        <w:rPr>
          <w:rFonts w:eastAsia="Times New Roman"/>
          <w:lang w:eastAsia="fr-FR"/>
        </w:rPr>
        <w:t xml:space="preserve">Prospection : 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 Ramonville : 5 mn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proofErr w:type="spellStart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Pechbusque</w:t>
      </w:r>
      <w:proofErr w:type="spellEnd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5 mn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Miremont</w:t>
      </w:r>
      <w:proofErr w:type="spellEnd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5 mn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Auterive : 5 mn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Vernet : parc au sol ? 5 mn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Ferme du </w:t>
      </w:r>
      <w:proofErr w:type="spellStart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Fachet</w:t>
      </w:r>
      <w:proofErr w:type="spellEnd"/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5 mn</w:t>
      </w:r>
    </w:p>
    <w:p w:rsidR="00C20794" w:rsidRPr="00C20794" w:rsidRDefault="00C20794" w:rsidP="008869B2">
      <w:pPr>
        <w:pStyle w:val="Titre2"/>
        <w:numPr>
          <w:ilvl w:val="0"/>
          <w:numId w:val="6"/>
        </w:numPr>
        <w:rPr>
          <w:rFonts w:eastAsia="Times New Roman"/>
          <w:lang w:eastAsia="fr-FR"/>
        </w:rPr>
      </w:pPr>
      <w:r w:rsidRPr="00C20794">
        <w:rPr>
          <w:rFonts w:eastAsia="Times New Roman"/>
          <w:lang w:eastAsia="fr-FR"/>
        </w:rPr>
        <w:t xml:space="preserve">Fonctionnent du CC : 10 mn </w:t>
      </w:r>
    </w:p>
    <w:p w:rsidR="00C20794" w:rsidRPr="00C20794" w:rsidRDefault="00C20794" w:rsidP="00C2079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0794">
        <w:rPr>
          <w:rFonts w:ascii="Times New Roman" w:eastAsia="Times New Roman" w:hAnsi="Times New Roman" w:cs="Times New Roman"/>
          <w:sz w:val="24"/>
          <w:szCs w:val="24"/>
          <w:lang w:eastAsia="fr-FR"/>
        </w:rPr>
        <w:t>1 présentiel 18 h, 2 visio 20 h 30 ou modifications ?</w:t>
      </w:r>
    </w:p>
    <w:p w:rsidR="002A61A2" w:rsidRDefault="002A6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0794" w:rsidRDefault="00C4191C" w:rsidP="00A757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Annexe</w:t>
      </w:r>
    </w:p>
    <w:p w:rsidR="002A61A2" w:rsidRPr="00B81C3D" w:rsidRDefault="002A61A2" w:rsidP="002A61A2">
      <w:pPr>
        <w:jc w:val="center"/>
        <w:rPr>
          <w:b/>
          <w:bCs/>
        </w:rPr>
      </w:pPr>
      <w:r w:rsidRPr="00B81C3D">
        <w:rPr>
          <w:b/>
          <w:bCs/>
        </w:rPr>
        <w:t>Financement Etudes / Comm</w:t>
      </w:r>
      <w:r>
        <w:rPr>
          <w:b/>
          <w:bCs/>
        </w:rPr>
        <w:t>unication</w:t>
      </w:r>
      <w:r w:rsidRPr="00B81C3D">
        <w:rPr>
          <w:b/>
          <w:bCs/>
        </w:rPr>
        <w:t>. Région / ADEME et ICEA</w:t>
      </w:r>
    </w:p>
    <w:p w:rsidR="002A61A2" w:rsidRDefault="002A61A2" w:rsidP="002A61A2"/>
    <w:p w:rsidR="002A61A2" w:rsidRPr="00D707C2" w:rsidRDefault="002A61A2" w:rsidP="002A61A2">
      <w:pPr>
        <w:rPr>
          <w:b/>
          <w:bCs/>
        </w:rPr>
      </w:pPr>
      <w:proofErr w:type="spellStart"/>
      <w:r w:rsidRPr="00D707C2">
        <w:rPr>
          <w:b/>
          <w:bCs/>
        </w:rPr>
        <w:t>Lagardelle</w:t>
      </w:r>
      <w:proofErr w:type="spellEnd"/>
      <w:r w:rsidRPr="00D707C2">
        <w:rPr>
          <w:b/>
          <w:bCs/>
        </w:rPr>
        <w:t xml:space="preserve"> cantine</w:t>
      </w:r>
    </w:p>
    <w:p w:rsidR="002A61A2" w:rsidRDefault="002A61A2" w:rsidP="002A61A2">
      <w:r>
        <w:t xml:space="preserve">Facture 23-03-529 (Livrables techniques) </w:t>
      </w:r>
      <w:r>
        <w:tab/>
      </w:r>
      <w:r>
        <w:tab/>
        <w:t>810 €   (facture reçue)</w:t>
      </w:r>
    </w:p>
    <w:p w:rsidR="002A61A2" w:rsidRDefault="002A61A2" w:rsidP="002A61A2">
      <w:r>
        <w:t>Analyse offre, passation contrats … (125 € HT)</w:t>
      </w:r>
      <w:r>
        <w:tab/>
      </w:r>
      <w:r>
        <w:tab/>
        <w:t>150 €   (facture à venir)</w:t>
      </w:r>
    </w:p>
    <w:p w:rsidR="002A61A2" w:rsidRDefault="002A61A2" w:rsidP="002A61A2">
      <w:pPr>
        <w:rPr>
          <w:b/>
          <w:bCs/>
        </w:rPr>
      </w:pPr>
      <w:r w:rsidRPr="00D707C2">
        <w:rPr>
          <w:b/>
          <w:bCs/>
        </w:rPr>
        <w:t xml:space="preserve">Dépenses communication </w:t>
      </w:r>
    </w:p>
    <w:p w:rsidR="002A61A2" w:rsidRPr="00D707C2" w:rsidRDefault="002A61A2" w:rsidP="002A61A2">
      <w:pPr>
        <w:rPr>
          <w:b/>
          <w:bCs/>
        </w:rPr>
      </w:pPr>
      <w:r>
        <w:rPr>
          <w:b/>
          <w:bCs/>
        </w:rPr>
        <w:t>RV</w:t>
      </w:r>
    </w:p>
    <w:p w:rsidR="002A61A2" w:rsidRDefault="002A61A2" w:rsidP="002A61A2">
      <w:r>
        <w:t xml:space="preserve">400 € (impression Flyers, Nappe, </w:t>
      </w:r>
      <w:proofErr w:type="spellStart"/>
      <w:r>
        <w:t>banderolle</w:t>
      </w:r>
      <w:proofErr w:type="spellEnd"/>
      <w:r>
        <w:t xml:space="preserve"> ‘ici des citoyens investissent …’, poster ‘</w:t>
      </w:r>
      <w:proofErr w:type="spellStart"/>
      <w:r>
        <w:t>Lagardelle</w:t>
      </w:r>
      <w:proofErr w:type="spellEnd"/>
      <w:r>
        <w:t>’, objets animés pour stands)</w:t>
      </w:r>
    </w:p>
    <w:p w:rsidR="002A61A2" w:rsidRPr="00D707C2" w:rsidRDefault="002A61A2" w:rsidP="002A61A2">
      <w:pPr>
        <w:rPr>
          <w:b/>
          <w:bCs/>
        </w:rPr>
      </w:pPr>
      <w:r w:rsidRPr="00D707C2">
        <w:rPr>
          <w:b/>
          <w:bCs/>
        </w:rPr>
        <w:t xml:space="preserve">ICEA </w:t>
      </w:r>
    </w:p>
    <w:p w:rsidR="002A61A2" w:rsidRDefault="002A61A2" w:rsidP="002A61A2">
      <w:r>
        <w:t>RV peut prendre en charge 250 €  (650 € restant sur contrat – 400 €)</w:t>
      </w:r>
    </w:p>
    <w:p w:rsidR="002A61A2" w:rsidRDefault="002A61A2" w:rsidP="002A61A2">
      <w:r>
        <w:t>Bilan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1511"/>
        <w:gridCol w:w="1560"/>
      </w:tblGrid>
      <w:tr w:rsidR="002A61A2" w:rsidTr="006E7C56">
        <w:tc>
          <w:tcPr>
            <w:tcW w:w="3020" w:type="dxa"/>
          </w:tcPr>
          <w:p w:rsidR="002A61A2" w:rsidRDefault="002A61A2" w:rsidP="006E7C56"/>
        </w:tc>
        <w:tc>
          <w:tcPr>
            <w:tcW w:w="1511" w:type="dxa"/>
          </w:tcPr>
          <w:p w:rsidR="002A61A2" w:rsidRDefault="002A61A2" w:rsidP="006E7C56">
            <w:r>
              <w:t>Total</w:t>
            </w:r>
          </w:p>
        </w:tc>
        <w:tc>
          <w:tcPr>
            <w:tcW w:w="1511" w:type="dxa"/>
          </w:tcPr>
          <w:p w:rsidR="002A61A2" w:rsidRDefault="002A61A2" w:rsidP="006E7C56">
            <w:r>
              <w:t>Facture</w:t>
            </w:r>
          </w:p>
        </w:tc>
        <w:tc>
          <w:tcPr>
            <w:tcW w:w="1560" w:type="dxa"/>
          </w:tcPr>
          <w:p w:rsidR="002A61A2" w:rsidRDefault="002A61A2" w:rsidP="006E7C56">
            <w:r>
              <w:t>Avance</w:t>
            </w:r>
          </w:p>
        </w:tc>
      </w:tr>
      <w:tr w:rsidR="002A61A2" w:rsidTr="006E7C56">
        <w:tc>
          <w:tcPr>
            <w:tcW w:w="3020" w:type="dxa"/>
          </w:tcPr>
          <w:p w:rsidR="002A61A2" w:rsidRDefault="002A61A2" w:rsidP="006E7C56">
            <w:proofErr w:type="spellStart"/>
            <w:r>
              <w:t>Lagardelle</w:t>
            </w:r>
            <w:proofErr w:type="spellEnd"/>
          </w:p>
        </w:tc>
        <w:tc>
          <w:tcPr>
            <w:tcW w:w="1511" w:type="dxa"/>
          </w:tcPr>
          <w:p w:rsidR="002A61A2" w:rsidRDefault="002A61A2" w:rsidP="006E7C56">
            <w:r>
              <w:t>960 €</w:t>
            </w:r>
          </w:p>
        </w:tc>
        <w:tc>
          <w:tcPr>
            <w:tcW w:w="1511" w:type="dxa"/>
          </w:tcPr>
          <w:p w:rsidR="002A61A2" w:rsidRDefault="002A61A2" w:rsidP="006E7C56">
            <w:r>
              <w:t>288 €</w:t>
            </w:r>
          </w:p>
        </w:tc>
        <w:tc>
          <w:tcPr>
            <w:tcW w:w="1560" w:type="dxa"/>
          </w:tcPr>
          <w:p w:rsidR="002A61A2" w:rsidRDefault="002A61A2" w:rsidP="006E7C56">
            <w:r>
              <w:t>672 €</w:t>
            </w:r>
          </w:p>
        </w:tc>
      </w:tr>
      <w:tr w:rsidR="002A61A2" w:rsidTr="006E7C56">
        <w:tc>
          <w:tcPr>
            <w:tcW w:w="3020" w:type="dxa"/>
          </w:tcPr>
          <w:p w:rsidR="002A61A2" w:rsidRDefault="002A61A2" w:rsidP="006E7C56">
            <w:r>
              <w:t>Communication RV</w:t>
            </w:r>
          </w:p>
        </w:tc>
        <w:tc>
          <w:tcPr>
            <w:tcW w:w="1511" w:type="dxa"/>
          </w:tcPr>
          <w:p w:rsidR="002A61A2" w:rsidRDefault="002A61A2" w:rsidP="006E7C56">
            <w:r>
              <w:t>400 €</w:t>
            </w:r>
          </w:p>
        </w:tc>
        <w:tc>
          <w:tcPr>
            <w:tcW w:w="1511" w:type="dxa"/>
          </w:tcPr>
          <w:p w:rsidR="002A61A2" w:rsidRDefault="002A61A2" w:rsidP="006E7C56">
            <w:r>
              <w:t>120 €</w:t>
            </w:r>
          </w:p>
        </w:tc>
        <w:tc>
          <w:tcPr>
            <w:tcW w:w="1560" w:type="dxa"/>
          </w:tcPr>
          <w:p w:rsidR="002A61A2" w:rsidRDefault="002A61A2" w:rsidP="006E7C56">
            <w:r>
              <w:t>280 €</w:t>
            </w:r>
          </w:p>
        </w:tc>
      </w:tr>
      <w:tr w:rsidR="002A61A2" w:rsidTr="006E7C56">
        <w:tc>
          <w:tcPr>
            <w:tcW w:w="3020" w:type="dxa"/>
          </w:tcPr>
          <w:p w:rsidR="002A61A2" w:rsidRDefault="002A61A2" w:rsidP="006E7C56">
            <w:r>
              <w:t>Communication ICEA</w:t>
            </w:r>
          </w:p>
        </w:tc>
        <w:tc>
          <w:tcPr>
            <w:tcW w:w="1511" w:type="dxa"/>
          </w:tcPr>
          <w:p w:rsidR="002A61A2" w:rsidRDefault="002A61A2" w:rsidP="006E7C56">
            <w:r>
              <w:t xml:space="preserve">250 € </w:t>
            </w:r>
          </w:p>
        </w:tc>
        <w:tc>
          <w:tcPr>
            <w:tcW w:w="1511" w:type="dxa"/>
          </w:tcPr>
          <w:p w:rsidR="002A61A2" w:rsidRDefault="002A61A2" w:rsidP="006E7C56">
            <w:r>
              <w:t xml:space="preserve">75 € </w:t>
            </w:r>
          </w:p>
        </w:tc>
        <w:tc>
          <w:tcPr>
            <w:tcW w:w="1560" w:type="dxa"/>
          </w:tcPr>
          <w:p w:rsidR="002A61A2" w:rsidRDefault="002A61A2" w:rsidP="006E7C56">
            <w:r>
              <w:t xml:space="preserve">175 € </w:t>
            </w:r>
          </w:p>
        </w:tc>
      </w:tr>
      <w:tr w:rsidR="002A61A2" w:rsidTr="006E7C56">
        <w:tc>
          <w:tcPr>
            <w:tcW w:w="3020" w:type="dxa"/>
          </w:tcPr>
          <w:p w:rsidR="002A61A2" w:rsidRDefault="002A61A2" w:rsidP="006E7C56">
            <w:r>
              <w:t xml:space="preserve">Total </w:t>
            </w:r>
          </w:p>
        </w:tc>
        <w:tc>
          <w:tcPr>
            <w:tcW w:w="1511" w:type="dxa"/>
          </w:tcPr>
          <w:p w:rsidR="002A61A2" w:rsidRDefault="002A61A2" w:rsidP="006E7C56"/>
        </w:tc>
        <w:tc>
          <w:tcPr>
            <w:tcW w:w="1511" w:type="dxa"/>
          </w:tcPr>
          <w:p w:rsidR="002A61A2" w:rsidRDefault="002A61A2" w:rsidP="006E7C56"/>
        </w:tc>
        <w:tc>
          <w:tcPr>
            <w:tcW w:w="1560" w:type="dxa"/>
          </w:tcPr>
          <w:p w:rsidR="002A61A2" w:rsidRDefault="002A61A2" w:rsidP="006E7C56">
            <w:r>
              <w:t xml:space="preserve">1127 € </w:t>
            </w:r>
          </w:p>
        </w:tc>
      </w:tr>
    </w:tbl>
    <w:p w:rsidR="002A61A2" w:rsidRDefault="002A61A2" w:rsidP="002A61A2"/>
    <w:p w:rsidR="002A61A2" w:rsidRPr="00B81C3D" w:rsidRDefault="002A61A2" w:rsidP="002A61A2">
      <w:pPr>
        <w:rPr>
          <w:b/>
          <w:bCs/>
        </w:rPr>
      </w:pPr>
      <w:r w:rsidRPr="00B81C3D">
        <w:rPr>
          <w:b/>
          <w:bCs/>
        </w:rPr>
        <w:t xml:space="preserve"> Après remboursement ADEME / Région on </w:t>
      </w:r>
      <w:r>
        <w:rPr>
          <w:b/>
          <w:bCs/>
        </w:rPr>
        <w:t>a</w:t>
      </w:r>
      <w:r w:rsidRPr="00B81C3D">
        <w:rPr>
          <w:b/>
          <w:bCs/>
        </w:rPr>
        <w:t xml:space="preserve"> </w:t>
      </w:r>
    </w:p>
    <w:p w:rsidR="002A61A2" w:rsidRDefault="002A61A2" w:rsidP="002A61A2">
      <w:r>
        <w:t xml:space="preserve">Avances ICEA à RV : 840 € (2022) + 1127 € = 1967 € </w:t>
      </w:r>
    </w:p>
    <w:p w:rsidR="002A61A2" w:rsidRDefault="002A61A2" w:rsidP="002A61A2">
      <w:r>
        <w:t xml:space="preserve">Prise en charge études passées RV par ICEA : </w:t>
      </w:r>
      <w:r>
        <w:tab/>
        <w:t>1195 € (Décision CC)</w:t>
      </w:r>
    </w:p>
    <w:p w:rsidR="002A61A2" w:rsidRDefault="002A61A2" w:rsidP="002A61A2">
      <w:r>
        <w:t xml:space="preserve">Remboursement de RV à ICEA après versement aide ADEME/Région : 1967 – 1195 = 772 € </w:t>
      </w:r>
    </w:p>
    <w:p w:rsidR="002A61A2" w:rsidRDefault="002A61A2" w:rsidP="00A7570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A61A2" w:rsidSect="00C4191C">
      <w:footerReference w:type="default" r:id="rId13"/>
      <w:headerReference w:type="first" r:id="rId14"/>
      <w:footerReference w:type="first" r:id="rId15"/>
      <w:pgSz w:w="11906" w:h="16838"/>
      <w:pgMar w:top="1134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8D1" w:rsidRDefault="003F58D1" w:rsidP="007C34CE">
      <w:pPr>
        <w:spacing w:after="0" w:line="240" w:lineRule="auto"/>
      </w:pPr>
      <w:r>
        <w:separator/>
      </w:r>
    </w:p>
  </w:endnote>
  <w:endnote w:type="continuationSeparator" w:id="0">
    <w:p w:rsidR="003F58D1" w:rsidRDefault="003F58D1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6473C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0F3E63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8D1" w:rsidRDefault="003F58D1" w:rsidP="007C34CE">
      <w:pPr>
        <w:spacing w:after="0" w:line="240" w:lineRule="auto"/>
      </w:pPr>
      <w:r>
        <w:separator/>
      </w:r>
    </w:p>
  </w:footnote>
  <w:footnote w:type="continuationSeparator" w:id="0">
    <w:p w:rsidR="003F58D1" w:rsidRDefault="003F58D1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484E"/>
    <w:multiLevelType w:val="hybridMultilevel"/>
    <w:tmpl w:val="1CD47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16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926D3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453BD"/>
    <w:multiLevelType w:val="multilevel"/>
    <w:tmpl w:val="610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538A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01377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E1017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8651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CF30B5"/>
    <w:multiLevelType w:val="multilevel"/>
    <w:tmpl w:val="78E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8B65A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E00F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3" w15:restartNumberingAfterBreak="0">
    <w:nsid w:val="6EFE68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297F2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5"/>
  </w:num>
  <w:num w:numId="4">
    <w:abstractNumId w:val="12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13"/>
  </w:num>
  <w:num w:numId="10">
    <w:abstractNumId w:val="14"/>
  </w:num>
  <w:num w:numId="11">
    <w:abstractNumId w:val="1"/>
  </w:num>
  <w:num w:numId="12">
    <w:abstractNumId w:val="8"/>
  </w:num>
  <w:num w:numId="13">
    <w:abstractNumId w:val="11"/>
  </w:num>
  <w:num w:numId="14">
    <w:abstractNumId w:val="10"/>
  </w:num>
  <w:num w:numId="15">
    <w:abstractNumId w:val="2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0C"/>
    <w:rsid w:val="000010A0"/>
    <w:rsid w:val="00014AE7"/>
    <w:rsid w:val="00025713"/>
    <w:rsid w:val="00053792"/>
    <w:rsid w:val="000B6E3F"/>
    <w:rsid w:val="000C3F2B"/>
    <w:rsid w:val="000F2B0F"/>
    <w:rsid w:val="001051A5"/>
    <w:rsid w:val="00110A94"/>
    <w:rsid w:val="0012255F"/>
    <w:rsid w:val="00130D83"/>
    <w:rsid w:val="00162A84"/>
    <w:rsid w:val="00170AA0"/>
    <w:rsid w:val="001718DE"/>
    <w:rsid w:val="001A2EE0"/>
    <w:rsid w:val="001C6B52"/>
    <w:rsid w:val="001E36B9"/>
    <w:rsid w:val="001F4DA5"/>
    <w:rsid w:val="00226905"/>
    <w:rsid w:val="002A61A2"/>
    <w:rsid w:val="002E2A65"/>
    <w:rsid w:val="00326195"/>
    <w:rsid w:val="0035399B"/>
    <w:rsid w:val="00353A4E"/>
    <w:rsid w:val="00355AB3"/>
    <w:rsid w:val="00360560"/>
    <w:rsid w:val="003641D2"/>
    <w:rsid w:val="003E01AD"/>
    <w:rsid w:val="003F58D1"/>
    <w:rsid w:val="004263EB"/>
    <w:rsid w:val="00452A2F"/>
    <w:rsid w:val="00492A08"/>
    <w:rsid w:val="004C1B72"/>
    <w:rsid w:val="004D43BF"/>
    <w:rsid w:val="004F409F"/>
    <w:rsid w:val="005058E6"/>
    <w:rsid w:val="005470EC"/>
    <w:rsid w:val="005869D2"/>
    <w:rsid w:val="0059567D"/>
    <w:rsid w:val="005F2A23"/>
    <w:rsid w:val="006A5AB4"/>
    <w:rsid w:val="006C3F4D"/>
    <w:rsid w:val="006F3483"/>
    <w:rsid w:val="007278EE"/>
    <w:rsid w:val="00743673"/>
    <w:rsid w:val="00747C12"/>
    <w:rsid w:val="007819FA"/>
    <w:rsid w:val="00786B4A"/>
    <w:rsid w:val="007C34CE"/>
    <w:rsid w:val="007D298B"/>
    <w:rsid w:val="00806B62"/>
    <w:rsid w:val="00816DC1"/>
    <w:rsid w:val="00851ADC"/>
    <w:rsid w:val="008523C2"/>
    <w:rsid w:val="00871E45"/>
    <w:rsid w:val="008869B2"/>
    <w:rsid w:val="00897157"/>
    <w:rsid w:val="008C12EC"/>
    <w:rsid w:val="008F777F"/>
    <w:rsid w:val="0091060A"/>
    <w:rsid w:val="009120A3"/>
    <w:rsid w:val="009422B6"/>
    <w:rsid w:val="0096254C"/>
    <w:rsid w:val="009715D2"/>
    <w:rsid w:val="009776DC"/>
    <w:rsid w:val="009B5A7F"/>
    <w:rsid w:val="009C08BE"/>
    <w:rsid w:val="009C3AAA"/>
    <w:rsid w:val="009F2B05"/>
    <w:rsid w:val="00A07B98"/>
    <w:rsid w:val="00A73979"/>
    <w:rsid w:val="00A7570C"/>
    <w:rsid w:val="00AE1F8A"/>
    <w:rsid w:val="00AF3F82"/>
    <w:rsid w:val="00B03B8E"/>
    <w:rsid w:val="00B268C1"/>
    <w:rsid w:val="00B42601"/>
    <w:rsid w:val="00B67BF2"/>
    <w:rsid w:val="00B90E0F"/>
    <w:rsid w:val="00BA18C2"/>
    <w:rsid w:val="00BB6C68"/>
    <w:rsid w:val="00BE0BCB"/>
    <w:rsid w:val="00C102B8"/>
    <w:rsid w:val="00C20794"/>
    <w:rsid w:val="00C21322"/>
    <w:rsid w:val="00C213DC"/>
    <w:rsid w:val="00C4191C"/>
    <w:rsid w:val="00C843DF"/>
    <w:rsid w:val="00CA72DD"/>
    <w:rsid w:val="00CB490D"/>
    <w:rsid w:val="00CE7118"/>
    <w:rsid w:val="00CF37CE"/>
    <w:rsid w:val="00D0077F"/>
    <w:rsid w:val="00D5334B"/>
    <w:rsid w:val="00D6701B"/>
    <w:rsid w:val="00D85A5D"/>
    <w:rsid w:val="00E16B39"/>
    <w:rsid w:val="00E3196F"/>
    <w:rsid w:val="00E71196"/>
    <w:rsid w:val="00EA4F44"/>
    <w:rsid w:val="00EA63B4"/>
    <w:rsid w:val="00EC3A09"/>
    <w:rsid w:val="00F112B7"/>
    <w:rsid w:val="00F3042C"/>
    <w:rsid w:val="00F7177A"/>
    <w:rsid w:val="00F71E8F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724D09-AAA8-4AFD-A20F-B1B58FB3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5A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07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71196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E71196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6A5A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2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207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0F2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rjsolaire.fr/epages/74499fcf-b99a-4c7e-9ee4-ff05b44f379d.sf/fr_FR/?ObjectPath=/Shops/74499fcf-b99a-4c7e-9ee4-ff05b44f379d/Products/4010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rjsolaire.fr/epages/74499fcf-b99a-4c7e-9ee4-ff05b44f379d.sf/fr_FR/?ObjectPath=/Shops/74499fcf-b99a-4c7e-9ee4-ff05b44f379d/Products/40009" TargetMode="External"/><Relationship Id="rId12" Type="http://schemas.openxmlformats.org/officeDocument/2006/relationships/hyperlink" Target="https://nrjsolaire.fr/epages/74499fcf-b99a-4c7e-9ee4-ff05b44f379d.sf/fr_FR/?ObjectPath=/Shops/74499fcf-b99a-4c7e-9ee4-ff05b44f379d/Products/R028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rjsolaire.fr/epages/74499fcf-b99a-4c7e-9ee4-ff05b44f379d.sf/fr_FR/?ObjectPath=/Shops/74499fcf-b99a-4c7e-9ee4-ff05b44f379d/Products/R028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nrjsolaire.fr/epages/74499fcf-b99a-4c7e-9ee4-ff05b44f379d.sf/fr_FR/?ObjectPath=/Shops/74499fcf-b99a-4c7e-9ee4-ff05b44f379d/Products/50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rjsolaire.fr/epages/74499fcf-b99a-4c7e-9ee4-ff05b44f379d.sf/fr_FR/?ObjectPath=/Shops/74499fcf-b99a-4c7e-9ee4-ff05b44f379d/Products/R026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ICEA-couleur2.dotx</Template>
  <TotalTime>111</TotalTime>
  <Pages>1</Pages>
  <Words>811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2023-04-17T14:22:00Z</cp:lastPrinted>
  <dcterms:created xsi:type="dcterms:W3CDTF">2023-04-16T11:41:00Z</dcterms:created>
  <dcterms:modified xsi:type="dcterms:W3CDTF">2023-04-17T14:31:00Z</dcterms:modified>
</cp:coreProperties>
</file>