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F9B" w:rsidRDefault="00405F9B" w:rsidP="0096254C">
      <w:pPr>
        <w:rPr>
          <w:rFonts w:ascii="Times New Roman" w:hAnsi="Times New Roman" w:cs="Times New Roman"/>
          <w:sz w:val="24"/>
          <w:szCs w:val="24"/>
        </w:rPr>
      </w:pPr>
    </w:p>
    <w:p w:rsidR="00405F9B" w:rsidRDefault="00405F9B" w:rsidP="0096254C">
      <w:pPr>
        <w:rPr>
          <w:rFonts w:ascii="Times New Roman" w:hAnsi="Times New Roman" w:cs="Times New Roman"/>
          <w:sz w:val="24"/>
          <w:szCs w:val="24"/>
        </w:rPr>
      </w:pPr>
    </w:p>
    <w:p w:rsidR="00405F9B" w:rsidRDefault="00405F9B" w:rsidP="0096254C">
      <w:pPr>
        <w:rPr>
          <w:rFonts w:ascii="Times New Roman" w:hAnsi="Times New Roman" w:cs="Times New Roman"/>
          <w:sz w:val="24"/>
          <w:szCs w:val="24"/>
        </w:rPr>
      </w:pPr>
    </w:p>
    <w:p w:rsidR="00405F9B" w:rsidRDefault="00405F9B" w:rsidP="0096254C">
      <w:pPr>
        <w:rPr>
          <w:rFonts w:ascii="Times New Roman" w:hAnsi="Times New Roman" w:cs="Times New Roman"/>
          <w:sz w:val="24"/>
          <w:szCs w:val="24"/>
        </w:rPr>
      </w:pPr>
    </w:p>
    <w:p w:rsidR="00405F9B" w:rsidRDefault="00405F9B" w:rsidP="0096254C">
      <w:pPr>
        <w:rPr>
          <w:rFonts w:ascii="Times New Roman" w:hAnsi="Times New Roman" w:cs="Times New Roman"/>
          <w:sz w:val="24"/>
          <w:szCs w:val="24"/>
        </w:rPr>
      </w:pPr>
    </w:p>
    <w:p w:rsidR="00405F9B" w:rsidRDefault="00405F9B" w:rsidP="0096254C">
      <w:pPr>
        <w:rPr>
          <w:rFonts w:ascii="Times New Roman" w:hAnsi="Times New Roman" w:cs="Times New Roman"/>
          <w:sz w:val="24"/>
          <w:szCs w:val="24"/>
        </w:rPr>
      </w:pPr>
    </w:p>
    <w:p w:rsidR="00405F9B" w:rsidRDefault="00405F9B" w:rsidP="0096254C">
      <w:pPr>
        <w:rPr>
          <w:rFonts w:ascii="Times New Roman" w:hAnsi="Times New Roman" w:cs="Times New Roman"/>
          <w:sz w:val="24"/>
          <w:szCs w:val="24"/>
        </w:rPr>
      </w:pPr>
    </w:p>
    <w:p w:rsidR="00405F9B" w:rsidRDefault="007272F5" w:rsidP="009625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 </w:t>
      </w:r>
      <w:r w:rsidR="006425A1">
        <w:rPr>
          <w:rFonts w:ascii="Times New Roman" w:hAnsi="Times New Roman" w:cs="Times New Roman"/>
          <w:sz w:val="24"/>
          <w:szCs w:val="24"/>
        </w:rPr>
        <w:t>08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/07/2020</w:t>
      </w:r>
    </w:p>
    <w:p w:rsidR="007272F5" w:rsidRDefault="007272F5" w:rsidP="0096254C">
      <w:pPr>
        <w:rPr>
          <w:rFonts w:ascii="Times New Roman" w:hAnsi="Times New Roman" w:cs="Times New Roman"/>
          <w:sz w:val="24"/>
          <w:szCs w:val="24"/>
        </w:rPr>
      </w:pPr>
    </w:p>
    <w:p w:rsidR="007272F5" w:rsidRDefault="007272F5" w:rsidP="0096254C">
      <w:pPr>
        <w:rPr>
          <w:rFonts w:ascii="Times New Roman" w:hAnsi="Times New Roman" w:cs="Times New Roman"/>
          <w:sz w:val="24"/>
          <w:szCs w:val="24"/>
        </w:rPr>
      </w:pPr>
    </w:p>
    <w:p w:rsidR="007272F5" w:rsidRDefault="007272F5" w:rsidP="009625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Monsieur le Président,</w:t>
      </w:r>
    </w:p>
    <w:p w:rsidR="007272F5" w:rsidRDefault="00F51A71" w:rsidP="009625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Notre société</w:t>
      </w:r>
      <w:r w:rsidR="006269BC">
        <w:rPr>
          <w:rFonts w:ascii="Times New Roman" w:hAnsi="Times New Roman" w:cs="Times New Roman"/>
          <w:sz w:val="24"/>
          <w:szCs w:val="24"/>
        </w:rPr>
        <w:t xml:space="preserve"> est une Société Coopérative d'Intérêt Collectif –</w:t>
      </w:r>
      <w:r w:rsidR="0034598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45989">
        <w:rPr>
          <w:rFonts w:ascii="Times New Roman" w:hAnsi="Times New Roman" w:cs="Times New Roman"/>
          <w:sz w:val="24"/>
          <w:szCs w:val="24"/>
        </w:rPr>
        <w:t xml:space="preserve">SAS </w:t>
      </w:r>
      <w:r w:rsidR="006269BC">
        <w:rPr>
          <w:rFonts w:ascii="Times New Roman" w:hAnsi="Times New Roman" w:cs="Times New Roman"/>
          <w:sz w:val="24"/>
          <w:szCs w:val="24"/>
        </w:rPr>
        <w:t xml:space="preserve"> à</w:t>
      </w:r>
      <w:proofErr w:type="gramEnd"/>
      <w:r w:rsidR="006269BC">
        <w:rPr>
          <w:rFonts w:ascii="Times New Roman" w:hAnsi="Times New Roman" w:cs="Times New Roman"/>
          <w:sz w:val="24"/>
          <w:szCs w:val="24"/>
        </w:rPr>
        <w:t xml:space="preserve"> capital variable et productrice d'énergie renouvelable.</w:t>
      </w:r>
    </w:p>
    <w:p w:rsidR="007272F5" w:rsidRDefault="003E272F" w:rsidP="009625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Conforméme</w:t>
      </w:r>
      <w:r w:rsidR="003A36A7">
        <w:rPr>
          <w:rFonts w:ascii="Times New Roman" w:hAnsi="Times New Roman" w:cs="Times New Roman"/>
          <w:sz w:val="24"/>
          <w:szCs w:val="24"/>
        </w:rPr>
        <w:t xml:space="preserve">nt à la réglementation nous vous adressons </w:t>
      </w:r>
      <w:r w:rsidR="00E14A90">
        <w:rPr>
          <w:rFonts w:ascii="Times New Roman" w:hAnsi="Times New Roman" w:cs="Times New Roman"/>
          <w:sz w:val="24"/>
          <w:szCs w:val="24"/>
        </w:rPr>
        <w:t xml:space="preserve">pour information </w:t>
      </w:r>
      <w:r w:rsidR="003A36A7">
        <w:rPr>
          <w:rFonts w:ascii="Times New Roman" w:hAnsi="Times New Roman" w:cs="Times New Roman"/>
          <w:sz w:val="24"/>
          <w:szCs w:val="24"/>
        </w:rPr>
        <w:t>le DIS pour notre offre au public de titres financiers</w:t>
      </w:r>
      <w:r w:rsidR="00C436E7">
        <w:rPr>
          <w:rFonts w:ascii="Times New Roman" w:hAnsi="Times New Roman" w:cs="Times New Roman"/>
          <w:sz w:val="24"/>
          <w:szCs w:val="24"/>
        </w:rPr>
        <w:t xml:space="preserve"> </w:t>
      </w:r>
      <w:r w:rsidR="00F51A71">
        <w:rPr>
          <w:rFonts w:ascii="Times New Roman" w:hAnsi="Times New Roman" w:cs="Times New Roman"/>
          <w:sz w:val="24"/>
          <w:szCs w:val="24"/>
        </w:rPr>
        <w:t>pour la</w:t>
      </w:r>
      <w:r w:rsidR="00C436E7">
        <w:rPr>
          <w:rFonts w:ascii="Times New Roman" w:hAnsi="Times New Roman" w:cs="Times New Roman"/>
          <w:sz w:val="24"/>
          <w:szCs w:val="24"/>
        </w:rPr>
        <w:t xml:space="preserve"> souscription </w:t>
      </w:r>
      <w:r w:rsidR="00E14A90">
        <w:rPr>
          <w:rFonts w:ascii="Times New Roman" w:hAnsi="Times New Roman" w:cs="Times New Roman"/>
          <w:sz w:val="24"/>
          <w:szCs w:val="24"/>
        </w:rPr>
        <w:t>de parts sociales inférieure à 8 millions d'euros.</w:t>
      </w:r>
    </w:p>
    <w:p w:rsidR="00826573" w:rsidRDefault="00826573" w:rsidP="009625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Veuillez recevoir, Monsieur le Président, mes sincères salutations.</w:t>
      </w:r>
    </w:p>
    <w:p w:rsidR="00826573" w:rsidRDefault="00826573" w:rsidP="0096254C">
      <w:pPr>
        <w:rPr>
          <w:rFonts w:ascii="Times New Roman" w:hAnsi="Times New Roman" w:cs="Times New Roman"/>
          <w:sz w:val="24"/>
          <w:szCs w:val="24"/>
        </w:rPr>
      </w:pPr>
    </w:p>
    <w:p w:rsidR="00826573" w:rsidRDefault="00826573" w:rsidP="0096254C">
      <w:pPr>
        <w:rPr>
          <w:rFonts w:ascii="Times New Roman" w:hAnsi="Times New Roman" w:cs="Times New Roman"/>
          <w:sz w:val="24"/>
          <w:szCs w:val="24"/>
        </w:rPr>
      </w:pPr>
    </w:p>
    <w:p w:rsidR="00826573" w:rsidRDefault="00826573" w:rsidP="009625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Jean-Paul Gardette - Président</w:t>
      </w:r>
    </w:p>
    <w:p w:rsidR="007C34CE" w:rsidRDefault="00CF37CE" w:rsidP="009625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0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000" cy="0"/>
                <wp:effectExtent l="0" t="0" r="20320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21EAD6D" id="Connecteur droit 1" o:spid="_x0000_s1026" style="position:absolute;flip:x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495pt,280.65pt" to="521.9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" o:allowoverlap="f" strokecolor="black [3200]" strokeweight=".5pt">
                <v:stroke joinstyle="miter"/>
                <w10:wrap anchory="page"/>
                <w10:anchorlock/>
              </v:line>
            </w:pict>
          </mc:Fallback>
        </mc:AlternateContent>
      </w:r>
      <w:r w:rsidR="001E36B9"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0">
                <wp:simplePos x="0" y="0"/>
                <wp:positionH relativeFrom="page">
                  <wp:posOffset>3647440</wp:posOffset>
                </wp:positionH>
                <wp:positionV relativeFrom="page">
                  <wp:posOffset>1487170</wp:posOffset>
                </wp:positionV>
                <wp:extent cx="3081600" cy="1371600"/>
                <wp:effectExtent l="0" t="0" r="24130" b="19050"/>
                <wp:wrapNone/>
                <wp:docPr id="19" name="Zone de text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1600" cy="1371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E36B9" w:rsidRDefault="001E36B9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1F4DA5">
                              <w:rPr>
                                <w:sz w:val="18"/>
                                <w:szCs w:val="18"/>
                              </w:rPr>
                              <w:t>Expéditeur : ICEA- a</w:t>
                            </w:r>
                            <w:r w:rsidR="001F4DA5" w:rsidRPr="001F4DA5">
                              <w:rPr>
                                <w:sz w:val="18"/>
                                <w:szCs w:val="18"/>
                              </w:rPr>
                              <w:t>p</w:t>
                            </w:r>
                            <w:r w:rsidRPr="001F4DA5">
                              <w:rPr>
                                <w:sz w:val="18"/>
                                <w:szCs w:val="18"/>
                              </w:rPr>
                              <w:t>pt1 -8 allée de Pomarède-31670 Labège</w:t>
                            </w:r>
                          </w:p>
                          <w:p w:rsidR="00405F9B" w:rsidRDefault="00405F9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405F9B">
                              <w:rPr>
                                <w:sz w:val="28"/>
                                <w:szCs w:val="28"/>
                              </w:rPr>
                              <w:t>Monsieur Président de l'AMF</w:t>
                            </w:r>
                          </w:p>
                          <w:p w:rsidR="00405F9B" w:rsidRPr="00405F9B" w:rsidRDefault="00405F9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405F9B">
                              <w:rPr>
                                <w:sz w:val="28"/>
                                <w:szCs w:val="28"/>
                              </w:rPr>
                              <w:t xml:space="preserve">17 Place de la Bourse, </w:t>
                            </w:r>
                          </w:p>
                          <w:p w:rsidR="00405F9B" w:rsidRPr="00405F9B" w:rsidRDefault="00405F9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405F9B">
                              <w:rPr>
                                <w:sz w:val="28"/>
                                <w:szCs w:val="28"/>
                              </w:rPr>
                              <w:t>75002 Paris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9" o:spid="_x0000_s1026" type="#_x0000_t202" style="position:absolute;margin-left:287.2pt;margin-top:117.1pt;width:242.65pt;height:10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" o:allowoverlap="f" fillcolor="white [3201]" strokeweight=".5pt">
                <v:textbox>
                  <w:txbxContent>
                    <w:p w:rsidR="001E36B9" w:rsidRDefault="001E36B9">
                      <w:pPr>
                        <w:rPr>
                          <w:sz w:val="18"/>
                          <w:szCs w:val="18"/>
                        </w:rPr>
                      </w:pPr>
                      <w:r w:rsidRPr="001F4DA5">
                        <w:rPr>
                          <w:sz w:val="18"/>
                          <w:szCs w:val="18"/>
                        </w:rPr>
                        <w:t>Expéditeur : ICEA- a</w:t>
                      </w:r>
                      <w:r w:rsidR="001F4DA5" w:rsidRPr="001F4DA5">
                        <w:rPr>
                          <w:sz w:val="18"/>
                          <w:szCs w:val="18"/>
                        </w:rPr>
                        <w:t>p</w:t>
                      </w:r>
                      <w:r w:rsidRPr="001F4DA5">
                        <w:rPr>
                          <w:sz w:val="18"/>
                          <w:szCs w:val="18"/>
                        </w:rPr>
                        <w:t>pt1 -8 allée de Pomarède-31670 Labège</w:t>
                      </w:r>
                    </w:p>
                    <w:p w:rsidR="00405F9B" w:rsidRDefault="00405F9B">
                      <w:pPr>
                        <w:rPr>
                          <w:sz w:val="28"/>
                          <w:szCs w:val="28"/>
                        </w:rPr>
                      </w:pPr>
                      <w:r w:rsidRPr="00405F9B">
                        <w:rPr>
                          <w:sz w:val="28"/>
                          <w:szCs w:val="28"/>
                        </w:rPr>
                        <w:t>Monsieur Président de l'AMF</w:t>
                      </w:r>
                    </w:p>
                    <w:p w:rsidR="00405F9B" w:rsidRPr="00405F9B" w:rsidRDefault="00405F9B">
                      <w:pPr>
                        <w:rPr>
                          <w:sz w:val="28"/>
                          <w:szCs w:val="28"/>
                        </w:rPr>
                      </w:pPr>
                      <w:r w:rsidRPr="00405F9B">
                        <w:rPr>
                          <w:sz w:val="28"/>
                          <w:szCs w:val="28"/>
                        </w:rPr>
                        <w:t xml:space="preserve">17 Place de la Bourse, </w:t>
                      </w:r>
                    </w:p>
                    <w:p w:rsidR="00405F9B" w:rsidRPr="00405F9B" w:rsidRDefault="00405F9B">
                      <w:pPr>
                        <w:rPr>
                          <w:sz w:val="28"/>
                          <w:szCs w:val="28"/>
                        </w:rPr>
                      </w:pPr>
                      <w:r w:rsidRPr="00405F9B">
                        <w:rPr>
                          <w:sz w:val="28"/>
                          <w:szCs w:val="28"/>
                        </w:rPr>
                        <w:t>75002 Paris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sectPr w:rsidR="007C34CE" w:rsidSect="001F4D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77" w:right="1416" w:bottom="1417" w:left="1417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31FA" w:rsidRDefault="005D31FA" w:rsidP="007C34CE">
      <w:pPr>
        <w:spacing w:after="0" w:line="240" w:lineRule="auto"/>
      </w:pPr>
      <w:r>
        <w:separator/>
      </w:r>
    </w:p>
  </w:endnote>
  <w:endnote w:type="continuationSeparator" w:id="0">
    <w:p w:rsidR="005D31FA" w:rsidRDefault="005D31FA" w:rsidP="007C3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B72" w:rsidRDefault="004C1B72" w:rsidP="004C1B72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01EEC6C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C1B72" w:rsidRPr="00D2232D" w:rsidRDefault="004C1B72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053792" w:rsidRPr="004C1B72" w:rsidRDefault="00053792" w:rsidP="004C1B72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Pr="00F8418C" w:rsidRDefault="003E01AD" w:rsidP="003E01AD">
    <w:pPr>
      <w:pStyle w:val="En-tte"/>
      <w:ind w:left="4140" w:right="-1057"/>
      <w:rPr>
        <w:sz w:val="28"/>
        <w:szCs w:val="28"/>
        <w:lang w:val="en-US"/>
      </w:rPr>
    </w:pPr>
  </w:p>
  <w:p w:rsidR="003E01AD" w:rsidRDefault="003E01AD" w:rsidP="003E01AD"/>
  <w:p w:rsidR="003E01AD" w:rsidRDefault="003E01AD" w:rsidP="003E01AD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F0717EA" wp14:editId="4E2D7A12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1A2DA19" id="Connecteur droit 1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Hn+F+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  <w:r>
      <w:t xml:space="preserve"> -Prologue 1 - 815 La pyrénéenne - 31670 Labège</w:t>
    </w:r>
  </w:p>
  <w:p w:rsidR="003E01AD" w:rsidRPr="00D2232D" w:rsidRDefault="003E01AD" w:rsidP="003E01AD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:rsidR="00F916D0" w:rsidRDefault="00F916D0" w:rsidP="001A2EE0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31FA" w:rsidRDefault="005D31FA" w:rsidP="007C34CE">
      <w:pPr>
        <w:spacing w:after="0" w:line="240" w:lineRule="auto"/>
      </w:pPr>
      <w:r>
        <w:separator/>
      </w:r>
    </w:p>
  </w:footnote>
  <w:footnote w:type="continuationSeparator" w:id="0">
    <w:p w:rsidR="005D31FA" w:rsidRDefault="005D31FA" w:rsidP="007C3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DA5" w:rsidRPr="00D2232D" w:rsidRDefault="00F112B7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  <w:lang w:eastAsia="fr-FR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262255</wp:posOffset>
          </wp:positionH>
          <wp:positionV relativeFrom="paragraph">
            <wp:posOffset>0</wp:posOffset>
          </wp:positionV>
          <wp:extent cx="1432800" cy="950400"/>
          <wp:effectExtent l="0" t="0" r="0" b="254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Icea avec base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800" cy="95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6B4A" w:rsidRPr="00786B4A">
      <w:rPr>
        <w:b/>
        <w:i/>
        <w:sz w:val="28"/>
        <w:szCs w:val="28"/>
      </w:rPr>
      <w:t xml:space="preserve">Initiative Citoyenne pour </w:t>
    </w:r>
    <w:r w:rsidR="00F916D0">
      <w:rPr>
        <w:b/>
        <w:i/>
        <w:sz w:val="28"/>
        <w:szCs w:val="28"/>
      </w:rPr>
      <w:t xml:space="preserve">une Energie </w:t>
    </w:r>
    <w:r w:rsidR="00786B4A" w:rsidRPr="00786B4A">
      <w:rPr>
        <w:b/>
        <w:i/>
        <w:sz w:val="28"/>
        <w:szCs w:val="28"/>
      </w:rPr>
      <w:t>Alternative</w:t>
    </w:r>
    <w:r w:rsidR="001F4DA5">
      <w:rPr>
        <w:b/>
        <w:i/>
        <w:sz w:val="28"/>
        <w:szCs w:val="28"/>
      </w:rPr>
      <w:br/>
    </w:r>
    <w:r w:rsidR="001F4DA5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BE0BCB">
      <w:rPr>
        <w:rFonts w:ascii="Calibri-Light" w:hAnsi="Calibri-Light" w:cs="Calibri-Light"/>
        <w:w w:val="90"/>
        <w:sz w:val="18"/>
        <w:szCs w:val="18"/>
      </w:rPr>
      <w:t>s</w:t>
    </w:r>
    <w:r w:rsidR="001F4DA5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1F4DA5" w:rsidRDefault="001F4DA5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>appt1, 8 allée de Pomarède – 31670 Labège</w:t>
    </w:r>
  </w:p>
  <w:p w:rsidR="001F4DA5" w:rsidRDefault="001F4DA5" w:rsidP="001F4DA5">
    <w:pPr>
      <w:pStyle w:val="En-tte"/>
      <w:numPr>
        <w:ilvl w:val="0"/>
        <w:numId w:val="4"/>
      </w:numPr>
      <w:ind w:right="-1057"/>
    </w:pPr>
    <w:r w:rsidRPr="00053792">
      <w:t>T</w:t>
    </w:r>
    <w:r>
      <w:t xml:space="preserve">éléphone: </w:t>
    </w:r>
    <w:r w:rsidRPr="00053792">
      <w:t>09</w:t>
    </w:r>
    <w:r w:rsidRPr="00F8418C">
      <w:t xml:space="preserve"> 52 00 02 06 </w:t>
    </w:r>
  </w:p>
  <w:p w:rsidR="001F4DA5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1F4DA5" w:rsidRPr="00F8418C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  <w:p w:rsidR="00F916D0" w:rsidRPr="00F8418C" w:rsidRDefault="00F916D0" w:rsidP="00F8418C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0B0D8F"/>
    <w:multiLevelType w:val="hybridMultilevel"/>
    <w:tmpl w:val="D706A4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2" w15:restartNumberingAfterBreak="0">
    <w:nsid w:val="7C727B33"/>
    <w:multiLevelType w:val="hybridMultilevel"/>
    <w:tmpl w:val="3A705630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3" w15:restartNumberingAfterBreak="0">
    <w:nsid w:val="7E7A5F41"/>
    <w:multiLevelType w:val="hybridMultilevel"/>
    <w:tmpl w:val="9CB67036"/>
    <w:lvl w:ilvl="0" w:tplc="D54C4B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F9B"/>
    <w:rsid w:val="00053792"/>
    <w:rsid w:val="000B6E3F"/>
    <w:rsid w:val="0012255F"/>
    <w:rsid w:val="001A2EE0"/>
    <w:rsid w:val="001C6B52"/>
    <w:rsid w:val="001E36B9"/>
    <w:rsid w:val="001F4DA5"/>
    <w:rsid w:val="00211F88"/>
    <w:rsid w:val="00226905"/>
    <w:rsid w:val="00326195"/>
    <w:rsid w:val="00345989"/>
    <w:rsid w:val="0035399B"/>
    <w:rsid w:val="00355AB3"/>
    <w:rsid w:val="003A36A7"/>
    <w:rsid w:val="003E01AD"/>
    <w:rsid w:val="003E272F"/>
    <w:rsid w:val="00405F9B"/>
    <w:rsid w:val="00492A08"/>
    <w:rsid w:val="004C1B72"/>
    <w:rsid w:val="005058E6"/>
    <w:rsid w:val="005869D2"/>
    <w:rsid w:val="0059567D"/>
    <w:rsid w:val="005D31FA"/>
    <w:rsid w:val="006269BC"/>
    <w:rsid w:val="006425A1"/>
    <w:rsid w:val="007272F5"/>
    <w:rsid w:val="00743673"/>
    <w:rsid w:val="007819FA"/>
    <w:rsid w:val="00786B4A"/>
    <w:rsid w:val="007C34CE"/>
    <w:rsid w:val="007D298B"/>
    <w:rsid w:val="00816DC1"/>
    <w:rsid w:val="00826573"/>
    <w:rsid w:val="00851ADC"/>
    <w:rsid w:val="008523C2"/>
    <w:rsid w:val="0091060A"/>
    <w:rsid w:val="0096254C"/>
    <w:rsid w:val="009B5A7F"/>
    <w:rsid w:val="00A07B98"/>
    <w:rsid w:val="00B03B8E"/>
    <w:rsid w:val="00BA18C2"/>
    <w:rsid w:val="00BB6C68"/>
    <w:rsid w:val="00BE0BCB"/>
    <w:rsid w:val="00C21322"/>
    <w:rsid w:val="00C436E7"/>
    <w:rsid w:val="00C45BDC"/>
    <w:rsid w:val="00C843DF"/>
    <w:rsid w:val="00CA72DD"/>
    <w:rsid w:val="00CF37CE"/>
    <w:rsid w:val="00E14A90"/>
    <w:rsid w:val="00E16B39"/>
    <w:rsid w:val="00E3196F"/>
    <w:rsid w:val="00EA4F44"/>
    <w:rsid w:val="00EA63B4"/>
    <w:rsid w:val="00EC3A09"/>
    <w:rsid w:val="00F112B7"/>
    <w:rsid w:val="00F51A71"/>
    <w:rsid w:val="00F8418C"/>
    <w:rsid w:val="00F91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8599642-D62B-4187-A5A5-89C23A68D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  <w:style w:type="character" w:customStyle="1" w:styleId="lrzxr">
    <w:name w:val="lrzxr"/>
    <w:basedOn w:val="Policepardfaut"/>
    <w:rsid w:val="00405F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-couleur1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ICEA-couleur1.dotx</Template>
  <TotalTime>14</TotalTime>
  <Pages>1</Pages>
  <Words>72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2</cp:revision>
  <cp:lastPrinted>2017-03-15T17:10:00Z</cp:lastPrinted>
  <dcterms:created xsi:type="dcterms:W3CDTF">2020-06-30T09:20:00Z</dcterms:created>
  <dcterms:modified xsi:type="dcterms:W3CDTF">2020-07-06T09:04:00Z</dcterms:modified>
</cp:coreProperties>
</file>