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F37092" w:rsidP="00F37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en visio du 29/08/2022</w:t>
      </w:r>
    </w:p>
    <w:p w:rsidR="00AB29D9" w:rsidRPr="00062C17" w:rsidRDefault="00AB29D9" w:rsidP="0096254C">
      <w:pPr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</w:tblGrid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Membre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du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062C17">
              <w:rPr>
                <w:rFonts w:cstheme="minorHAnsi"/>
                <w:b/>
                <w:bCs/>
              </w:rPr>
              <w:t>Excusé</w:t>
            </w: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Dominique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Blanchot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François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Buisson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Patrick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Couderc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Caroline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Fouchard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Jean-Paul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Gardette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Eric</w:t>
            </w:r>
            <w:proofErr w:type="spellEnd"/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Georget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Claire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Mireille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Pascal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Vincent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Réquillart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Christian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Thil</w:t>
            </w:r>
          </w:p>
        </w:tc>
        <w:tc>
          <w:tcPr>
            <w:tcW w:w="1813" w:type="dxa"/>
          </w:tcPr>
          <w:p w:rsidR="00062C17" w:rsidRPr="00062C17" w:rsidRDefault="00C21D66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>
              <w:rPr>
                <w:rFonts w:eastAsia="ArialMT" w:cstheme="minorHAnsi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</w:p>
        </w:tc>
      </w:tr>
      <w:tr w:rsidR="00062C17" w:rsidRPr="00062C17" w:rsidTr="00062C17"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r w:rsidRPr="00062C17">
              <w:rPr>
                <w:rFonts w:eastAsia="ArialMT" w:cstheme="minorHAnsi"/>
              </w:rPr>
              <w:t>Christophe</w:t>
            </w:r>
          </w:p>
        </w:tc>
        <w:tc>
          <w:tcPr>
            <w:tcW w:w="1812" w:type="dxa"/>
          </w:tcPr>
          <w:p w:rsidR="00062C17" w:rsidRPr="00062C17" w:rsidRDefault="00062C17" w:rsidP="00C17EE3">
            <w:pPr>
              <w:rPr>
                <w:rFonts w:eastAsia="ArialMT" w:cstheme="minorHAnsi"/>
              </w:rPr>
            </w:pPr>
            <w:proofErr w:type="spellStart"/>
            <w:r w:rsidRPr="00062C17">
              <w:rPr>
                <w:rFonts w:eastAsia="ArialMT" w:cstheme="minorHAnsi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062C17" w:rsidRPr="00062C17" w:rsidRDefault="00C21D66" w:rsidP="00C17E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:rsidR="00062C17" w:rsidRPr="00062C17" w:rsidRDefault="00062C17" w:rsidP="00C17EE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21D66" w:rsidRDefault="00C21D66" w:rsidP="00C21D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2FC4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Rapporteur et maître du temps : 5 mn</w:t>
      </w:r>
      <w:r w:rsidRPr="0088645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</w:t>
      </w:r>
      <w:r w:rsidR="00F37092">
        <w:rPr>
          <w:rFonts w:ascii="Times New Roman" w:eastAsia="Times New Roman" w:hAnsi="Times New Roman" w:cs="Times New Roman"/>
          <w:sz w:val="24"/>
          <w:szCs w:val="24"/>
          <w:lang w:eastAsia="fr-FR"/>
        </w:rPr>
        <w:t>ean Paul</w:t>
      </w:r>
      <w:r w:rsidRPr="008864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rapporteur et Mireille gardien du temps</w:t>
      </w:r>
    </w:p>
    <w:p w:rsidR="00F37092" w:rsidRDefault="00F37092" w:rsidP="00F3709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1D66" w:rsidRPr="008A7215" w:rsidRDefault="00C21D66" w:rsidP="00C21D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Administration : 15 mn </w:t>
      </w:r>
    </w:p>
    <w:p w:rsidR="00C21D66" w:rsidRPr="008A7215" w:rsidRDefault="00C21D66" w:rsidP="00C21D6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des nouveaux sociétaires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</w:t>
      </w: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constatation du capital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AB29D9" w:rsidRDefault="00C21D66" w:rsidP="00C21D66">
      <w:pPr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Nous sommes 399 pour un capital de 150 550 €</w:t>
      </w:r>
    </w:p>
    <w:p w:rsidR="00731115" w:rsidRDefault="00731115" w:rsidP="00062C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Nouveaux sociétaires </w:t>
      </w:r>
      <w:r w:rsidR="004E5B80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alidé</w:t>
      </w:r>
      <w:r w:rsidR="00793008">
        <w:rPr>
          <w:rFonts w:cstheme="minorHAnsi"/>
          <w:sz w:val="24"/>
          <w:szCs w:val="24"/>
        </w:rPr>
        <w:t>s</w:t>
      </w:r>
    </w:p>
    <w:tbl>
      <w:tblPr>
        <w:tblStyle w:val="Grilledutableau"/>
        <w:tblW w:w="9020" w:type="dxa"/>
        <w:tblLook w:val="04A0" w:firstRow="1" w:lastRow="0" w:firstColumn="1" w:lastColumn="0" w:noHBand="0" w:noVBand="1"/>
      </w:tblPr>
      <w:tblGrid>
        <w:gridCol w:w="1234"/>
        <w:gridCol w:w="2329"/>
        <w:gridCol w:w="598"/>
        <w:gridCol w:w="1233"/>
        <w:gridCol w:w="2348"/>
        <w:gridCol w:w="1278"/>
      </w:tblGrid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REQUILLART Christine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FR-62370 AUDRUICQ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05/08/2022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ICEA-411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DOUMERC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ICEA-410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PECCEU Christelle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FR-31450 Odars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ICEA-409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SERRADELL Jacques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ICEA-408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VIEZ Claire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ICEA-407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BESSE Nicole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60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FR-31870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Lagardelle</w:t>
            </w:r>
            <w:proofErr w:type="spellEnd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sur </w:t>
            </w:r>
            <w:proofErr w:type="spellStart"/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ICEA-406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SPERANDIO Mathieu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19/07/2022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ICEA-405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BOUILLOT Vincent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ICEA-404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MIGLOS Alain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FR-31810 VENERQUE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576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ICEA-403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LANGRY Jean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FR-31190 AUTERIVE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  <w:tr w:rsidR="00D72B24" w:rsidRPr="00D72B24" w:rsidTr="00D72B24">
        <w:trPr>
          <w:trHeight w:val="288"/>
        </w:trPr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ICEA-402</w:t>
            </w:r>
          </w:p>
        </w:tc>
        <w:tc>
          <w:tcPr>
            <w:tcW w:w="23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BRACKENIER Marion</w:t>
            </w:r>
          </w:p>
        </w:tc>
        <w:tc>
          <w:tcPr>
            <w:tcW w:w="60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2360" w:type="dxa"/>
            <w:hideMark/>
          </w:tcPr>
          <w:p w:rsidR="00D72B24" w:rsidRPr="00D72B24" w:rsidRDefault="00D72B24" w:rsidP="00D72B24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FR-31100 Toulouse</w:t>
            </w:r>
          </w:p>
        </w:tc>
        <w:tc>
          <w:tcPr>
            <w:tcW w:w="1240" w:type="dxa"/>
            <w:hideMark/>
          </w:tcPr>
          <w:p w:rsidR="00D72B24" w:rsidRPr="00D72B24" w:rsidRDefault="00D72B24" w:rsidP="00D72B24">
            <w:pPr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72B24">
              <w:rPr>
                <w:rFonts w:ascii="Calibri" w:eastAsia="Times New Roman" w:hAnsi="Calibri" w:cs="Times New Roman"/>
                <w:color w:val="000000"/>
                <w:lang w:eastAsia="fr-FR"/>
              </w:rPr>
              <w:t>11/07/2022</w:t>
            </w:r>
          </w:p>
        </w:tc>
      </w:tr>
    </w:tbl>
    <w:p w:rsidR="00062C17" w:rsidRDefault="00062C17" w:rsidP="00062C17">
      <w:pPr>
        <w:rPr>
          <w:rFonts w:cstheme="minorHAnsi"/>
          <w:sz w:val="24"/>
          <w:szCs w:val="24"/>
        </w:rPr>
      </w:pPr>
    </w:p>
    <w:p w:rsidR="004B2E80" w:rsidRDefault="004B2E80" w:rsidP="00062C17">
      <w:pPr>
        <w:rPr>
          <w:rFonts w:cstheme="minorHAnsi"/>
          <w:sz w:val="24"/>
          <w:szCs w:val="24"/>
        </w:rPr>
      </w:pPr>
    </w:p>
    <w:p w:rsidR="004B2E80" w:rsidRDefault="004B2E80" w:rsidP="00062C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cours de </w:t>
      </w:r>
      <w:r w:rsidR="00580D3B">
        <w:rPr>
          <w:rFonts w:cstheme="minorHAnsi"/>
          <w:sz w:val="24"/>
          <w:szCs w:val="24"/>
        </w:rPr>
        <w:t>validations - 4</w:t>
      </w:r>
      <w:r w:rsidR="00B05F6B">
        <w:rPr>
          <w:rFonts w:cstheme="minorHAnsi"/>
          <w:sz w:val="24"/>
          <w:szCs w:val="24"/>
        </w:rPr>
        <w:t xml:space="preserve"> sociétaire</w:t>
      </w:r>
      <w:r w:rsidR="00137FA4">
        <w:rPr>
          <w:rFonts w:cstheme="minorHAnsi"/>
          <w:sz w:val="24"/>
          <w:szCs w:val="24"/>
        </w:rPr>
        <w:t>s</w:t>
      </w:r>
      <w:r w:rsidR="00B05F6B">
        <w:rPr>
          <w:rFonts w:cstheme="minorHAnsi"/>
          <w:sz w:val="24"/>
          <w:szCs w:val="24"/>
        </w:rPr>
        <w:t xml:space="preserve"> et </w:t>
      </w:r>
      <w:r w:rsidR="00137FA4">
        <w:rPr>
          <w:rFonts w:cstheme="minorHAnsi"/>
          <w:sz w:val="24"/>
          <w:szCs w:val="24"/>
        </w:rPr>
        <w:t>10 300 € de souscription</w:t>
      </w:r>
    </w:p>
    <w:tbl>
      <w:tblPr>
        <w:tblW w:w="9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240"/>
        <w:gridCol w:w="1297"/>
        <w:gridCol w:w="1240"/>
        <w:gridCol w:w="1240"/>
        <w:gridCol w:w="1240"/>
        <w:gridCol w:w="1240"/>
      </w:tblGrid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-182880</wp:posOffset>
                  </wp:positionV>
                  <wp:extent cx="228600" cy="243840"/>
                  <wp:effectExtent l="0" t="0" r="0" b="3810"/>
                  <wp:wrapNone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731115" w:rsidRPr="00731115">
              <w:trPr>
                <w:trHeight w:val="864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31115" w:rsidRPr="00731115" w:rsidRDefault="00731115" w:rsidP="0073111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 w:rsidRPr="00731115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MIEZAN Valérie</w:t>
                  </w:r>
                </w:p>
              </w:tc>
            </w:tr>
          </w:tbl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FR-31410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Lavernose-Lacasse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21/08/2022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RASPAUD Pascale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FR-31810 </w:t>
            </w:r>
            <w:proofErr w:type="spellStart"/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BAGNERIS Bernard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FR-31320 Castanet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MOUTARLIER Philippe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ICEA-413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20 Part(s) Sociale(s) (50€)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1 000 €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P.P.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FR-75010 Paris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22/08/2022</w:t>
            </w:r>
          </w:p>
        </w:tc>
      </w:tr>
      <w:tr w:rsidR="00731115" w:rsidRPr="00731115" w:rsidTr="00F91FA1">
        <w:trPr>
          <w:trHeight w:val="28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31115" w:rsidRPr="00731115" w:rsidTr="00F91FA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9F5CA8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u w:val="single"/>
                <w:lang w:eastAsia="fr-FR"/>
              </w:rPr>
            </w:pPr>
            <w:hyperlink r:id="rId8" w:history="1">
              <w:r w:rsidR="00731115"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 xml:space="preserve">GARDETTE </w:t>
              </w:r>
              <w:proofErr w:type="spellStart"/>
              <w:r w:rsidR="00731115" w:rsidRPr="00731115">
                <w:rPr>
                  <w:rFonts w:ascii="Calibri" w:eastAsia="Times New Roman" w:hAnsi="Calibri" w:cs="Times New Roman"/>
                  <w:color w:val="0563C1"/>
                  <w:u w:val="single"/>
                  <w:lang w:eastAsia="fr-FR"/>
                </w:rPr>
                <w:t>Elouan</w:t>
              </w:r>
              <w:proofErr w:type="spellEnd"/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ICEA-377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1 Part(s) Sociale(s) (50€)</w:t>
            </w:r>
          </w:p>
          <w:p w:rsidR="004B2E80" w:rsidRPr="00580D3B" w:rsidRDefault="004B2E80" w:rsidP="0073111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580D3B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complément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P.M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31115">
              <w:rPr>
                <w:rFonts w:ascii="Calibri" w:eastAsia="Times New Roman" w:hAnsi="Calibri" w:cs="Times New Roman"/>
                <w:color w:val="000000"/>
                <w:lang w:eastAsia="fr-FR"/>
              </w:rPr>
              <w:t>Oslo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115" w:rsidRPr="00731115" w:rsidRDefault="00731115" w:rsidP="007311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F91FA1" w:rsidRDefault="00F91FA1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>Souscription RV</w:t>
      </w:r>
    </w:p>
    <w:p w:rsidR="00137FA4" w:rsidRDefault="00473990" w:rsidP="00473990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16 souscriptions validées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83B6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C637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="008C637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500 €</w:t>
      </w:r>
    </w:p>
    <w:p w:rsidR="001F1E78" w:rsidRDefault="008C637D" w:rsidP="00473990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 en cours de </w:t>
      </w:r>
      <w:r w:rsidR="00580D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validation </w:t>
      </w:r>
      <w:r w:rsidR="00C83B6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1F1E78">
        <w:rPr>
          <w:rFonts w:ascii="Times New Roman" w:eastAsia="Times New Roman" w:hAnsi="Times New Roman" w:cs="Times New Roman"/>
          <w:sz w:val="24"/>
          <w:szCs w:val="24"/>
          <w:lang w:eastAsia="fr-FR"/>
        </w:rPr>
        <w:t>1 250 €</w:t>
      </w:r>
    </w:p>
    <w:p w:rsidR="008C637D" w:rsidRPr="008A7215" w:rsidRDefault="008C637D" w:rsidP="008C6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Total   19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9 750 €</w:t>
      </w:r>
    </w:p>
    <w:p w:rsidR="00F91FA1" w:rsidRPr="00B93CB5" w:rsidRDefault="00F91FA1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Style w:val="Lienhypertext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fr-FR"/>
        </w:rPr>
      </w:pPr>
      <w:proofErr w:type="spellStart"/>
      <w:r w:rsidRPr="008A7215">
        <w:rPr>
          <w:rFonts w:ascii="Times New Roman" w:eastAsia="Times New Roman" w:hAnsi="Times New Roman" w:cs="Times New Roman"/>
          <w:sz w:val="24"/>
          <w:szCs w:val="24"/>
          <w:lang w:eastAsia="fr-FR"/>
        </w:rPr>
        <w:t>Helloasso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hyperlink r:id="rId9" w:history="1">
        <w:r w:rsidR="00116D3A" w:rsidRPr="004F245E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https://www.helloasso.com/associations/icea</w:t>
        </w:r>
      </w:hyperlink>
    </w:p>
    <w:p w:rsidR="00B93CB5" w:rsidRDefault="00B93CB5" w:rsidP="00B93CB5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au souscripteur de régler leur souscription en ligne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helloasso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66C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Attente de l'intégration du lien dans </w:t>
      </w:r>
      <w:proofErr w:type="spellStart"/>
      <w:r w:rsidR="00766C11">
        <w:rPr>
          <w:rFonts w:ascii="Times New Roman" w:eastAsia="Times New Roman" w:hAnsi="Times New Roman" w:cs="Times New Roman"/>
          <w:sz w:val="24"/>
          <w:szCs w:val="24"/>
          <w:lang w:eastAsia="fr-FR"/>
        </w:rPr>
        <w:t>coophub</w:t>
      </w:r>
      <w:proofErr w:type="spellEnd"/>
      <w:r w:rsidR="00766C1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C5D5A" w:rsidRDefault="007C5D5A" w:rsidP="00F91FA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Claire et Mireille </w:t>
      </w:r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la signature </w:t>
      </w:r>
      <w:proofErr w:type="gramStart"/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l'accès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compte</w:t>
      </w:r>
      <w:r w:rsidR="00901EF7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CA</w:t>
      </w:r>
    </w:p>
    <w:p w:rsid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Technique- Projets 20 mn : </w:t>
      </w:r>
    </w:p>
    <w:p w:rsidR="00F9341B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Damas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Castanet 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Réunion en juillet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mairie avec François, Caroline et </w:t>
      </w:r>
      <w:proofErr w:type="spellStart"/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Ils sont enthousiastes. Config à 36 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>kWh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Ok pour les bacs aciers. </w:t>
      </w:r>
      <w:r w:rsidR="00F9341B">
        <w:rPr>
          <w:rFonts w:ascii="Times New Roman" w:eastAsia="Times New Roman" w:hAnsi="Times New Roman" w:cs="Times New Roman"/>
          <w:sz w:val="24"/>
          <w:szCs w:val="24"/>
          <w:lang w:eastAsia="fr-FR"/>
        </w:rPr>
        <w:t>Ils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veulent faire une réunion d’information avec les Parents d’élèves et faire </w:t>
      </w:r>
      <w:proofErr w:type="gramStart"/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com.</w:t>
      </w:r>
    </w:p>
    <w:p w:rsidR="00F9341B" w:rsidRDefault="00F9341B" w:rsidP="00F9341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9341B">
        <w:rPr>
          <w:rFonts w:ascii="Times New Roman" w:eastAsia="Times New Roman" w:hAnsi="Times New Roman" w:cs="Times New Roman"/>
          <w:sz w:val="24"/>
          <w:szCs w:val="24"/>
          <w:lang w:eastAsia="fr-FR"/>
        </w:rPr>
        <w:t>On attend des réponses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quant à l'</w:t>
      </w:r>
      <w:r w:rsidR="00990AD4">
        <w:rPr>
          <w:rFonts w:ascii="Times New Roman" w:eastAsia="Times New Roman" w:hAnsi="Times New Roman" w:cs="Times New Roman"/>
          <w:sz w:val="24"/>
          <w:szCs w:val="24"/>
          <w:lang w:eastAsia="fr-FR"/>
        </w:rPr>
        <w:t>implantation des panneaux. Est-ce que la commune accepte que le bas des panneaux ne soit pas aligné</w:t>
      </w:r>
      <w:r w:rsidR="00C83B6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824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6D3A" w:rsidRDefault="00824621" w:rsidP="00F9341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faut prévoir des retards car pour la Toussaint et Noel, ce n’est pas possible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donc prévision en février 2023 au mieux</w:t>
      </w:r>
      <w:r w:rsidR="006B4BCC">
        <w:rPr>
          <w:rFonts w:ascii="Times New Roman" w:eastAsia="Times New Roman" w:hAnsi="Times New Roman" w:cs="Times New Roman"/>
          <w:sz w:val="24"/>
          <w:szCs w:val="24"/>
          <w:lang w:eastAsia="fr-FR"/>
        </w:rPr>
        <w:t>, si non Pâ</w:t>
      </w:r>
      <w:r w:rsidR="00C83B62">
        <w:rPr>
          <w:rFonts w:ascii="Times New Roman" w:eastAsia="Times New Roman" w:hAnsi="Times New Roman" w:cs="Times New Roman"/>
          <w:sz w:val="24"/>
          <w:szCs w:val="24"/>
          <w:lang w:eastAsia="fr-FR"/>
        </w:rPr>
        <w:t>ques</w:t>
      </w:r>
      <w:r w:rsidR="00766C1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66C11" w:rsidRDefault="00766C11" w:rsidP="00F9341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Cénéo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approvisionne le matériel afin de bloquer les prix. Nous règlerons à la réception du matériel</w:t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Projet</w:t>
      </w:r>
      <w:r w:rsid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</w:p>
    <w:p w:rsidR="008112AE" w:rsidRPr="008112AE" w:rsidRDefault="008112AE" w:rsidP="008112A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r w:rsidR="00715D42"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>standby</w:t>
      </w:r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 le Maire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B4BCC">
        <w:rPr>
          <w:rFonts w:ascii="Times New Roman" w:eastAsia="Times New Roman" w:hAnsi="Times New Roman" w:cs="Times New Roman"/>
          <w:sz w:val="24"/>
          <w:szCs w:val="24"/>
          <w:lang w:eastAsia="fr-FR"/>
        </w:rPr>
        <w:t>rétropédale,</w:t>
      </w:r>
      <w:r w:rsidR="006B4BCC"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hésite</w:t>
      </w:r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beaucoup et préfèrerai de l’autoconsommation. Vincent est pessimiste mais avec Serge, ils seront au Forum des </w:t>
      </w:r>
      <w:proofErr w:type="spellStart"/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>assos</w:t>
      </w:r>
      <w:proofErr w:type="spellEnd"/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ils essayeront d’en reparler.</w:t>
      </w:r>
      <w:r w:rsidR="006B4B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maire</w:t>
      </w:r>
      <w:r w:rsidR="006B4BC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6B4BCC"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112AE">
        <w:rPr>
          <w:rFonts w:ascii="Times New Roman" w:eastAsia="Times New Roman" w:hAnsi="Times New Roman" w:cs="Times New Roman"/>
          <w:sz w:val="24"/>
          <w:szCs w:val="24"/>
          <w:lang w:eastAsia="fr-FR"/>
        </w:rPr>
        <w:t>A suivre…</w:t>
      </w:r>
    </w:p>
    <w:p w:rsidR="00116D3A" w:rsidRPr="00116D3A" w:rsidRDefault="00116D3A" w:rsidP="008112A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Prospection 20 </w:t>
      </w:r>
      <w:r w:rsidR="006B4BCC"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mn :</w:t>
      </w: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1344D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Tribune du stade de Ramonville, 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réunion 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juillet 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avec l’agence </w:t>
      </w:r>
      <w:proofErr w:type="spellStart"/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>Soléval</w:t>
      </w:r>
      <w:proofErr w:type="spellEnd"/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les services technique de Ramonville.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04E44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ls confirment qu’ils sont </w:t>
      </w:r>
      <w:r w:rsidR="00904E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toujours 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>OK</w:t>
      </w:r>
      <w:r w:rsidR="00904E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F3531">
        <w:rPr>
          <w:rFonts w:ascii="Times New Roman" w:eastAsia="Times New Roman" w:hAnsi="Times New Roman" w:cs="Times New Roman"/>
          <w:sz w:val="24"/>
          <w:szCs w:val="24"/>
          <w:lang w:eastAsia="fr-FR"/>
        </w:rPr>
        <w:t>pour</w:t>
      </w:r>
      <w:r w:rsidR="00904E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confier l'installation à ICEA. </w:t>
      </w:r>
      <w:r w:rsidR="003832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Icéa </w:t>
      </w:r>
      <w:r w:rsidR="000D6759">
        <w:rPr>
          <w:rFonts w:ascii="Times New Roman" w:eastAsia="Times New Roman" w:hAnsi="Times New Roman" w:cs="Times New Roman"/>
          <w:sz w:val="24"/>
          <w:szCs w:val="24"/>
          <w:lang w:eastAsia="fr-FR"/>
        </w:rPr>
        <w:t>a énuméré les différentes possibilités</w:t>
      </w:r>
      <w:r w:rsidR="00DF353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832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D67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Ils en ont bien </w:t>
      </w:r>
      <w:r w:rsidR="003832C5">
        <w:rPr>
          <w:rFonts w:ascii="Times New Roman" w:eastAsia="Times New Roman" w:hAnsi="Times New Roman" w:cs="Times New Roman"/>
          <w:sz w:val="24"/>
          <w:szCs w:val="24"/>
          <w:lang w:eastAsia="fr-FR"/>
        </w:rPr>
        <w:t>pris note.</w:t>
      </w:r>
      <w:r w:rsidR="000D67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832C5">
        <w:rPr>
          <w:rFonts w:ascii="Times New Roman" w:eastAsia="Times New Roman" w:hAnsi="Times New Roman" w:cs="Times New Roman"/>
          <w:sz w:val="24"/>
          <w:szCs w:val="24"/>
          <w:lang w:eastAsia="fr-FR"/>
        </w:rPr>
        <w:t>Ils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sont engagés pour optimiser le projet avec autoconsommation (en partie),</w:t>
      </w:r>
      <w:r w:rsidR="00FA70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on</w:t>
      </w:r>
      <w:r w:rsidR="00DF3531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FA70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envoyé les courbes de charges de l'année </w:t>
      </w:r>
      <w:r w:rsidR="0081344D">
        <w:rPr>
          <w:rFonts w:ascii="Times New Roman" w:eastAsia="Times New Roman" w:hAnsi="Times New Roman" w:cs="Times New Roman"/>
          <w:sz w:val="24"/>
          <w:szCs w:val="24"/>
          <w:lang w:eastAsia="fr-FR"/>
        </w:rPr>
        <w:t>passée</w:t>
      </w:r>
      <w:r w:rsidR="00FA706F">
        <w:rPr>
          <w:rFonts w:ascii="Times New Roman" w:eastAsia="Times New Roman" w:hAnsi="Times New Roman" w:cs="Times New Roman"/>
          <w:sz w:val="24"/>
          <w:szCs w:val="24"/>
          <w:lang w:eastAsia="fr-FR"/>
        </w:rPr>
        <w:t>. Jean-Marc regarde quelle serai</w:t>
      </w:r>
      <w:r w:rsidR="004F324C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FA70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puissance optimale à installer.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6D3A" w:rsidRDefault="0081344D" w:rsidP="0081344D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Début octobre choix de la solution et avis de Ramonville sur le montage juridique</w:t>
      </w:r>
      <w:r w:rsidR="00634E2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116D3A" w:rsidRDefault="00116D3A" w:rsidP="00116D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Ombrières à </w:t>
      </w:r>
      <w:proofErr w:type="gramStart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Auterive </w:t>
      </w:r>
      <w:r w:rsidR="00C244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220</w:t>
      </w:r>
      <w:proofErr w:type="gramEnd"/>
      <w:r w:rsidR="00C244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270, 285 kWc </w:t>
      </w:r>
      <w:r w:rsid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– 1 000k €</w:t>
      </w:r>
    </w:p>
    <w:p w:rsidR="00DB7DD7" w:rsidRDefault="00DB7DD7" w:rsidP="00DB7DD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7DD7">
        <w:rPr>
          <w:rFonts w:ascii="Times New Roman" w:eastAsia="Times New Roman" w:hAnsi="Times New Roman" w:cs="Times New Roman"/>
          <w:sz w:val="24"/>
          <w:szCs w:val="24"/>
          <w:lang w:eastAsia="fr-FR"/>
        </w:rPr>
        <w:t>Auterive, gros projet sur 3 sites différents (1 M€). On doit se positionner d’ici fin septembre à suivre. Proposition de créer un groupe de travail sur le sujet</w:t>
      </w:r>
    </w:p>
    <w:p w:rsidR="0047075C" w:rsidRDefault="0047075C" w:rsidP="0047075C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707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Plusieurs possibilités : </w:t>
      </w:r>
    </w:p>
    <w:p w:rsidR="0047075C" w:rsidRDefault="00A07519" w:rsidP="0047075C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r w:rsidR="004707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fait qu'une installation</w:t>
      </w:r>
    </w:p>
    <w:p w:rsidR="0047075C" w:rsidRDefault="0047075C" w:rsidP="0047075C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r w:rsidR="00A075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les 3 échelonné</w:t>
      </w:r>
      <w:r w:rsidR="005B1D40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A075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le temps</w:t>
      </w:r>
    </w:p>
    <w:p w:rsidR="00A07519" w:rsidRDefault="00A07519" w:rsidP="0047075C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Création d'une </w:t>
      </w:r>
      <w:r w:rsidR="00E25A15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projet avec un opérateur privé et/ou EP, d'autres collectif citoyen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proofErr w:type="gramEnd"/>
    </w:p>
    <w:p w:rsidR="00E25A15" w:rsidRPr="00E25A15" w:rsidRDefault="00E25A15" w:rsidP="009A5B47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E25A1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Je rajoute après réflexion : ICEA fait les trois en m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ê</w:t>
      </w:r>
      <w:r w:rsidRPr="00E25A1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me temps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afin de </w:t>
      </w:r>
      <w:r w:rsidR="00DB7DD7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minimiser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les couts </w:t>
      </w:r>
      <w:r w:rsidR="00DB7DD7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cause du facteur d'échelle</w:t>
      </w:r>
      <w:r w:rsidR="00DB7DD7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.</w:t>
      </w:r>
    </w:p>
    <w:p w:rsidR="004F324C" w:rsidRDefault="004F324C" w:rsidP="004F324C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</w:r>
      <w:r w:rsidR="00DB7D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de financement : EPI avec </w:t>
      </w:r>
      <w:proofErr w:type="spellStart"/>
      <w:r w:rsidR="00DB7DD7">
        <w:rPr>
          <w:rFonts w:ascii="Times New Roman" w:eastAsia="Times New Roman" w:hAnsi="Times New Roman" w:cs="Times New Roman"/>
          <w:sz w:val="24"/>
          <w:szCs w:val="24"/>
          <w:lang w:eastAsia="fr-FR"/>
        </w:rPr>
        <w:t>Enercit</w:t>
      </w:r>
      <w:proofErr w:type="spellEnd"/>
      <w:r w:rsidR="00495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Aide aux études Région jusqu'à 50 000 € - participation citoyenne et emprunt bancaire</w:t>
      </w:r>
    </w:p>
    <w:p w:rsidR="00E31A5A" w:rsidRPr="00116D3A" w:rsidRDefault="005B1D40" w:rsidP="008134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faut aussi réfléchir </w:t>
      </w:r>
      <w:r w:rsidR="00715D42">
        <w:rPr>
          <w:rFonts w:ascii="Times New Roman" w:eastAsia="Times New Roman" w:hAnsi="Times New Roman" w:cs="Times New Roman"/>
          <w:sz w:val="24"/>
          <w:szCs w:val="24"/>
          <w:lang w:eastAsia="fr-FR"/>
        </w:rPr>
        <w:t>à la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possibilité d'autoconsommation pour la commune.</w:t>
      </w:r>
    </w:p>
    <w:bookmarkEnd w:id="0"/>
    <w:p w:rsidR="00116D3A" w:rsidRPr="00116D3A" w:rsidRDefault="00116D3A" w:rsidP="00116D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Communication </w:t>
      </w:r>
      <w:proofErr w:type="gramStart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:30</w:t>
      </w:r>
      <w:proofErr w:type="gramEnd"/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mn</w:t>
      </w:r>
    </w:p>
    <w:p w:rsidR="00116D3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du nouveau   Flyers 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local, </w:t>
      </w:r>
    </w:p>
    <w:p w:rsidR="007D7CD9" w:rsidRPr="007D7CD9" w:rsidRDefault="007D7CD9" w:rsidP="007D7CD9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Caroline à redessiner le flyer. Quelque remarque ajouté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QRcode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corriger une faute d'orthographe</w:t>
      </w:r>
    </w:p>
    <w:p w:rsidR="007D7CD9" w:rsidRDefault="00116D3A" w:rsidP="00183F31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Stand "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Campestral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="00092BFC"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Inscription,</w:t>
      </w: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Participants</w:t>
      </w:r>
      <w:r w:rsid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doit vérifier que l'on est bien inscrit au </w:t>
      </w:r>
      <w:proofErr w:type="spellStart"/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Campestral</w:t>
      </w:r>
      <w:proofErr w:type="spellEnd"/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via les </w:t>
      </w:r>
      <w:proofErr w:type="spellStart"/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Randovales.</w:t>
      </w:r>
      <w:proofErr w:type="spellEnd"/>
      <w:r w:rsidR="00183F31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7D7CD9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s'occupe d'envoyer un tableau d'inscription à l'organisation de la tenue du stand</w:t>
      </w:r>
    </w:p>
    <w:p w:rsidR="00183F31" w:rsidRPr="00183F31" w:rsidRDefault="00183F31" w:rsidP="00183F31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6D3A" w:rsidRDefault="00116D3A" w:rsidP="00183F31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Participation à l'AG d'ECLR - préparation présentation </w:t>
      </w:r>
      <w:proofErr w:type="spellStart"/>
      <w:r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/RV</w:t>
      </w:r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Vincent et Jean-Paul préparerons leur intervention. Les membres du CC sont </w:t>
      </w:r>
      <w:r w:rsidR="00C47A2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>invités</w:t>
      </w:r>
      <w:r w:rsidR="00092BFC" w:rsidRPr="00183F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participer à l'AG qui est à Toulouse</w:t>
      </w:r>
      <w:r w:rsidR="00C47A2C">
        <w:rPr>
          <w:rFonts w:ascii="Times New Roman" w:eastAsia="Times New Roman" w:hAnsi="Times New Roman" w:cs="Times New Roman"/>
          <w:sz w:val="24"/>
          <w:szCs w:val="24"/>
          <w:lang w:eastAsia="fr-FR"/>
        </w:rPr>
        <w:t>. Patrick sera présent</w:t>
      </w:r>
    </w:p>
    <w:p w:rsidR="00183F31" w:rsidRPr="00183F31" w:rsidRDefault="00183F31" w:rsidP="00183F31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73D7" w:rsidRPr="006A73D7" w:rsidRDefault="00116D3A" w:rsidP="006A73D7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Rayons Verts</w:t>
      </w:r>
      <w:r w:rsidR="004472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4 à </w:t>
      </w:r>
      <w:r w:rsidR="00C47A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 </w:t>
      </w:r>
      <w:r w:rsidR="00C47A2C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>évènements</w:t>
      </w:r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sept. Stand et tables rondes avant un film sur l’environnement. + Forum </w:t>
      </w:r>
      <w:proofErr w:type="spellStart"/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>d’asso</w:t>
      </w:r>
      <w:proofErr w:type="spellEnd"/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>Lagardelle</w:t>
      </w:r>
      <w:proofErr w:type="spellEnd"/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="006A73D7" w:rsidRPr="006A73D7">
        <w:rPr>
          <w:rFonts w:ascii="Times New Roman" w:eastAsia="Times New Roman" w:hAnsi="Times New Roman" w:cs="Times New Roman"/>
          <w:sz w:val="24"/>
          <w:szCs w:val="24"/>
          <w:lang w:eastAsia="fr-FR"/>
        </w:rPr>
        <w:t>Venerque</w:t>
      </w:r>
      <w:proofErr w:type="spellEnd"/>
    </w:p>
    <w:p w:rsidR="006A73D7" w:rsidRPr="006A73D7" w:rsidRDefault="006A73D7" w:rsidP="00C47A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A1C16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Prévoir une animation du sociétariat et + : apéro des sociétaires, </w:t>
      </w:r>
      <w:proofErr w:type="spellStart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rando</w:t>
      </w:r>
      <w:proofErr w:type="spellEnd"/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énergies, autre</w:t>
      </w:r>
    </w:p>
    <w:p w:rsidR="00AA1C16" w:rsidRPr="00AA1C16" w:rsidRDefault="00AA1C16" w:rsidP="00AA1C16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A1C16" w:rsidRDefault="00AA1C16" w:rsidP="00AA1C16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Apéro des sociétaires Claire et Caroline regarde ça pour l'organiser courant octobre.</w:t>
      </w:r>
    </w:p>
    <w:p w:rsidR="00116D3A" w:rsidRPr="00E31A5A" w:rsidRDefault="002B3E84" w:rsidP="00AA1C16">
      <w:pPr>
        <w:pStyle w:val="Paragraphedeliste"/>
        <w:numPr>
          <w:ilvl w:val="2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énergies : Christophe regarde la possibilité de parcours autour d'Ayguesvives</w:t>
      </w:r>
      <w:r w:rsidR="00C47A2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116D3A" w:rsidRPr="00E31A5A" w:rsidRDefault="00116D3A" w:rsidP="00E31A5A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Organisati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séminaire. 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Rappel des objets </w:t>
      </w: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proposés : </w:t>
      </w:r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E31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Réfléchir sur des thématiques à définir en CC telles que : 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vision du projet ICEA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quelles orientations stratégiques, 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 gouvernance, </w:t>
      </w:r>
    </w:p>
    <w:p w:rsidR="00116D3A" w:rsidRP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les modèles économiques,  </w:t>
      </w:r>
    </w:p>
    <w:p w:rsidR="00116D3A" w:rsidRDefault="00116D3A" w:rsidP="00E31A5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27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la communication externe, … </w:t>
      </w:r>
    </w:p>
    <w:p w:rsidR="00952730" w:rsidRDefault="00952730" w:rsidP="00952730">
      <w:pPr>
        <w:spacing w:before="100" w:beforeAutospacing="1" w:after="100" w:afterAutospacing="1" w:line="240" w:lineRule="auto"/>
        <w:ind w:left="24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et Mireille regarde la possibilité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d'organisation: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952730" w:rsidRPr="004D20CA" w:rsidRDefault="00952730" w:rsidP="004D20CA">
      <w:pPr>
        <w:numPr>
          <w:ilvl w:val="0"/>
          <w:numId w:val="14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Thématique </w:t>
      </w:r>
      <w:r w:rsidRPr="00952730">
        <w:rPr>
          <w:rFonts w:ascii="Times New Roman" w:eastAsia="Times New Roman" w:hAnsi="Times New Roman" w:cs="Times New Roman"/>
          <w:sz w:val="24"/>
          <w:szCs w:val="24"/>
          <w:lang w:eastAsia="fr-FR"/>
        </w:rPr>
        <w:t>vision du projet ICEA</w:t>
      </w:r>
      <w:proofErr w:type="gramStart"/>
      <w:r w:rsidRPr="009527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r w:rsid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gramEnd"/>
      <w:r w:rsid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D20CA" w:rsidRP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P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>rientations </w:t>
      </w:r>
      <w:r w:rsidR="004D20CA" w:rsidRP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stratégiques et modèle </w:t>
      </w:r>
      <w:proofErr w:type="spellStart"/>
      <w:r w:rsidR="004D20CA" w:rsidRP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>eco</w:t>
      </w:r>
      <w:proofErr w:type="spellEnd"/>
      <w:r w:rsidRP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r w:rsidR="004D20CA">
        <w:rPr>
          <w:rFonts w:ascii="Times New Roman" w:eastAsia="Times New Roman" w:hAnsi="Times New Roman" w:cs="Times New Roman"/>
          <w:sz w:val="24"/>
          <w:szCs w:val="24"/>
          <w:lang w:eastAsia="fr-FR"/>
        </w:rPr>
        <w:t>peuvent être regroupé</w:t>
      </w:r>
    </w:p>
    <w:p w:rsidR="00952730" w:rsidRPr="00116D3A" w:rsidRDefault="00952730" w:rsidP="00952730">
      <w:pPr>
        <w:spacing w:before="100" w:beforeAutospacing="1" w:after="100" w:afterAutospacing="1" w:line="240" w:lineRule="auto"/>
        <w:ind w:left="24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6D3A" w:rsidRDefault="00116D3A" w:rsidP="00116D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6D3A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</w:p>
    <w:p w:rsidR="0030283F" w:rsidRPr="00116D3A" w:rsidRDefault="004D20CA" w:rsidP="0030283F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</w:t>
      </w:r>
      <w:r w:rsidR="0045015B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Paul demande </w:t>
      </w:r>
      <w:r w:rsidR="00DF1D92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Christian </w:t>
      </w:r>
      <w:proofErr w:type="spellStart"/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 w:rsidR="003028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F1D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s'il </w:t>
      </w:r>
      <w:r w:rsidR="0045015B">
        <w:rPr>
          <w:rFonts w:ascii="Times New Roman" w:eastAsia="Times New Roman" w:hAnsi="Times New Roman" w:cs="Times New Roman"/>
          <w:sz w:val="24"/>
          <w:szCs w:val="24"/>
          <w:lang w:eastAsia="fr-FR"/>
        </w:rPr>
        <w:t>veut toujours organiser une formation à destination des sociétaires pour leur apprendre à présenter Icéa.</w:t>
      </w:r>
    </w:p>
    <w:p w:rsidR="00116D3A" w:rsidRPr="008A7215" w:rsidRDefault="00116D3A" w:rsidP="00AA04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16D3A" w:rsidRPr="008A7215" w:rsidSect="001F4DA5"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CA8" w:rsidRDefault="009F5CA8" w:rsidP="007C34CE">
      <w:pPr>
        <w:spacing w:after="0" w:line="240" w:lineRule="auto"/>
      </w:pPr>
      <w:r>
        <w:separator/>
      </w:r>
    </w:p>
  </w:endnote>
  <w:endnote w:type="continuationSeparator" w:id="0">
    <w:p w:rsidR="009F5CA8" w:rsidRDefault="009F5CA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71A82DCC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3343E5F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CA8" w:rsidRDefault="009F5CA8" w:rsidP="007C34CE">
      <w:pPr>
        <w:spacing w:after="0" w:line="240" w:lineRule="auto"/>
      </w:pPr>
      <w:r>
        <w:separator/>
      </w:r>
    </w:p>
  </w:footnote>
  <w:footnote w:type="continuationSeparator" w:id="0">
    <w:p w:rsidR="009F5CA8" w:rsidRDefault="009F5CA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2603"/>
    <w:multiLevelType w:val="multilevel"/>
    <w:tmpl w:val="E6C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77426"/>
    <w:multiLevelType w:val="multilevel"/>
    <w:tmpl w:val="298E831A"/>
    <w:lvl w:ilvl="0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F45F6"/>
    <w:multiLevelType w:val="multilevel"/>
    <w:tmpl w:val="4C54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D2F1E"/>
    <w:multiLevelType w:val="multilevel"/>
    <w:tmpl w:val="7BB0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E6A21"/>
    <w:multiLevelType w:val="multilevel"/>
    <w:tmpl w:val="9680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014B1"/>
    <w:multiLevelType w:val="multilevel"/>
    <w:tmpl w:val="1E9CB7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95E53"/>
    <w:multiLevelType w:val="multilevel"/>
    <w:tmpl w:val="DDB2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707FE"/>
    <w:multiLevelType w:val="multilevel"/>
    <w:tmpl w:val="B234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E319E9"/>
    <w:multiLevelType w:val="multilevel"/>
    <w:tmpl w:val="4814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1287F"/>
    <w:multiLevelType w:val="multilevel"/>
    <w:tmpl w:val="7BF2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9750E"/>
    <w:multiLevelType w:val="multilevel"/>
    <w:tmpl w:val="ED36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4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13"/>
  </w:num>
  <w:num w:numId="11">
    <w:abstractNumId w:val="0"/>
  </w:num>
  <w:num w:numId="12">
    <w:abstractNumId w:val="2"/>
  </w:num>
  <w:num w:numId="13">
    <w:abstractNumId w:val="7"/>
  </w:num>
  <w:num w:numId="14">
    <w:abstractNumId w:val="11"/>
  </w:num>
  <w:num w:numId="15">
    <w:abstractNumId w:val="1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17"/>
    <w:rsid w:val="00053792"/>
    <w:rsid w:val="00062C17"/>
    <w:rsid w:val="00092BFC"/>
    <w:rsid w:val="000B6E3F"/>
    <w:rsid w:val="000C2A59"/>
    <w:rsid w:val="000D6759"/>
    <w:rsid w:val="00104F13"/>
    <w:rsid w:val="00116D3A"/>
    <w:rsid w:val="0012255F"/>
    <w:rsid w:val="00137FA4"/>
    <w:rsid w:val="00183F31"/>
    <w:rsid w:val="001905DE"/>
    <w:rsid w:val="001A2EE0"/>
    <w:rsid w:val="001C6B52"/>
    <w:rsid w:val="001E36B9"/>
    <w:rsid w:val="001F1E78"/>
    <w:rsid w:val="001F4DA5"/>
    <w:rsid w:val="00226905"/>
    <w:rsid w:val="0024325E"/>
    <w:rsid w:val="002B3E84"/>
    <w:rsid w:val="002C4EC5"/>
    <w:rsid w:val="0030283F"/>
    <w:rsid w:val="00326195"/>
    <w:rsid w:val="0035399B"/>
    <w:rsid w:val="00355AB3"/>
    <w:rsid w:val="003832C5"/>
    <w:rsid w:val="003E01AD"/>
    <w:rsid w:val="004351CD"/>
    <w:rsid w:val="0044726A"/>
    <w:rsid w:val="0045015B"/>
    <w:rsid w:val="0047075C"/>
    <w:rsid w:val="00473990"/>
    <w:rsid w:val="00492A08"/>
    <w:rsid w:val="00495D17"/>
    <w:rsid w:val="004B2E80"/>
    <w:rsid w:val="004C1B72"/>
    <w:rsid w:val="004D20CA"/>
    <w:rsid w:val="004E5B80"/>
    <w:rsid w:val="004F324C"/>
    <w:rsid w:val="005058E6"/>
    <w:rsid w:val="005748C5"/>
    <w:rsid w:val="00580D3B"/>
    <w:rsid w:val="005869D2"/>
    <w:rsid w:val="0059567D"/>
    <w:rsid w:val="005B1D40"/>
    <w:rsid w:val="0060046B"/>
    <w:rsid w:val="00634E29"/>
    <w:rsid w:val="00642A68"/>
    <w:rsid w:val="006A73D7"/>
    <w:rsid w:val="006B4BCC"/>
    <w:rsid w:val="00715D42"/>
    <w:rsid w:val="00731115"/>
    <w:rsid w:val="00743673"/>
    <w:rsid w:val="00766C11"/>
    <w:rsid w:val="007819FA"/>
    <w:rsid w:val="00786B4A"/>
    <w:rsid w:val="00793008"/>
    <w:rsid w:val="007C34CE"/>
    <w:rsid w:val="007C5D5A"/>
    <w:rsid w:val="007D298B"/>
    <w:rsid w:val="007D7CD9"/>
    <w:rsid w:val="008112AE"/>
    <w:rsid w:val="0081344D"/>
    <w:rsid w:val="00816DC1"/>
    <w:rsid w:val="00824621"/>
    <w:rsid w:val="00843128"/>
    <w:rsid w:val="00851ADC"/>
    <w:rsid w:val="008523C2"/>
    <w:rsid w:val="008A7215"/>
    <w:rsid w:val="008B6724"/>
    <w:rsid w:val="008C637D"/>
    <w:rsid w:val="00901EF7"/>
    <w:rsid w:val="00904E44"/>
    <w:rsid w:val="0091060A"/>
    <w:rsid w:val="00952730"/>
    <w:rsid w:val="0096254C"/>
    <w:rsid w:val="00990AD4"/>
    <w:rsid w:val="009A5B47"/>
    <w:rsid w:val="009B5A7F"/>
    <w:rsid w:val="009D24CE"/>
    <w:rsid w:val="009D4BC2"/>
    <w:rsid w:val="009F5CA8"/>
    <w:rsid w:val="00A07519"/>
    <w:rsid w:val="00A07B98"/>
    <w:rsid w:val="00A12F7D"/>
    <w:rsid w:val="00AA0418"/>
    <w:rsid w:val="00AA1C16"/>
    <w:rsid w:val="00AB29D9"/>
    <w:rsid w:val="00B03B8E"/>
    <w:rsid w:val="00B05F6B"/>
    <w:rsid w:val="00B073C3"/>
    <w:rsid w:val="00B57933"/>
    <w:rsid w:val="00B93CB5"/>
    <w:rsid w:val="00BA18C2"/>
    <w:rsid w:val="00BA79DE"/>
    <w:rsid w:val="00BB6C68"/>
    <w:rsid w:val="00BE0BCB"/>
    <w:rsid w:val="00C21322"/>
    <w:rsid w:val="00C21D66"/>
    <w:rsid w:val="00C2440A"/>
    <w:rsid w:val="00C47A2C"/>
    <w:rsid w:val="00C83B62"/>
    <w:rsid w:val="00C843DF"/>
    <w:rsid w:val="00CA72DD"/>
    <w:rsid w:val="00CC26B3"/>
    <w:rsid w:val="00CD206B"/>
    <w:rsid w:val="00CF37CE"/>
    <w:rsid w:val="00D72B24"/>
    <w:rsid w:val="00DB093F"/>
    <w:rsid w:val="00DB7DD7"/>
    <w:rsid w:val="00DF1D92"/>
    <w:rsid w:val="00DF3531"/>
    <w:rsid w:val="00DF4025"/>
    <w:rsid w:val="00E021C9"/>
    <w:rsid w:val="00E16B39"/>
    <w:rsid w:val="00E25A15"/>
    <w:rsid w:val="00E3196F"/>
    <w:rsid w:val="00E31A5A"/>
    <w:rsid w:val="00E95BA2"/>
    <w:rsid w:val="00EA4F44"/>
    <w:rsid w:val="00EA63B4"/>
    <w:rsid w:val="00EC3A09"/>
    <w:rsid w:val="00F112B7"/>
    <w:rsid w:val="00F37092"/>
    <w:rsid w:val="00F52EE8"/>
    <w:rsid w:val="00F8418C"/>
    <w:rsid w:val="00F916D0"/>
    <w:rsid w:val="00F91FA1"/>
    <w:rsid w:val="00F9341B"/>
    <w:rsid w:val="00FA706F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9D1342-6FA3-402B-BD7B-30AEDDA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6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62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53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phub.icea-enr.fr/cooperative/members/9qrPT985SzwtgX99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elloasso.com/associations/ice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1652</TotalTime>
  <Pages>5</Pages>
  <Words>941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 Gardette</cp:lastModifiedBy>
  <cp:revision>5</cp:revision>
  <cp:lastPrinted>2019-02-20T14:48:00Z</cp:lastPrinted>
  <dcterms:created xsi:type="dcterms:W3CDTF">2022-08-28T15:39:00Z</dcterms:created>
  <dcterms:modified xsi:type="dcterms:W3CDTF">2022-08-30T15:11:00Z</dcterms:modified>
</cp:coreProperties>
</file>