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6A5" w:rsidRDefault="00AE46A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FF3D6" wp14:editId="399A4085">
                <wp:simplePos x="0" y="0"/>
                <wp:positionH relativeFrom="column">
                  <wp:posOffset>809625</wp:posOffset>
                </wp:positionH>
                <wp:positionV relativeFrom="paragraph">
                  <wp:posOffset>-372110</wp:posOffset>
                </wp:positionV>
                <wp:extent cx="5924550" cy="600075"/>
                <wp:effectExtent l="19050" t="19050" r="19050" b="2857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600075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48962A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62D9" w:rsidRPr="002D184D" w:rsidRDefault="002D62D9" w:rsidP="002D62D9">
                            <w:pPr>
                              <w:jc w:val="center"/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</w:pPr>
                            <w:r w:rsidRPr="002D184D"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Rapport annuel 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FF3D6" id="Rectangle à coins arrondis 2" o:spid="_x0000_s1026" style="position:absolute;margin-left:63.75pt;margin-top:-29.3pt;width:466.5pt;height:4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" filled="f" strokecolor="#48962a" strokeweight="2.25pt">
                <v:stroke joinstyle="miter"/>
                <v:textbox>
                  <w:txbxContent>
                    <w:p w:rsidR="002D62D9" w:rsidRPr="002D184D" w:rsidRDefault="002D62D9" w:rsidP="002D62D9">
                      <w:pPr>
                        <w:jc w:val="center"/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</w:pPr>
                      <w:r w:rsidRPr="002D184D"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Rapport annuel 2019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46A5" w:rsidRDefault="00AE46A5"/>
    <w:p w:rsidR="003D4867" w:rsidRDefault="00EF746A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319405</wp:posOffset>
            </wp:positionV>
            <wp:extent cx="8049600" cy="4449600"/>
            <wp:effectExtent l="0" t="0" r="8890" b="825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33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50"/>
                    <a:stretch/>
                  </pic:blipFill>
                  <pic:spPr bwMode="auto">
                    <a:xfrm>
                      <a:off x="0" y="0"/>
                      <a:ext cx="8049600" cy="44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2D9" w:rsidRDefault="002D62D9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913662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192405</wp:posOffset>
                </wp:positionV>
                <wp:extent cx="8049260" cy="361950"/>
                <wp:effectExtent l="0" t="0" r="2794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9260" cy="361950"/>
                        </a:xfrm>
                        <a:prstGeom prst="rect">
                          <a:avLst/>
                        </a:prstGeom>
                        <a:solidFill>
                          <a:srgbClr val="48962A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A1C" w:rsidRPr="002D624C" w:rsidRDefault="00604A1C" w:rsidP="00830BBF">
                            <w:pPr>
                              <w:jc w:val="right"/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</w:pPr>
                            <w:r w:rsidRPr="002D624C"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  <w:t>L'ENERGIE LOCALE ET CITOYENNE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-70.5pt;margin-top:15.15pt;width:633.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" fillcolor="#48962a" strokecolor="#1f4d78 [1604]" strokeweight="1pt">
                <v:textbox>
                  <w:txbxContent>
                    <w:p w:rsidR="00604A1C" w:rsidRPr="002D624C" w:rsidRDefault="00604A1C" w:rsidP="00830BBF">
                      <w:pPr>
                        <w:jc w:val="right"/>
                        <w:rPr>
                          <w:b/>
                          <w:spacing w:val="54"/>
                          <w:sz w:val="40"/>
                          <w:szCs w:val="40"/>
                        </w:rPr>
                      </w:pPr>
                      <w:r w:rsidRPr="002D624C">
                        <w:rPr>
                          <w:b/>
                          <w:spacing w:val="54"/>
                          <w:sz w:val="40"/>
                          <w:szCs w:val="40"/>
                        </w:rPr>
                        <w:t>L'ENERGIE LOCALE ET CITOYENNE</w:t>
                      </w:r>
                    </w:p>
                  </w:txbxContent>
                </v:textbox>
              </v:rect>
            </w:pict>
          </mc:Fallback>
        </mc:AlternateContent>
      </w:r>
    </w:p>
    <w:p w:rsidR="00EF746A" w:rsidRDefault="00A31D0B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130175</wp:posOffset>
            </wp:positionH>
            <wp:positionV relativeFrom="paragraph">
              <wp:posOffset>188595</wp:posOffset>
            </wp:positionV>
            <wp:extent cx="4024800" cy="2678400"/>
            <wp:effectExtent l="0" t="0" r="0" b="825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Icea H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746A" w:rsidRDefault="00EF746A"/>
    <w:p w:rsidR="00EF746A" w:rsidRDefault="00EF746A"/>
    <w:p w:rsidR="00EF746A" w:rsidRDefault="00EF746A" w:rsidP="00913662">
      <w:pPr>
        <w:ind w:right="401"/>
      </w:pPr>
    </w:p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812092" w:rsidRDefault="00812092"/>
    <w:p w:rsidR="00812092" w:rsidRPr="00812092" w:rsidRDefault="00812092" w:rsidP="00812092"/>
    <w:p w:rsidR="00812092" w:rsidRPr="00063F8F" w:rsidRDefault="00EE1957" w:rsidP="00063F8F">
      <w:pPr>
        <w:pStyle w:val="Style2"/>
      </w:pPr>
      <w:r w:rsidRPr="00063F8F">
        <w:lastRenderedPageBreak/>
        <w:t>EDITO</w:t>
      </w:r>
      <w:r w:rsidRPr="00063F8F">
        <w:tab/>
      </w:r>
    </w:p>
    <w:p w:rsidR="00B10E50" w:rsidRDefault="00B10E50" w:rsidP="00F031C6">
      <w:pPr>
        <w:pStyle w:val="Paragraphedeliste"/>
        <w:numPr>
          <w:ilvl w:val="0"/>
          <w:numId w:val="1"/>
        </w:numPr>
        <w:tabs>
          <w:tab w:val="left" w:pos="1950"/>
        </w:tabs>
      </w:pPr>
      <w:r>
        <w:br w:type="page"/>
      </w:r>
    </w:p>
    <w:p w:rsidR="00913662" w:rsidRPr="00366D1A" w:rsidRDefault="00366D1A" w:rsidP="00063F8F">
      <w:pPr>
        <w:pStyle w:val="Style2"/>
      </w:pPr>
      <w:bookmarkStart w:id="0" w:name="_Toc511583148"/>
      <w:bookmarkStart w:id="1" w:name="_Toc511583202"/>
      <w:bookmarkStart w:id="2" w:name="_Toc511654635"/>
      <w:bookmarkStart w:id="3" w:name="_Toc511654660"/>
      <w:bookmarkStart w:id="4" w:name="_Toc512764453"/>
      <w:bookmarkStart w:id="5" w:name="_Toc512775116"/>
      <w:bookmarkStart w:id="6" w:name="_Toc512776239"/>
      <w:bookmarkStart w:id="7" w:name="_Toc512777743"/>
      <w:bookmarkStart w:id="8" w:name="_Toc512781738"/>
      <w:bookmarkStart w:id="9" w:name="_Toc513456839"/>
      <w:bookmarkStart w:id="10" w:name="_Toc513463596"/>
      <w:r w:rsidRPr="00C5070A">
        <w:lastRenderedPageBreak/>
        <w:t xml:space="preserve">SITUATION ET ACTIVITE DE LA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C5070A">
        <w:t>SCIC</w:t>
      </w:r>
      <w:r w:rsidRPr="00366D1A">
        <w:t> </w:t>
      </w:r>
      <w:r w:rsidR="00913662" w:rsidRPr="00366D1A">
        <w:tab/>
      </w:r>
    </w:p>
    <w:p w:rsidR="00A6788A" w:rsidRDefault="00A6788A" w:rsidP="00070AE3">
      <w:pPr>
        <w:pStyle w:val="Titre2"/>
      </w:pPr>
    </w:p>
    <w:p w:rsidR="00B102C7" w:rsidRPr="005C3EFA" w:rsidRDefault="00B102C7" w:rsidP="005C3EFA">
      <w:pPr>
        <w:pStyle w:val="Titre2"/>
        <w:numPr>
          <w:ilvl w:val="0"/>
          <w:numId w:val="15"/>
        </w:numPr>
      </w:pPr>
      <w:r w:rsidRPr="005C3EFA">
        <w:t>Réalisation des centrales photovoltaïques</w:t>
      </w:r>
    </w:p>
    <w:p w:rsidR="00383A03" w:rsidRDefault="00383A03" w:rsidP="00383A03">
      <w:pPr>
        <w:widowControl w:val="0"/>
        <w:spacing w:after="0" w:line="240" w:lineRule="auto"/>
        <w:sectPr w:rsidR="00383A03" w:rsidSect="00812092">
          <w:footerReference w:type="default" r:id="rId10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597FEF">
      <w:pPr>
        <w:widowControl w:val="0"/>
        <w:spacing w:after="0" w:line="240" w:lineRule="auto"/>
        <w:jc w:val="both"/>
      </w:pPr>
      <w:r>
        <w:t>Réalisation des trois centrales photovoltaïques de la phase 2</w:t>
      </w:r>
    </w:p>
    <w:p w:rsidR="00B102C7" w:rsidRPr="005F1063" w:rsidRDefault="00B102C7" w:rsidP="00597FEF">
      <w:pPr>
        <w:widowControl w:val="0"/>
        <w:spacing w:after="0" w:line="240" w:lineRule="auto"/>
        <w:jc w:val="both"/>
        <w:rPr>
          <w:rFonts w:ascii="Liberation Sans" w:hAnsi="Liberation Sans"/>
          <w:color w:val="000000"/>
        </w:rPr>
      </w:pPr>
      <w:r>
        <w:t>Pendant la réalisation de la phase 1 la préparation de la phase 2 a continué : Formalités administratives et consultation auprès des entreprises. Autan Solaire a encore été choisi et la réalisation a eu lieu début 2019.</w:t>
      </w:r>
    </w:p>
    <w:p w:rsidR="00B102C7" w:rsidRDefault="00B102C7" w:rsidP="00B102C7">
      <w:pPr>
        <w:pStyle w:val="Paragraphedeliste"/>
        <w:widowControl w:val="0"/>
        <w:ind w:left="2160"/>
        <w:rPr>
          <w:rFonts w:ascii="Liberation Sans" w:hAnsi="Liberation Sans"/>
          <w:color w:val="000000"/>
        </w:rPr>
      </w:pPr>
    </w:p>
    <w:p w:rsidR="00B102C7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 w:rsidRPr="00F414EE">
        <w:rPr>
          <w:rFonts w:ascii="Liberation Sans" w:hAnsi="Liberation Sans"/>
          <w:color w:val="000000"/>
        </w:rPr>
        <w:t>Maison des solidarités</w:t>
      </w:r>
      <w:r w:rsidR="007003B5">
        <w:rPr>
          <w:rFonts w:ascii="Liberation Sans" w:hAnsi="Liberation Sans"/>
          <w:color w:val="000000"/>
        </w:rPr>
        <w:t xml:space="preserve"> à Escalquens, </w:t>
      </w:r>
      <w:r>
        <w:rPr>
          <w:rFonts w:ascii="Liberation Sans" w:hAnsi="Liberation Sans"/>
          <w:color w:val="000000"/>
        </w:rPr>
        <w:t>9 kWc -</w:t>
      </w:r>
      <w:r w:rsidRPr="008C49FB">
        <w:rPr>
          <w:rFonts w:ascii="Liberation Sans" w:hAnsi="Liberation Sans"/>
          <w:color w:val="000000"/>
        </w:rPr>
        <w:t xml:space="preserve"> </w:t>
      </w:r>
      <w:r>
        <w:rPr>
          <w:rFonts w:ascii="Liberation Sans" w:hAnsi="Liberation Sans"/>
          <w:color w:val="000000"/>
        </w:rPr>
        <w:t>Mise en service 26/02/2019</w:t>
      </w:r>
    </w:p>
    <w:p w:rsidR="00B102C7" w:rsidRPr="00F414EE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Espace </w:t>
      </w:r>
      <w:r w:rsidRPr="00F414EE">
        <w:rPr>
          <w:rFonts w:ascii="Liberation Sans" w:hAnsi="Liberation Sans"/>
          <w:color w:val="000000"/>
        </w:rPr>
        <w:t>Berjean Escalquens</w:t>
      </w:r>
      <w:r w:rsidR="007003B5">
        <w:rPr>
          <w:rFonts w:ascii="Liberation Sans" w:hAnsi="Liberation Sans"/>
          <w:color w:val="000000"/>
        </w:rPr>
        <w:t xml:space="preserve">, </w:t>
      </w:r>
      <w:r>
        <w:rPr>
          <w:rFonts w:ascii="Liberation Sans" w:hAnsi="Liberation Sans"/>
          <w:color w:val="000000"/>
        </w:rPr>
        <w:t>9 kWc - Mise en service le 11/03/2019</w:t>
      </w:r>
    </w:p>
    <w:p w:rsidR="00B102C7" w:rsidRPr="00F414EE" w:rsidRDefault="00B102C7" w:rsidP="00383A03">
      <w:pPr>
        <w:pStyle w:val="Paragraphedeliste"/>
        <w:widowControl w:val="0"/>
        <w:numPr>
          <w:ilvl w:val="0"/>
          <w:numId w:val="6"/>
        </w:numPr>
        <w:spacing w:after="0" w:line="240" w:lineRule="auto"/>
        <w:ind w:left="426"/>
        <w:rPr>
          <w:rFonts w:ascii="Liberation Sans" w:hAnsi="Liberation Sans"/>
          <w:color w:val="000000"/>
        </w:rPr>
      </w:pPr>
      <w:r w:rsidRPr="00F414EE">
        <w:rPr>
          <w:rFonts w:ascii="Liberation Sans" w:hAnsi="Liberation Sans"/>
          <w:color w:val="000000"/>
        </w:rPr>
        <w:t>Salle des fêtes Noueilles</w:t>
      </w:r>
      <w:r w:rsidR="007003B5">
        <w:rPr>
          <w:rFonts w:ascii="Liberation Sans" w:hAnsi="Liberation Sans"/>
          <w:color w:val="000000"/>
        </w:rPr>
        <w:t xml:space="preserve">, </w:t>
      </w:r>
      <w:r>
        <w:rPr>
          <w:rFonts w:ascii="Liberation Sans" w:hAnsi="Liberation Sans"/>
          <w:color w:val="000000"/>
        </w:rPr>
        <w:t>9 kWc - Mise en service le 14/03/2019</w:t>
      </w:r>
    </w:p>
    <w:p w:rsidR="00383A03" w:rsidRDefault="00383A03" w:rsidP="00B102C7">
      <w:pPr>
        <w:pStyle w:val="Paragraphedeliste"/>
        <w:widowControl w:val="0"/>
        <w:ind w:left="2268"/>
        <w:rPr>
          <w:rFonts w:ascii="Liberation Sans" w:hAnsi="Liberation Sans"/>
          <w:color w:val="000000"/>
        </w:rPr>
        <w:sectPr w:rsidR="00383A03" w:rsidSect="00383A03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B102C7" w:rsidRDefault="00B102C7" w:rsidP="00B102C7">
      <w:pPr>
        <w:pStyle w:val="Paragraphedeliste"/>
        <w:widowControl w:val="0"/>
        <w:ind w:left="2268"/>
        <w:rPr>
          <w:rFonts w:ascii="Liberation Sans" w:hAnsi="Liberation Sans"/>
          <w:color w:val="000000"/>
        </w:rPr>
      </w:pPr>
    </w:p>
    <w:p w:rsidR="00B102C7" w:rsidRDefault="00B102C7" w:rsidP="00B102C7">
      <w:pPr>
        <w:pStyle w:val="Paragraphedeliste"/>
        <w:widowControl w:val="0"/>
        <w:ind w:left="1843"/>
        <w:rPr>
          <w:rFonts w:ascii="Liberation Sans" w:hAnsi="Liberation Sans"/>
          <w:color w:val="000000"/>
        </w:rPr>
      </w:pPr>
      <w:r>
        <w:rPr>
          <w:rFonts w:ascii="Liberation Sans" w:hAnsi="Liberation Sans"/>
          <w:noProof/>
          <w:color w:val="000000"/>
        </w:rPr>
        <w:drawing>
          <wp:inline distT="0" distB="0" distL="0" distR="0" wp14:anchorId="6AB06356" wp14:editId="0BDFBDC0">
            <wp:extent cx="4219575" cy="3516313"/>
            <wp:effectExtent l="0" t="0" r="0" b="825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camembert phase 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3655" cy="3519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02C7" w:rsidRDefault="00B102C7" w:rsidP="00B102C7">
      <w:pPr>
        <w:pStyle w:val="Paragraphedeliste"/>
        <w:widowControl w:val="0"/>
        <w:ind w:left="1843"/>
        <w:rPr>
          <w:rFonts w:ascii="Liberation Sans" w:hAnsi="Liberation Sans"/>
          <w:color w:val="000000"/>
        </w:rPr>
      </w:pPr>
    </w:p>
    <w:p w:rsidR="007003B5" w:rsidRDefault="007003B5" w:rsidP="00B102C7">
      <w:pPr>
        <w:widowControl w:val="0"/>
        <w:rPr>
          <w:rFonts w:ascii="Liberation Sans" w:hAnsi="Liberation Sans"/>
          <w:color w:val="000000"/>
        </w:rPr>
        <w:sectPr w:rsidR="007003B5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5A1A8F" w:rsidRPr="004D7644" w:rsidRDefault="00B102C7" w:rsidP="004D7644">
      <w:pPr>
        <w:widowControl w:val="0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Fin 2019 nous avions donc 9 </w:t>
      </w:r>
      <w:r w:rsidR="004D7644">
        <w:rPr>
          <w:rFonts w:ascii="Liberation Sans" w:hAnsi="Liberation Sans"/>
          <w:color w:val="000000"/>
        </w:rPr>
        <w:t>centrales de 9 kWc et 1 de 6 kW.</w:t>
      </w:r>
      <w:r w:rsidR="004D7644">
        <w:rPr>
          <w:rFonts w:ascii="Liberation Sans" w:hAnsi="Liberation Sans"/>
          <w:color w:val="000000"/>
        </w:rPr>
        <w:br/>
      </w:r>
      <w:r w:rsidR="005A1A8F">
        <w:rPr>
          <w:rFonts w:ascii="Liberation Sans" w:hAnsi="Liberation Sans"/>
          <w:color w:val="000000"/>
        </w:rPr>
        <w:t xml:space="preserve">A </w:t>
      </w:r>
      <w:r w:rsidR="004D7644">
        <w:rPr>
          <w:rFonts w:ascii="Liberation Sans" w:hAnsi="Liberation Sans"/>
          <w:color w:val="000000"/>
        </w:rPr>
        <w:t xml:space="preserve">l'étude </w:t>
      </w:r>
      <w:r w:rsidR="004D7644">
        <w:t>3</w:t>
      </w:r>
      <w:r>
        <w:t xml:space="preserve"> centrales avec des puissances installées plus importantes </w:t>
      </w:r>
      <w:r w:rsidR="004D7644">
        <w:t>– Mise en service mars 2020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Ecole d’Odars – 36 kWc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Ecole de Montbrun- Lauragais</w:t>
      </w:r>
      <w:r w:rsidRPr="0094585E">
        <w:t xml:space="preserve"> </w:t>
      </w:r>
      <w:r>
        <w:t>- 32 kwc</w:t>
      </w:r>
    </w:p>
    <w:p w:rsidR="00B102C7" w:rsidRDefault="00B102C7" w:rsidP="005A1A8F">
      <w:pPr>
        <w:pStyle w:val="Paragraphedeliste"/>
        <w:widowControl w:val="0"/>
        <w:numPr>
          <w:ilvl w:val="0"/>
          <w:numId w:val="11"/>
        </w:numPr>
        <w:spacing w:after="0" w:line="240" w:lineRule="auto"/>
      </w:pPr>
      <w:r>
        <w:t>Gymnase d’Ayguesvives – 36 kwc</w:t>
      </w:r>
    </w:p>
    <w:p w:rsidR="007003B5" w:rsidRDefault="007003B5" w:rsidP="00B102C7">
      <w:pPr>
        <w:pStyle w:val="Paragraphedeliste"/>
        <w:widowControl w:val="0"/>
        <w:ind w:left="1495"/>
        <w:sectPr w:rsidR="007003B5" w:rsidSect="007003B5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B102C7" w:rsidRPr="00F37E9B" w:rsidRDefault="00B102C7" w:rsidP="00B102C7">
      <w:pPr>
        <w:pStyle w:val="Paragraphedeliste"/>
        <w:widowControl w:val="0"/>
        <w:ind w:left="1495"/>
      </w:pPr>
    </w:p>
    <w:p w:rsidR="00B102C7" w:rsidRPr="00EB3D67" w:rsidRDefault="00340DAD" w:rsidP="005C3EFA">
      <w:pPr>
        <w:pStyle w:val="Titre2"/>
        <w:numPr>
          <w:ilvl w:val="0"/>
          <w:numId w:val="15"/>
        </w:numPr>
      </w:pP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3781425</wp:posOffset>
            </wp:positionH>
            <wp:positionV relativeFrom="paragraph">
              <wp:posOffset>120650</wp:posOffset>
            </wp:positionV>
            <wp:extent cx="2686050" cy="1500411"/>
            <wp:effectExtent l="0" t="0" r="0" b="508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301" cy="1502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2C7" w:rsidRPr="00EB3D67">
        <w:t xml:space="preserve">Communication 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 xml:space="preserve">Maintien et enrichissement du </w:t>
      </w:r>
      <w:r w:rsidRPr="00EB3D67">
        <w:t>site web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 w:rsidRPr="00EB3D67">
        <w:t xml:space="preserve">Présence continue sur </w:t>
      </w:r>
      <w:r>
        <w:t>T</w:t>
      </w:r>
      <w:r w:rsidRPr="00EB3D67">
        <w:t>witter et Facebook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 w:rsidRPr="00EB3D67">
        <w:t xml:space="preserve">Relation presse et média : </w:t>
      </w:r>
    </w:p>
    <w:p w:rsidR="00B102C7" w:rsidRDefault="00B102C7" w:rsidP="00A31D0B">
      <w:pPr>
        <w:pStyle w:val="Paragraphedeliste"/>
        <w:widowControl w:val="0"/>
        <w:numPr>
          <w:ilvl w:val="1"/>
          <w:numId w:val="16"/>
        </w:numPr>
        <w:spacing w:after="0" w:line="240" w:lineRule="auto"/>
        <w:ind w:left="1560"/>
      </w:pPr>
      <w:r>
        <w:t>9</w:t>
      </w:r>
      <w:r w:rsidRPr="00EB3D67">
        <w:t xml:space="preserve"> articles de presse régionale </w:t>
      </w:r>
    </w:p>
    <w:p w:rsidR="00B102C7" w:rsidRDefault="00B102C7" w:rsidP="00A31D0B">
      <w:pPr>
        <w:pStyle w:val="Paragraphedeliste"/>
        <w:widowControl w:val="0"/>
        <w:numPr>
          <w:ilvl w:val="1"/>
          <w:numId w:val="16"/>
        </w:numPr>
        <w:spacing w:after="0" w:line="240" w:lineRule="auto"/>
        <w:ind w:left="1560"/>
      </w:pPr>
      <w:r>
        <w:t xml:space="preserve">3 </w:t>
      </w:r>
      <w:r w:rsidRPr="00EB3D67">
        <w:t xml:space="preserve">articles dans </w:t>
      </w:r>
      <w:r>
        <w:t>des</w:t>
      </w:r>
      <w:r w:rsidRPr="00EB3D67">
        <w:t xml:space="preserve"> bulletins municip</w:t>
      </w:r>
      <w:r>
        <w:t xml:space="preserve">aux </w:t>
      </w:r>
    </w:p>
    <w:p w:rsidR="00B102C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>Un clip vidéo</w:t>
      </w:r>
    </w:p>
    <w:p w:rsidR="00B102C7" w:rsidRPr="00EB3D67" w:rsidRDefault="00B102C7" w:rsidP="005143C0">
      <w:pPr>
        <w:pStyle w:val="Paragraphedeliste"/>
        <w:widowControl w:val="0"/>
        <w:numPr>
          <w:ilvl w:val="0"/>
          <w:numId w:val="4"/>
        </w:numPr>
        <w:spacing w:after="0" w:line="240" w:lineRule="auto"/>
        <w:ind w:left="709"/>
      </w:pPr>
      <w:r>
        <w:t>2 pages de BD</w:t>
      </w:r>
      <w:r w:rsidR="00340DAD" w:rsidRPr="00340DAD">
        <w:rPr>
          <w:noProof/>
          <w:lang w:eastAsia="fr-FR"/>
        </w:rPr>
        <w:t xml:space="preserve"> </w:t>
      </w:r>
    </w:p>
    <w:p w:rsidR="00B102C7" w:rsidRDefault="00DD435D" w:rsidP="00DD435D">
      <w:r>
        <w:br w:type="page"/>
      </w:r>
    </w:p>
    <w:p w:rsidR="00DD435D" w:rsidRPr="00756BD9" w:rsidRDefault="006D0706" w:rsidP="00953BB3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756BD9">
        <w:rPr>
          <w:b/>
          <w:color w:val="FFFFFF" w:themeColor="background1"/>
          <w:sz w:val="36"/>
          <w:szCs w:val="36"/>
        </w:rPr>
        <w:lastRenderedPageBreak/>
        <w:t>SITUATION ET ACTIVITE DE LA SCIC</w:t>
      </w:r>
    </w:p>
    <w:p w:rsidR="00666A67" w:rsidRDefault="00666A67" w:rsidP="00666A67"/>
    <w:p w:rsidR="00B102C7" w:rsidRPr="00EB3D67" w:rsidRDefault="00B102C7" w:rsidP="00340DAD">
      <w:pPr>
        <w:pStyle w:val="Titre2"/>
        <w:numPr>
          <w:ilvl w:val="0"/>
          <w:numId w:val="15"/>
        </w:numPr>
      </w:pPr>
      <w:r w:rsidRPr="00EB3D67">
        <w:t>Evènements</w:t>
      </w:r>
      <w:r>
        <w:t xml:space="preserve"> </w:t>
      </w:r>
    </w:p>
    <w:p w:rsidR="00476FC5" w:rsidRDefault="00476FC5" w:rsidP="00476FC5">
      <w:pPr>
        <w:widowControl w:val="0"/>
        <w:spacing w:after="240" w:line="240" w:lineRule="auto"/>
        <w:sectPr w:rsidR="00476FC5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>
        <w:t>Notre coopérative a organisé de nombreux évènements en 2019</w:t>
      </w:r>
      <w:r w:rsidR="00A14946">
        <w:t>, projections, présentations, stands, apéro, fêtes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Projection-débat du film après Demain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Noueilles le 17 Mai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Donneville le 24 Mai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Ayguesvives</w:t>
      </w:r>
      <w:r>
        <w:tab/>
        <w:t>le 27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Odars le 1 juin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Présentations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CE d’Airbus Montaudran le 28 Mars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Conférence ferme des 50 à Ramonville le 11 Avril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Fève du Lauragais à Caragoude le 8 mai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Stands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Montbrun journée « J’adopte un arbre » le 31 mars</w:t>
      </w:r>
      <w:r w:rsidRPr="002F094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Marché des créateurs à Labège le 11 mai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Remise des prix du lecteur du Val le 1 juin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Vide grenier de Montbrun le 23 juin</w:t>
      </w:r>
      <w:r w:rsidRPr="00D85B2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Ecole d’Odars le 13 septembre</w:t>
      </w:r>
    </w:p>
    <w:p w:rsidR="00B102C7" w:rsidRDefault="00B102C7" w:rsidP="00B5615A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276"/>
      </w:pPr>
      <w:r>
        <w:t>La journée de la transition à Lauzerville le 15 septembre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Montbrun le 3 Mai et 3 octobre</w:t>
      </w:r>
      <w:r w:rsidRPr="00D85B2A">
        <w:t xml:space="preserve"> 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Faite des énergies à la bastide d’Anjou le 4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Noel à Labège</w:t>
      </w:r>
      <w:r w:rsidRPr="008D26D9">
        <w:t xml:space="preserve"> </w:t>
      </w:r>
      <w:r>
        <w:t>le 7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 plein vent à Escalquens le 8 décembre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Marché des Noel à Ayguesvives le 13 décembre</w:t>
      </w:r>
    </w:p>
    <w:p w:rsidR="00B102C7" w:rsidRPr="00697630" w:rsidRDefault="00B102C7" w:rsidP="00697630">
      <w:pPr>
        <w:widowControl w:val="0"/>
        <w:spacing w:after="240" w:line="240" w:lineRule="auto"/>
        <w:ind w:left="360"/>
        <w:rPr>
          <w:b/>
        </w:rPr>
      </w:pPr>
      <w:r w:rsidRPr="00697630">
        <w:rPr>
          <w:b/>
        </w:rPr>
        <w:t>Ateliers fours solaires avec présentation d’Icéa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Aux jardins familiaux de Labège 6 avril</w:t>
      </w:r>
    </w:p>
    <w:p w:rsidR="00B102C7" w:rsidRDefault="00B102C7" w:rsidP="006F10E0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</w:pPr>
      <w:r>
        <w:t>Ateliers des bricolos</w:t>
      </w:r>
      <w:r w:rsidRPr="000A7AD8">
        <w:t xml:space="preserve"> </w:t>
      </w:r>
      <w:r>
        <w:t>à Escalquens le 30 mars</w:t>
      </w:r>
    </w:p>
    <w:p w:rsidR="00B32079" w:rsidRPr="00B32079" w:rsidRDefault="00B102C7" w:rsidP="00B32079">
      <w:pPr>
        <w:pStyle w:val="Paragraphedeliste"/>
        <w:widowControl w:val="0"/>
        <w:numPr>
          <w:ilvl w:val="1"/>
          <w:numId w:val="18"/>
        </w:numPr>
        <w:spacing w:after="240" w:line="240" w:lineRule="auto"/>
        <w:ind w:left="1134"/>
        <w:rPr>
          <w:b/>
        </w:rPr>
      </w:pPr>
      <w:r>
        <w:t>Fabricole à Castanet le 12 octobre</w:t>
      </w:r>
    </w:p>
    <w:p w:rsidR="00B5615A" w:rsidRPr="00B32079" w:rsidRDefault="00B102C7" w:rsidP="00B32079">
      <w:pPr>
        <w:widowControl w:val="0"/>
        <w:spacing w:after="240" w:line="240" w:lineRule="auto"/>
        <w:ind w:left="426"/>
        <w:rPr>
          <w:b/>
        </w:rPr>
      </w:pPr>
      <w:r w:rsidRPr="00B32079">
        <w:rPr>
          <w:b/>
        </w:rPr>
        <w:t>Apéro des énergies à Castanet 14 mars</w:t>
      </w:r>
    </w:p>
    <w:p w:rsidR="00B102C7" w:rsidRPr="00B5615A" w:rsidRDefault="00E775C4" w:rsidP="00B5615A">
      <w:pPr>
        <w:widowControl w:val="0"/>
        <w:spacing w:after="240" w:line="240" w:lineRule="auto"/>
        <w:ind w:left="360"/>
        <w:rPr>
          <w:b/>
        </w:rPr>
      </w:pPr>
      <w:r>
        <w:br/>
      </w:r>
      <w:r w:rsidR="00B5615A" w:rsidRPr="00B5615A">
        <w:rPr>
          <w:b/>
        </w:rPr>
        <w:t>La</w:t>
      </w:r>
      <w:r w:rsidR="00B102C7" w:rsidRPr="00B5615A">
        <w:rPr>
          <w:b/>
        </w:rPr>
        <w:t xml:space="preserve"> fêtes des énergies et inauguration à Escalquens le 15 juin</w:t>
      </w:r>
    </w:p>
    <w:p w:rsidR="006E25BB" w:rsidRPr="00B5615A" w:rsidRDefault="006E25BB" w:rsidP="00B102C7">
      <w:pPr>
        <w:pStyle w:val="Paragraphedeliste"/>
        <w:widowControl w:val="0"/>
        <w:spacing w:after="240"/>
        <w:ind w:left="2136"/>
        <w:rPr>
          <w:b/>
        </w:rPr>
        <w:sectPr w:rsidR="006E25BB" w:rsidRPr="00B5615A" w:rsidSect="006F10E0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102C7" w:rsidRPr="00EB3D67" w:rsidRDefault="00B102C7" w:rsidP="00853FD7">
      <w:pPr>
        <w:pStyle w:val="Titre2"/>
      </w:pPr>
    </w:p>
    <w:p w:rsidR="00B102C7" w:rsidRDefault="00B102C7" w:rsidP="00853FD7">
      <w:pPr>
        <w:pStyle w:val="Titre2"/>
        <w:numPr>
          <w:ilvl w:val="0"/>
          <w:numId w:val="15"/>
        </w:numPr>
      </w:pPr>
      <w:r w:rsidRPr="00EB3D67">
        <w:t>Sensibilisation</w:t>
      </w:r>
    </w:p>
    <w:p w:rsidR="00340CDE" w:rsidRPr="00340CDE" w:rsidRDefault="00340CDE" w:rsidP="00340CDE">
      <w:r>
        <w:t xml:space="preserve">La sensibilisation des citoyens aux économies d’énergie est une condition indissociable du projet d’ICEA pour tendre vers </w:t>
      </w:r>
      <w:r>
        <w:t>s</w:t>
      </w:r>
      <w:r>
        <w:t>es objectifs.</w:t>
      </w:r>
      <w:r>
        <w:t xml:space="preserve"> ICEA a </w:t>
      </w:r>
      <w:r w:rsidR="00617BBC">
        <w:t>réalisé</w:t>
      </w:r>
      <w:r>
        <w:t xml:space="preserve"> des action</w:t>
      </w:r>
      <w:r w:rsidR="00617BBC">
        <w:t>s</w:t>
      </w:r>
      <w:r>
        <w:t xml:space="preserve"> de sensibilisation auprès des écoles</w:t>
      </w:r>
    </w:p>
    <w:p w:rsidR="00F23FE4" w:rsidRDefault="00F23FE4" w:rsidP="00B102C7">
      <w:pPr>
        <w:pStyle w:val="Paragraphedeliste"/>
        <w:widowControl w:val="0"/>
        <w:numPr>
          <w:ilvl w:val="0"/>
          <w:numId w:val="9"/>
        </w:numPr>
        <w:spacing w:before="100" w:beforeAutospacing="1" w:after="100" w:afterAutospacing="1" w:line="240" w:lineRule="auto"/>
        <w:ind w:left="2127"/>
        <w:sectPr w:rsidR="00F23FE4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Alae d’Escalquens 3 présentations de la centrale</w:t>
      </w:r>
      <w:r w:rsidR="00493E67">
        <w:t xml:space="preserve"> à </w:t>
      </w:r>
      <w:r w:rsidR="00617BBC">
        <w:t>l'Espace</w:t>
      </w:r>
      <w:r>
        <w:t xml:space="preserve"> Berjean en </w:t>
      </w:r>
      <w:r w:rsidR="00493E67">
        <w:t>m</w:t>
      </w:r>
      <w:r>
        <w:t>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3 Ateliers fours</w:t>
      </w:r>
      <w:r w:rsidR="00493E67">
        <w:t xml:space="preserve"> </w:t>
      </w:r>
      <w:r w:rsidR="00697630">
        <w:t>à Escalquens</w:t>
      </w:r>
      <w:r>
        <w:t xml:space="preserve"> en mai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Présentation à la fête du goût à Labège le 9 avril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before="100" w:beforeAutospacing="1" w:after="100" w:afterAutospacing="1" w:line="240" w:lineRule="auto"/>
      </w:pPr>
      <w:r>
        <w:t>1 atelier à la maternelle de Labège le 23 mai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after="240" w:line="240" w:lineRule="auto"/>
      </w:pPr>
      <w:r>
        <w:t>Fête des écoles à Labège le</w:t>
      </w:r>
      <w:r w:rsidRPr="003D641F">
        <w:t xml:space="preserve"> </w:t>
      </w:r>
      <w:r>
        <w:t>14 juin</w:t>
      </w:r>
    </w:p>
    <w:p w:rsidR="00B102C7" w:rsidRDefault="00B102C7" w:rsidP="00B32079">
      <w:pPr>
        <w:pStyle w:val="Paragraphedeliste"/>
        <w:widowControl w:val="0"/>
        <w:numPr>
          <w:ilvl w:val="0"/>
          <w:numId w:val="22"/>
        </w:numPr>
        <w:spacing w:after="240" w:line="240" w:lineRule="auto"/>
      </w:pPr>
      <w:r>
        <w:t>Présentation des ENR avec des lycéens à l’école d’Odars le 9 avril</w:t>
      </w:r>
    </w:p>
    <w:p w:rsidR="00F23FE4" w:rsidRDefault="00F23FE4" w:rsidP="001A3B00">
      <w:pPr>
        <w:pStyle w:val="Paragraphedeliste"/>
        <w:widowControl w:val="0"/>
        <w:numPr>
          <w:ilvl w:val="0"/>
          <w:numId w:val="21"/>
        </w:numPr>
        <w:spacing w:before="100" w:beforeAutospacing="1" w:after="100" w:afterAutospacing="1" w:line="240" w:lineRule="auto"/>
        <w:sectPr w:rsidR="00F23FE4" w:rsidSect="001A3B00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102C7" w:rsidRPr="00523A02" w:rsidRDefault="00B102C7" w:rsidP="00493E67">
      <w:pPr>
        <w:pStyle w:val="Paragraphedeliste"/>
        <w:widowControl w:val="0"/>
        <w:spacing w:before="100" w:beforeAutospacing="1" w:after="100" w:afterAutospacing="1" w:line="240" w:lineRule="auto"/>
        <w:ind w:left="2127"/>
      </w:pPr>
    </w:p>
    <w:p w:rsidR="00B102C7" w:rsidRDefault="00B102C7" w:rsidP="00B32079">
      <w:pPr>
        <w:pStyle w:val="Titre2"/>
        <w:numPr>
          <w:ilvl w:val="0"/>
          <w:numId w:val="15"/>
        </w:numPr>
      </w:pPr>
      <w:r>
        <w:t>Relation avec les collectivités, institutions etc…</w:t>
      </w:r>
    </w:p>
    <w:p w:rsidR="00146DB1" w:rsidRPr="00146DB1" w:rsidRDefault="00146DB1" w:rsidP="00146DB1">
      <w:r>
        <w:t>ICEA participe activement à porter le message de l'utilité des actions citoyennes auprès des collectivités locale</w:t>
      </w:r>
      <w:r w:rsidR="006F3C6D">
        <w:t xml:space="preserve"> en partenariat avec la région, l'Ademe, et le SICOVAL </w:t>
      </w:r>
    </w:p>
    <w:p w:rsidR="001C6DF7" w:rsidRDefault="001C6DF7" w:rsidP="00B102C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2127"/>
        <w:sectPr w:rsidR="001C6DF7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Pr="005202FA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 xml:space="preserve">Atelier énergie citoyenne </w:t>
      </w:r>
      <w:r>
        <w:rPr>
          <w:rStyle w:val="il"/>
        </w:rPr>
        <w:t>Ademe</w:t>
      </w:r>
      <w:r>
        <w:t xml:space="preserve"> région le 30 septembre</w:t>
      </w:r>
      <w:r w:rsidRPr="005202FA">
        <w:t xml:space="preserve"> </w:t>
      </w:r>
    </w:p>
    <w:p w:rsidR="00B102C7" w:rsidRPr="005B0773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>Participation à l’atelier Communauté climat Occitanie par l’AREC à Carcassonne le 18 octobre</w:t>
      </w:r>
    </w:p>
    <w:p w:rsidR="00B102C7" w:rsidRPr="006F6FB4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 xml:space="preserve">Présentation Tour régional de l'énergie </w:t>
      </w:r>
      <w:r>
        <w:t>citoyenne (organisation ADEME, ECLR) le 13 novembre</w:t>
      </w:r>
    </w:p>
    <w:p w:rsidR="00B102C7" w:rsidRPr="00D56DF1" w:rsidRDefault="00B102C7" w:rsidP="001C6DF7">
      <w:pPr>
        <w:pStyle w:val="Paragraphedeliste"/>
        <w:widowControl w:val="0"/>
        <w:numPr>
          <w:ilvl w:val="0"/>
          <w:numId w:val="9"/>
        </w:numPr>
        <w:spacing w:after="0" w:line="240" w:lineRule="auto"/>
        <w:ind w:left="851"/>
        <w:rPr>
          <w:sz w:val="36"/>
          <w:szCs w:val="36"/>
        </w:rPr>
      </w:pPr>
      <w:r>
        <w:t>Présentation à Labège au Club des territoires urbains et ruraux (organisation Ademe) le 10 décembre</w:t>
      </w:r>
    </w:p>
    <w:p w:rsidR="001C6DF7" w:rsidRDefault="001C6DF7" w:rsidP="001D6E86">
      <w:pPr>
        <w:pStyle w:val="Paragraphedeliste"/>
        <w:widowControl w:val="0"/>
        <w:spacing w:after="240" w:line="240" w:lineRule="auto"/>
        <w:ind w:left="2127"/>
        <w:sectPr w:rsidR="001C6DF7" w:rsidSect="001C6DF7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102C7" w:rsidRPr="00523A02" w:rsidRDefault="00B102C7" w:rsidP="001D6E86">
      <w:pPr>
        <w:pStyle w:val="Paragraphedeliste"/>
        <w:widowControl w:val="0"/>
        <w:spacing w:after="240" w:line="240" w:lineRule="auto"/>
        <w:ind w:left="2127"/>
      </w:pPr>
    </w:p>
    <w:p w:rsidR="00DD435D" w:rsidRPr="00953BB3" w:rsidRDefault="006D0706" w:rsidP="00953BB3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953BB3">
        <w:rPr>
          <w:b/>
          <w:color w:val="FFFFFF" w:themeColor="background1"/>
          <w:sz w:val="36"/>
          <w:szCs w:val="36"/>
        </w:rPr>
        <w:lastRenderedPageBreak/>
        <w:t>SITUATION ET ACTIVITE DE LA SCIC</w:t>
      </w:r>
    </w:p>
    <w:p w:rsidR="00953BB3" w:rsidRDefault="00953BB3" w:rsidP="00953BB3"/>
    <w:p w:rsidR="00B102C7" w:rsidRPr="00523A02" w:rsidRDefault="00B102C7" w:rsidP="00020D0D">
      <w:pPr>
        <w:pStyle w:val="Titre2"/>
        <w:numPr>
          <w:ilvl w:val="0"/>
          <w:numId w:val="15"/>
        </w:numPr>
      </w:pPr>
      <w:r w:rsidRPr="00523A02">
        <w:t>Réseaux :</w:t>
      </w:r>
    </w:p>
    <w:p w:rsidR="00B102C7" w:rsidRDefault="00B102C7" w:rsidP="00B102C7">
      <w:pPr>
        <w:widowControl w:val="0"/>
        <w:spacing w:after="240"/>
        <w:ind w:left="1135" w:firstLine="283"/>
      </w:pPr>
      <w:r w:rsidRPr="00523A02">
        <w:t xml:space="preserve">ICEA appartient aux réseaux ECLR, Energie Partagée, Urscoop et à ce titre </w:t>
      </w:r>
      <w:r>
        <w:t xml:space="preserve">a </w:t>
      </w:r>
      <w:r w:rsidRPr="00523A02">
        <w:t>particip</w:t>
      </w:r>
      <w:r>
        <w:t>é à :</w:t>
      </w:r>
    </w:p>
    <w:p w:rsidR="00AF7F0A" w:rsidRDefault="00AF7F0A" w:rsidP="00B102C7">
      <w:pPr>
        <w:pStyle w:val="Paragraphedeliste"/>
        <w:widowControl w:val="0"/>
        <w:numPr>
          <w:ilvl w:val="0"/>
          <w:numId w:val="10"/>
        </w:numPr>
        <w:spacing w:after="240" w:line="240" w:lineRule="auto"/>
        <w:sectPr w:rsidR="00AF7F0A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102C7" w:rsidRDefault="00B102C7" w:rsidP="00AF7F0A">
      <w:pPr>
        <w:pStyle w:val="Paragraphedeliste"/>
        <w:widowControl w:val="0"/>
        <w:numPr>
          <w:ilvl w:val="0"/>
          <w:numId w:val="10"/>
        </w:numPr>
        <w:spacing w:after="240" w:line="240" w:lineRule="auto"/>
        <w:ind w:left="709"/>
      </w:pPr>
      <w:r>
        <w:t>Form’action organisé par ECLR à Carbonne le 29 novembre</w:t>
      </w:r>
    </w:p>
    <w:p w:rsidR="00B102C7" w:rsidRDefault="00B102C7" w:rsidP="00AF7F0A">
      <w:pPr>
        <w:pStyle w:val="Paragraphedeliste"/>
        <w:widowControl w:val="0"/>
        <w:numPr>
          <w:ilvl w:val="0"/>
          <w:numId w:val="10"/>
        </w:numPr>
        <w:spacing w:after="240" w:line="240" w:lineRule="auto"/>
        <w:ind w:left="426"/>
      </w:pPr>
      <w:r>
        <w:t>Assises Nationales de l’énergie citoyenne à Montpellier le 10 décembre</w:t>
      </w:r>
    </w:p>
    <w:p w:rsidR="00AF7F0A" w:rsidRDefault="00AF7F0A" w:rsidP="00C5070A">
      <w:pPr>
        <w:tabs>
          <w:tab w:val="left" w:pos="1950"/>
        </w:tabs>
        <w:sectPr w:rsidR="00AF7F0A" w:rsidSect="00AF7F0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555CE7" w:rsidRDefault="00555CE7">
      <w:r>
        <w:br w:type="page"/>
      </w:r>
    </w:p>
    <w:p w:rsidR="00555CE7" w:rsidRDefault="00853628" w:rsidP="00B723F9">
      <w:pPr>
        <w:pStyle w:val="Style2"/>
      </w:pPr>
      <w:bookmarkStart w:id="11" w:name="_Ref36377495"/>
      <w:bookmarkStart w:id="12" w:name="_Toc511583157"/>
      <w:bookmarkStart w:id="13" w:name="_Toc511583211"/>
      <w:bookmarkStart w:id="14" w:name="_Toc511654644"/>
      <w:bookmarkStart w:id="15" w:name="_Toc511654669"/>
      <w:bookmarkStart w:id="16" w:name="_Toc512764462"/>
      <w:bookmarkStart w:id="17" w:name="_Toc512775125"/>
      <w:bookmarkStart w:id="18" w:name="_Toc512776248"/>
      <w:bookmarkStart w:id="19" w:name="_Toc512777752"/>
      <w:bookmarkStart w:id="20" w:name="_Toc512781747"/>
      <w:bookmarkStart w:id="21" w:name="_Toc513456848"/>
      <w:bookmarkStart w:id="22" w:name="_Toc513463605"/>
      <w:r>
        <w:lastRenderedPageBreak/>
        <w:t>RESUME</w:t>
      </w:r>
      <w:r w:rsidRPr="00F414EE">
        <w:t xml:space="preserve"> DES COMPTES ANNUELS</w:t>
      </w:r>
      <w:bookmarkEnd w:id="11"/>
      <w:r w:rsidRPr="00F414EE">
        <w:t xml:space="preserve"> 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Pr="00E3636F">
        <w:t>ET COMMENTAIRES</w:t>
      </w:r>
    </w:p>
    <w:p w:rsidR="00344949" w:rsidRDefault="00344949" w:rsidP="00B723F9">
      <w:pPr>
        <w:widowControl w:val="0"/>
      </w:pPr>
    </w:p>
    <w:p w:rsidR="00B723F9" w:rsidRDefault="00B723F9" w:rsidP="00B723F9">
      <w:pPr>
        <w:widowControl w:val="0"/>
      </w:pPr>
      <w:r w:rsidRPr="00AC34A6">
        <w:t>Détail voir « comptes détaillés » en annexe</w:t>
      </w:r>
    </w:p>
    <w:p w:rsidR="00B723F9" w:rsidRPr="001E3692" w:rsidRDefault="00B723F9" w:rsidP="001E3692">
      <w:pPr>
        <w:pStyle w:val="Paragraphedeliste"/>
        <w:autoSpaceDE w:val="0"/>
        <w:autoSpaceDN w:val="0"/>
        <w:adjustRightInd w:val="0"/>
        <w:spacing w:after="0" w:line="240" w:lineRule="auto"/>
        <w:ind w:left="0"/>
        <w:rPr>
          <w:bCs/>
        </w:rPr>
      </w:pPr>
      <w:bookmarkStart w:id="23" w:name="_Toc511583158"/>
      <w:bookmarkStart w:id="24" w:name="_Toc511583212"/>
      <w:bookmarkStart w:id="25" w:name="_Toc511654645"/>
      <w:bookmarkStart w:id="26" w:name="_Toc511654670"/>
      <w:bookmarkStart w:id="27" w:name="_Toc512764463"/>
      <w:bookmarkStart w:id="28" w:name="_Toc512775126"/>
      <w:bookmarkStart w:id="29" w:name="_Toc512776249"/>
      <w:bookmarkStart w:id="30" w:name="_Toc512777753"/>
      <w:bookmarkStart w:id="31" w:name="_Toc512781748"/>
      <w:bookmarkStart w:id="32" w:name="_Toc513456849"/>
      <w:bookmarkStart w:id="33" w:name="_Toc513463606"/>
      <w:r w:rsidRPr="00AC34A6">
        <w:rPr>
          <w:bCs/>
        </w:rPr>
        <w:t>Total du bilan</w:t>
      </w:r>
      <w:r w:rsidR="001E3692">
        <w:rPr>
          <w:bCs/>
        </w:rPr>
        <w:t xml:space="preserve"> : </w:t>
      </w:r>
      <w:r w:rsidRPr="001E3692">
        <w:rPr>
          <w:b/>
          <w:bCs/>
        </w:rPr>
        <w:t>359 151.15 €</w:t>
      </w:r>
      <w:r w:rsidR="001E3692">
        <w:rPr>
          <w:bCs/>
        </w:rPr>
        <w:tab/>
      </w:r>
      <w:r w:rsidR="001E3692">
        <w:rPr>
          <w:bCs/>
        </w:rPr>
        <w:tab/>
      </w:r>
      <w:r w:rsidR="001E3692">
        <w:rPr>
          <w:bCs/>
        </w:rPr>
        <w:tab/>
        <w:t xml:space="preserve">Chiffre d'affaire </w:t>
      </w:r>
      <w:r w:rsidR="001E3692" w:rsidRPr="001E3692">
        <w:rPr>
          <w:b/>
          <w:bCs/>
        </w:rPr>
        <w:t>:</w:t>
      </w:r>
      <w:r w:rsidRPr="001E3692">
        <w:rPr>
          <w:b/>
          <w:bCs/>
        </w:rPr>
        <w:t xml:space="preserve"> 23 174.59 €</w:t>
      </w:r>
    </w:p>
    <w:p w:rsidR="00B723F9" w:rsidRPr="001E3692" w:rsidRDefault="00B723F9" w:rsidP="001E3692">
      <w:pPr>
        <w:tabs>
          <w:tab w:val="left" w:pos="4125"/>
        </w:tabs>
        <w:autoSpaceDE w:val="0"/>
        <w:autoSpaceDN w:val="0"/>
        <w:adjustRightInd w:val="0"/>
        <w:spacing w:after="0" w:line="240" w:lineRule="auto"/>
        <w:ind w:left="1418"/>
        <w:rPr>
          <w:bCs/>
        </w:rPr>
      </w:pPr>
      <w:r w:rsidRPr="001E3692">
        <w:rPr>
          <w:bCs/>
        </w:rPr>
        <w:tab/>
      </w:r>
    </w:p>
    <w:p w:rsidR="00B723F9" w:rsidRPr="000B3AE2" w:rsidRDefault="00B723F9" w:rsidP="000B3AE2">
      <w:pPr>
        <w:pStyle w:val="Titre2"/>
        <w:numPr>
          <w:ilvl w:val="0"/>
          <w:numId w:val="27"/>
        </w:numPr>
      </w:pPr>
      <w:r w:rsidRPr="000B3AE2">
        <w:t>Compte de résultat :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:rsidR="001F2AFB" w:rsidRDefault="001F2AFB" w:rsidP="00344949">
      <w:pPr>
        <w:widowControl w:val="0"/>
        <w:spacing w:line="240" w:lineRule="auto"/>
        <w:ind w:firstLine="1418"/>
        <w:contextualSpacing/>
        <w:jc w:val="both"/>
        <w:rPr>
          <w:bCs/>
        </w:rPr>
        <w:sectPr w:rsidR="001F2AFB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723F9" w:rsidRPr="00FD2AF0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 w:rsidRPr="00583375">
        <w:rPr>
          <w:bCs/>
        </w:rPr>
        <w:t>Achats et charges externes</w:t>
      </w:r>
      <w:r w:rsidRPr="00583375">
        <w:rPr>
          <w:bCs/>
        </w:rPr>
        <w:tab/>
      </w:r>
      <w:r w:rsidRPr="00583375">
        <w:rPr>
          <w:bCs/>
        </w:rPr>
        <w:tab/>
        <w:t>:</w:t>
      </w:r>
      <w:r>
        <w:rPr>
          <w:bCs/>
        </w:rPr>
        <w:tab/>
        <w:t xml:space="preserve">  5 738</w:t>
      </w:r>
    </w:p>
    <w:p w:rsidR="00B723F9" w:rsidRDefault="00700113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Dotation aux amortissements</w:t>
      </w:r>
      <w:r>
        <w:rPr>
          <w:bCs/>
        </w:rPr>
        <w:tab/>
      </w:r>
      <w:r>
        <w:rPr>
          <w:bCs/>
        </w:rPr>
        <w:tab/>
      </w:r>
      <w:r w:rsidR="00B723F9">
        <w:rPr>
          <w:bCs/>
        </w:rPr>
        <w:t>:</w:t>
      </w:r>
      <w:r w:rsidR="00B723F9">
        <w:rPr>
          <w:bCs/>
        </w:rPr>
        <w:tab/>
        <w:t>11 395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Charges financières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  2 423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Charges exceptionnelles</w:t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         2</w:t>
      </w:r>
    </w:p>
    <w:p w:rsidR="00B723F9" w:rsidRDefault="00B723F9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 w:rsidRPr="004D5B3F">
        <w:rPr>
          <w:b/>
          <w:bCs/>
        </w:rPr>
        <w:t>Total des charges</w:t>
      </w:r>
      <w:r>
        <w:rPr>
          <w:bCs/>
        </w:rPr>
        <w:t> 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</w:r>
      <w:r w:rsidRPr="00FD6C2E">
        <w:rPr>
          <w:b/>
          <w:bCs/>
        </w:rPr>
        <w:t>19 557</w:t>
      </w:r>
    </w:p>
    <w:p w:rsidR="00B723F9" w:rsidRPr="00290EFE" w:rsidRDefault="00B723F9" w:rsidP="00344949">
      <w:pPr>
        <w:widowControl w:val="0"/>
        <w:spacing w:line="240" w:lineRule="auto"/>
        <w:ind w:firstLine="1418"/>
        <w:contextualSpacing/>
        <w:jc w:val="both"/>
        <w:rPr>
          <w:bCs/>
        </w:rPr>
      </w:pP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Produits</w:t>
      </w:r>
      <w:r w:rsidRPr="00290EFE">
        <w:rPr>
          <w:bCs/>
        </w:rPr>
        <w:t xml:space="preserve"> financier</w:t>
      </w:r>
      <w:r>
        <w:rPr>
          <w:bCs/>
        </w:rPr>
        <w:t>s</w:t>
      </w:r>
      <w:r w:rsidRPr="00290EFE">
        <w:rPr>
          <w:bCs/>
        </w:rPr>
        <w:t> </w:t>
      </w:r>
      <w:r w:rsidRPr="00290EFE">
        <w:rPr>
          <w:bCs/>
        </w:rPr>
        <w:tab/>
      </w:r>
      <w:r w:rsidRPr="00290EFE">
        <w:rPr>
          <w:bCs/>
        </w:rPr>
        <w:tab/>
      </w:r>
      <w:r>
        <w:rPr>
          <w:bCs/>
        </w:rPr>
        <w:tab/>
      </w:r>
      <w:r w:rsidRPr="00290EFE">
        <w:rPr>
          <w:bCs/>
        </w:rPr>
        <w:t>:</w:t>
      </w:r>
      <w:r w:rsidRPr="00290EFE">
        <w:rPr>
          <w:bCs/>
        </w:rPr>
        <w:tab/>
      </w:r>
      <w:r>
        <w:rPr>
          <w:bCs/>
        </w:rPr>
        <w:t xml:space="preserve"> </w:t>
      </w:r>
      <w:r w:rsidRPr="00290EFE">
        <w:rPr>
          <w:bCs/>
        </w:rPr>
        <w:t xml:space="preserve">  </w:t>
      </w:r>
      <w:r>
        <w:rPr>
          <w:bCs/>
        </w:rPr>
        <w:t xml:space="preserve">  223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Produits exceptionnels</w:t>
      </w:r>
      <w:r w:rsidRPr="00290EFE">
        <w:rPr>
          <w:bCs/>
        </w:rPr>
        <w:tab/>
      </w:r>
      <w:r>
        <w:rPr>
          <w:bCs/>
        </w:rPr>
        <w:tab/>
      </w:r>
      <w:r w:rsidR="00FD6C2E">
        <w:rPr>
          <w:bCs/>
        </w:rPr>
        <w:tab/>
      </w:r>
      <w:r w:rsidRPr="00290EFE">
        <w:rPr>
          <w:bCs/>
        </w:rPr>
        <w:t>:</w:t>
      </w:r>
      <w:r w:rsidRPr="00290EFE">
        <w:rPr>
          <w:bCs/>
        </w:rPr>
        <w:tab/>
      </w:r>
      <w:r>
        <w:rPr>
          <w:bCs/>
        </w:rPr>
        <w:t xml:space="preserve">  2 410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 xml:space="preserve">Produits d’exploitation   </w:t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>23 175</w:t>
      </w:r>
    </w:p>
    <w:p w:rsidR="00B723F9" w:rsidRDefault="00B723F9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 w:rsidRPr="004D5B3F">
        <w:rPr>
          <w:b/>
          <w:bCs/>
        </w:rPr>
        <w:t>Total des produits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</w:r>
      <w:r w:rsidRPr="00FD6C2E">
        <w:rPr>
          <w:b/>
          <w:bCs/>
        </w:rPr>
        <w:t>25 807</w:t>
      </w:r>
    </w:p>
    <w:p w:rsidR="001F2AFB" w:rsidRDefault="001F2AFB" w:rsidP="00B2051A">
      <w:pPr>
        <w:widowControl w:val="0"/>
        <w:spacing w:line="240" w:lineRule="auto"/>
        <w:contextualSpacing/>
        <w:jc w:val="both"/>
        <w:rPr>
          <w:bCs/>
        </w:rPr>
        <w:sectPr w:rsidR="001F2AFB" w:rsidSect="00B2051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B723F9" w:rsidRPr="00290EFE" w:rsidRDefault="00B723F9" w:rsidP="00344949">
      <w:pPr>
        <w:widowControl w:val="0"/>
        <w:spacing w:line="240" w:lineRule="auto"/>
        <w:ind w:left="987" w:firstLine="429"/>
        <w:contextualSpacing/>
        <w:jc w:val="both"/>
        <w:rPr>
          <w:bCs/>
        </w:rPr>
      </w:pPr>
    </w:p>
    <w:p w:rsidR="00B723F9" w:rsidRPr="00290EFE" w:rsidRDefault="00700113" w:rsidP="00344949">
      <w:pPr>
        <w:widowControl w:val="0"/>
        <w:shd w:val="clear" w:color="auto" w:fill="E7E6E6" w:themeFill="background2"/>
        <w:tabs>
          <w:tab w:val="left" w:pos="4962"/>
        </w:tabs>
        <w:spacing w:line="240" w:lineRule="auto"/>
        <w:ind w:firstLine="1416"/>
        <w:contextualSpacing/>
        <w:jc w:val="both"/>
        <w:rPr>
          <w:bCs/>
        </w:rPr>
      </w:pPr>
      <w:r>
        <w:rPr>
          <w:bCs/>
        </w:rPr>
        <w:tab/>
        <w:t>Bénéfice :</w:t>
      </w:r>
      <w:r w:rsidR="00B723F9">
        <w:rPr>
          <w:bCs/>
        </w:rPr>
        <w:t xml:space="preserve"> </w:t>
      </w:r>
      <w:r w:rsidR="00B723F9" w:rsidRPr="00FD6C2E">
        <w:rPr>
          <w:b/>
          <w:bCs/>
        </w:rPr>
        <w:t>6 250</w:t>
      </w:r>
      <w:r>
        <w:rPr>
          <w:b/>
          <w:bCs/>
        </w:rPr>
        <w:t xml:space="preserve"> €</w:t>
      </w:r>
    </w:p>
    <w:p w:rsidR="00B723F9" w:rsidRPr="000B3AE2" w:rsidRDefault="00B723F9" w:rsidP="000B3AE2">
      <w:pPr>
        <w:pStyle w:val="Titre2"/>
        <w:numPr>
          <w:ilvl w:val="0"/>
          <w:numId w:val="27"/>
        </w:numPr>
      </w:pPr>
      <w:bookmarkStart w:id="34" w:name="_Toc511583159"/>
      <w:bookmarkStart w:id="35" w:name="_Toc511583213"/>
      <w:bookmarkStart w:id="36" w:name="_Toc511654646"/>
      <w:bookmarkStart w:id="37" w:name="_Toc511654671"/>
      <w:bookmarkStart w:id="38" w:name="_Toc512764464"/>
      <w:bookmarkStart w:id="39" w:name="_Toc512775127"/>
      <w:bookmarkStart w:id="40" w:name="_Toc512776250"/>
      <w:bookmarkStart w:id="41" w:name="_Toc512777754"/>
      <w:bookmarkStart w:id="42" w:name="_Toc512781749"/>
      <w:bookmarkStart w:id="43" w:name="_Toc513456850"/>
      <w:bookmarkStart w:id="44" w:name="_Toc513463607"/>
      <w:r w:rsidRPr="000B3AE2">
        <w:t>Bilan :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B723F9" w:rsidRPr="00EB3D67" w:rsidRDefault="00B723F9" w:rsidP="00344949">
      <w:pPr>
        <w:widowControl w:val="0"/>
        <w:spacing w:line="240" w:lineRule="auto"/>
        <w:ind w:left="987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="00B2051A" w:rsidRDefault="00B2051A" w:rsidP="00344949">
      <w:pPr>
        <w:widowControl w:val="0"/>
        <w:spacing w:line="240" w:lineRule="auto"/>
        <w:ind w:left="279" w:firstLine="429"/>
        <w:contextualSpacing/>
        <w:jc w:val="both"/>
        <w:rPr>
          <w:bCs/>
        </w:rPr>
        <w:sectPr w:rsidR="00B2051A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B723F9" w:rsidRPr="000D06C7" w:rsidRDefault="000D06C7" w:rsidP="00B2051A">
      <w:pPr>
        <w:widowControl w:val="0"/>
        <w:spacing w:line="240" w:lineRule="auto"/>
        <w:contextualSpacing/>
        <w:jc w:val="both"/>
        <w:rPr>
          <w:b/>
          <w:bCs/>
        </w:rPr>
      </w:pPr>
      <w:r w:rsidRPr="000D06C7">
        <w:rPr>
          <w:b/>
          <w:bCs/>
        </w:rPr>
        <w:t>Actif </w:t>
      </w:r>
    </w:p>
    <w:p w:rsidR="00B723F9" w:rsidRDefault="00B723F9" w:rsidP="00B2051A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</w:tabs>
        <w:spacing w:line="240" w:lineRule="auto"/>
        <w:contextualSpacing/>
        <w:jc w:val="both"/>
        <w:rPr>
          <w:bCs/>
        </w:rPr>
      </w:pPr>
      <w:r>
        <w:rPr>
          <w:bCs/>
        </w:rPr>
        <w:t>Actif immobilisé 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 xml:space="preserve">277 977 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Actif circulant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: </w:t>
      </w:r>
      <w:r>
        <w:rPr>
          <w:bCs/>
        </w:rPr>
        <w:tab/>
        <w:t xml:space="preserve">  81 174</w:t>
      </w:r>
    </w:p>
    <w:p w:rsidR="00B723F9" w:rsidRPr="00290EFE" w:rsidRDefault="00B723F9" w:rsidP="00B2051A">
      <w:pPr>
        <w:widowControl w:val="0"/>
        <w:shd w:val="clear" w:color="auto" w:fill="E7E6E6" w:themeFill="background2"/>
        <w:spacing w:line="240" w:lineRule="auto"/>
        <w:contextualSpacing/>
        <w:jc w:val="both"/>
        <w:rPr>
          <w:bCs/>
        </w:rPr>
      </w:pPr>
      <w:r>
        <w:rPr>
          <w:bCs/>
        </w:rPr>
        <w:t>To</w:t>
      </w:r>
      <w:r w:rsidR="00FD6C2E">
        <w:rPr>
          <w:bCs/>
        </w:rPr>
        <w:t>tal actif général</w:t>
      </w:r>
      <w:r w:rsidR="00FD6C2E">
        <w:rPr>
          <w:bCs/>
        </w:rPr>
        <w:tab/>
      </w:r>
      <w:r w:rsidR="00FD6C2E">
        <w:rPr>
          <w:bCs/>
        </w:rPr>
        <w:tab/>
      </w:r>
      <w:r w:rsidR="00FD6C2E">
        <w:rPr>
          <w:bCs/>
        </w:rPr>
        <w:tab/>
        <w:t>:</w:t>
      </w:r>
      <w:r w:rsidR="00FD6C2E">
        <w:rPr>
          <w:bCs/>
        </w:rPr>
        <w:tab/>
      </w:r>
      <w:r w:rsidRPr="00FD6C2E">
        <w:rPr>
          <w:b/>
          <w:bCs/>
        </w:rPr>
        <w:t>359 151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</w:p>
    <w:p w:rsidR="00B723F9" w:rsidRPr="000D06C7" w:rsidRDefault="00B723F9" w:rsidP="00B2051A">
      <w:pPr>
        <w:widowControl w:val="0"/>
        <w:spacing w:line="240" w:lineRule="auto"/>
        <w:contextualSpacing/>
        <w:jc w:val="both"/>
        <w:rPr>
          <w:b/>
          <w:bCs/>
        </w:rPr>
      </w:pPr>
      <w:r w:rsidRPr="000D06C7">
        <w:rPr>
          <w:b/>
          <w:bCs/>
        </w:rPr>
        <w:t>Passif </w:t>
      </w:r>
    </w:p>
    <w:p w:rsidR="00B723F9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Capitaux propres</w:t>
      </w:r>
      <w:r w:rsidRPr="00290EFE">
        <w:rPr>
          <w:bCs/>
        </w:rPr>
        <w:tab/>
      </w:r>
      <w:r>
        <w:rPr>
          <w:bCs/>
        </w:rPr>
        <w:tab/>
      </w:r>
      <w:r w:rsidRPr="00290EFE">
        <w:rPr>
          <w:bCs/>
        </w:rPr>
        <w:tab/>
      </w:r>
      <w:r>
        <w:rPr>
          <w:bCs/>
        </w:rPr>
        <w:t>:</w:t>
      </w:r>
      <w:r>
        <w:rPr>
          <w:bCs/>
        </w:rPr>
        <w:tab/>
        <w:t>153 533</w:t>
      </w:r>
    </w:p>
    <w:p w:rsidR="00B723F9" w:rsidRPr="00290EFE" w:rsidRDefault="00B723F9" w:rsidP="00B2051A">
      <w:pPr>
        <w:widowControl w:val="0"/>
        <w:spacing w:line="240" w:lineRule="auto"/>
        <w:contextualSpacing/>
        <w:jc w:val="both"/>
        <w:rPr>
          <w:bCs/>
        </w:rPr>
      </w:pPr>
      <w:r>
        <w:rPr>
          <w:bCs/>
        </w:rPr>
        <w:t>Dettes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:</w:t>
      </w:r>
      <w:r>
        <w:rPr>
          <w:bCs/>
        </w:rPr>
        <w:tab/>
        <w:t>205 618</w:t>
      </w:r>
    </w:p>
    <w:p w:rsidR="00B723F9" w:rsidRDefault="000D06C7" w:rsidP="00B2051A">
      <w:pPr>
        <w:widowControl w:val="0"/>
        <w:shd w:val="pct10" w:color="auto" w:fill="auto"/>
        <w:spacing w:line="240" w:lineRule="auto"/>
        <w:contextualSpacing/>
        <w:jc w:val="both"/>
        <w:rPr>
          <w:bCs/>
        </w:rPr>
      </w:pPr>
      <w:r>
        <w:rPr>
          <w:bCs/>
        </w:rPr>
        <w:t>T</w:t>
      </w:r>
      <w:r w:rsidR="00B723F9">
        <w:rPr>
          <w:bCs/>
        </w:rPr>
        <w:t>otal passif général</w:t>
      </w:r>
      <w:r w:rsidR="00B723F9">
        <w:rPr>
          <w:bCs/>
        </w:rPr>
        <w:tab/>
      </w:r>
      <w:r w:rsidR="00B723F9">
        <w:rPr>
          <w:bCs/>
        </w:rPr>
        <w:tab/>
      </w:r>
      <w:r w:rsidR="00B723F9">
        <w:rPr>
          <w:bCs/>
        </w:rPr>
        <w:tab/>
        <w:t>:</w:t>
      </w:r>
      <w:r w:rsidR="00B723F9">
        <w:rPr>
          <w:bCs/>
        </w:rPr>
        <w:tab/>
      </w:r>
      <w:r w:rsidR="00B723F9" w:rsidRPr="00FD6C2E">
        <w:rPr>
          <w:b/>
          <w:bCs/>
        </w:rPr>
        <w:t>359 151</w:t>
      </w:r>
    </w:p>
    <w:p w:rsidR="00B2051A" w:rsidRDefault="00B2051A" w:rsidP="00A9105D">
      <w:pPr>
        <w:pStyle w:val="Titre2"/>
        <w:numPr>
          <w:ilvl w:val="0"/>
          <w:numId w:val="27"/>
        </w:numPr>
        <w:rPr>
          <w:highlight w:val="white"/>
        </w:rPr>
        <w:sectPr w:rsidR="00B2051A" w:rsidSect="00B2051A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A9105D" w:rsidRDefault="00A9105D" w:rsidP="00A9105D">
      <w:pPr>
        <w:pStyle w:val="Titre2"/>
        <w:numPr>
          <w:ilvl w:val="0"/>
          <w:numId w:val="27"/>
        </w:numPr>
        <w:rPr>
          <w:highlight w:val="white"/>
        </w:rPr>
      </w:pPr>
      <w:r w:rsidRPr="00D41DDD">
        <w:rPr>
          <w:highlight w:val="white"/>
        </w:rPr>
        <w:t>Commentaires :</w:t>
      </w:r>
    </w:p>
    <w:p w:rsidR="004D5B3F" w:rsidRDefault="004D5B3F" w:rsidP="00A9105D">
      <w:pPr>
        <w:autoSpaceDE w:val="0"/>
        <w:autoSpaceDN w:val="0"/>
        <w:adjustRightInd w:val="0"/>
        <w:rPr>
          <w:b/>
          <w:bCs/>
        </w:rPr>
        <w:sectPr w:rsidR="004D5B3F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A9105D" w:rsidRDefault="00A9105D" w:rsidP="004D5B3F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>Analyse de la rentabilité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Le chiffre d’affaires de l’exercice est de 23 175 €. Il a augmenté de 16 866 € (267.33%) par rapport à l’exercice précédent.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marge globale s’établit à 23 175 €. Elle a varié de 16 866 € par rapport à l’exercice précédent. Elle représente 100% du chiffre d’affaires.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 xml:space="preserve">La valeur ajoutée est de 17 437 € et correspond à 75.24% du chiffre d’affaires. Ce ratio était de 4.73% l’an dernier. Ce pourcentage mesure la création de richesse dégagée par la coopérative. 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L’EBE (résultat avant amortissements et frais financiers) s’élève à 17 437 € et représente 75.24% du chiffre d’affaires. Pour mémoire, ce ratio était de 1.64% sur l’exercice précédent.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coopérative dégage un bénéfice courant de 3 842 €. Il a augmenté de 9 074 € par rapport au dernier exercice.</w:t>
      </w:r>
    </w:p>
    <w:p w:rsidR="00063808" w:rsidRDefault="00063808" w:rsidP="004D5B3F">
      <w:pPr>
        <w:autoSpaceDE w:val="0"/>
        <w:autoSpaceDN w:val="0"/>
        <w:adjustRightInd w:val="0"/>
        <w:contextualSpacing/>
        <w:jc w:val="both"/>
      </w:pPr>
    </w:p>
    <w:p w:rsidR="00A9105D" w:rsidRDefault="00A9105D" w:rsidP="004D5B3F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Analyse financière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 xml:space="preserve">Le fonds de roulement de la coopérative est positif à hauteur de 46 921 €. Il s’est dégradé de -18 309 €. Cette détérioration résulte d’un déficit de ressources </w:t>
      </w:r>
      <w:r>
        <w:t>financières (EBE corrigé des produits et charges exceptionnels) par rapport aux besoins (privés, annuités et investissements).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L’amélioration de trésorerie (8 434 €) est le résultat de la détérioration du fonds de roulement auquel on retranche la variation du besoin en fonds de roulement (9 876 €).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Le taux d’endettement global de la coopérative s’élève à 112 %. La coopérative a une indépendance financière réduite.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A la clôture de l’exercice, au niveau de la solvabilité court terme, les créances et disponibilités couvrent 39 % des dettes à court terme.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</w:p>
    <w:p w:rsidR="00A9105D" w:rsidRDefault="00A9105D" w:rsidP="004D5B3F">
      <w:pPr>
        <w:autoSpaceDE w:val="0"/>
        <w:autoSpaceDN w:val="0"/>
        <w:adjustRightInd w:val="0"/>
        <w:contextualSpacing/>
        <w:jc w:val="both"/>
        <w:rPr>
          <w:b/>
          <w:bCs/>
        </w:rPr>
      </w:pPr>
      <w:r>
        <w:rPr>
          <w:b/>
          <w:bCs/>
        </w:rPr>
        <w:t>En synthèse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rentabilité économique de l’outil de production représentée par l’EBE obtenu cette année permet de faire face aux besoins privés et aux remboursements d’emprunts.</w:t>
      </w:r>
    </w:p>
    <w:p w:rsidR="00A9105D" w:rsidRDefault="00A9105D" w:rsidP="004D5B3F">
      <w:pPr>
        <w:autoSpaceDE w:val="0"/>
        <w:autoSpaceDN w:val="0"/>
        <w:adjustRightInd w:val="0"/>
        <w:contextualSpacing/>
        <w:jc w:val="both"/>
      </w:pPr>
      <w:r>
        <w:t>La capacité d'autofinancement permet d’améliorer la structure financière de la coopérative ou de programmer des investissements nouveaux.</w:t>
      </w:r>
    </w:p>
    <w:p w:rsidR="00700113" w:rsidRPr="00700113" w:rsidRDefault="00700113" w:rsidP="00700113">
      <w:pPr>
        <w:sectPr w:rsidR="00700113" w:rsidRPr="00700113" w:rsidSect="004D5B3F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C5055C" w:rsidRPr="00F414EE" w:rsidRDefault="00C5055C" w:rsidP="00C5055C">
      <w:pPr>
        <w:pStyle w:val="Titre2"/>
        <w:numPr>
          <w:ilvl w:val="0"/>
          <w:numId w:val="27"/>
        </w:numPr>
        <w:rPr>
          <w:rStyle w:val="Titre1Car"/>
          <w:b/>
          <w:highlight w:val="white"/>
        </w:rPr>
      </w:pPr>
      <w:r w:rsidRPr="00F414EE">
        <w:rPr>
          <w:highlight w:val="white"/>
        </w:rPr>
        <w:t>Evolution du capital</w:t>
      </w:r>
    </w:p>
    <w:p w:rsidR="00C5055C" w:rsidRDefault="00C5055C" w:rsidP="00C5055C">
      <w:pPr>
        <w:widowControl w:val="0"/>
        <w:ind w:right="70"/>
        <w:rPr>
          <w:highlight w:val="white"/>
        </w:rPr>
      </w:pPr>
      <w:r>
        <w:rPr>
          <w:highlight w:val="white"/>
        </w:rPr>
        <w:t>Nous constatons</w:t>
      </w:r>
      <w:r w:rsidRPr="00290EFE">
        <w:rPr>
          <w:highlight w:val="white"/>
        </w:rPr>
        <w:t xml:space="preserve"> la variation du capital social à la clôture de l’exercice par rapport à celui de l’exercice précédent : </w:t>
      </w:r>
      <w:r>
        <w:rPr>
          <w:highlight w:val="white"/>
        </w:rPr>
        <w:t>84 600</w:t>
      </w:r>
      <w:r w:rsidRPr="00290EFE">
        <w:rPr>
          <w:highlight w:val="white"/>
        </w:rPr>
        <w:t xml:space="preserve"> € au lieu de </w:t>
      </w:r>
      <w:r>
        <w:rPr>
          <w:highlight w:val="white"/>
        </w:rPr>
        <w:t>68 250</w:t>
      </w:r>
      <w:r w:rsidRPr="00290EFE">
        <w:rPr>
          <w:highlight w:val="white"/>
        </w:rPr>
        <w:t xml:space="preserve"> € </w:t>
      </w:r>
      <w:r>
        <w:rPr>
          <w:highlight w:val="white"/>
        </w:rPr>
        <w:t>de l’exercice précédent</w:t>
      </w:r>
      <w:r w:rsidRPr="00290EFE">
        <w:rPr>
          <w:highlight w:val="white"/>
        </w:rPr>
        <w:t xml:space="preserve">. Soit une </w:t>
      </w:r>
      <w:r>
        <w:rPr>
          <w:highlight w:val="white"/>
        </w:rPr>
        <w:t>augmentation</w:t>
      </w:r>
      <w:r w:rsidRPr="00290EFE">
        <w:rPr>
          <w:highlight w:val="white"/>
        </w:rPr>
        <w:t xml:space="preserve"> de </w:t>
      </w:r>
      <w:r>
        <w:rPr>
          <w:highlight w:val="white"/>
        </w:rPr>
        <w:t xml:space="preserve">16 350 </w:t>
      </w:r>
      <w:r w:rsidRPr="00290EFE">
        <w:rPr>
          <w:highlight w:val="white"/>
        </w:rPr>
        <w:t>€</w:t>
      </w:r>
    </w:p>
    <w:p w:rsidR="00807B02" w:rsidRDefault="00807B02" w:rsidP="00C5055C">
      <w:pPr>
        <w:widowControl w:val="0"/>
        <w:ind w:right="70"/>
        <w:rPr>
          <w:highlight w:val="white"/>
        </w:rPr>
      </w:pPr>
    </w:p>
    <w:p w:rsidR="009870F0" w:rsidRPr="009870F0" w:rsidRDefault="00853628" w:rsidP="009870F0">
      <w:pPr>
        <w:pStyle w:val="Style2"/>
      </w:pPr>
      <w:bookmarkStart w:id="45" w:name="_Toc511583151"/>
      <w:bookmarkStart w:id="46" w:name="_Toc511583205"/>
      <w:bookmarkStart w:id="47" w:name="_Toc511654638"/>
      <w:bookmarkStart w:id="48" w:name="_Toc511654663"/>
      <w:bookmarkStart w:id="49" w:name="_Toc512764456"/>
      <w:bookmarkStart w:id="50" w:name="_Toc512775119"/>
      <w:bookmarkStart w:id="51" w:name="_Toc512776242"/>
      <w:bookmarkStart w:id="52" w:name="_Toc512777746"/>
      <w:bookmarkStart w:id="53" w:name="_Toc512781741"/>
      <w:bookmarkStart w:id="54" w:name="_Toc513456842"/>
      <w:bookmarkStart w:id="55" w:name="_Toc513463599"/>
      <w:r w:rsidRPr="00EB3D67">
        <w:lastRenderedPageBreak/>
        <w:t>ÉVOLUTION PREVISIBLE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r w:rsidR="004620BB">
        <w:t xml:space="preserve">, </w:t>
      </w:r>
      <w:r w:rsidR="004620BB" w:rsidRPr="00EB3D67">
        <w:t>RISQUES</w:t>
      </w:r>
      <w:r w:rsidR="009870F0" w:rsidRPr="009870F0">
        <w:t xml:space="preserve"> ET INCERTITUDES</w:t>
      </w:r>
    </w:p>
    <w:p w:rsidR="00C5055C" w:rsidRDefault="00C5055C" w:rsidP="00063808">
      <w:pPr>
        <w:autoSpaceDE w:val="0"/>
        <w:autoSpaceDN w:val="0"/>
        <w:adjustRightInd w:val="0"/>
        <w:contextualSpacing/>
      </w:pPr>
    </w:p>
    <w:p w:rsidR="00FF3F33" w:rsidRPr="00EB3D67" w:rsidRDefault="00FF3F33" w:rsidP="00FF3F33">
      <w:pPr>
        <w:pStyle w:val="Titre2"/>
        <w:numPr>
          <w:ilvl w:val="0"/>
          <w:numId w:val="37"/>
        </w:numPr>
      </w:pPr>
      <w:r w:rsidRPr="00EB3D67">
        <w:t xml:space="preserve">Évolution prévisible et perspectives d’avenir </w:t>
      </w:r>
    </w:p>
    <w:p w:rsidR="00516DFB" w:rsidRDefault="00516DFB" w:rsidP="00853628">
      <w:pPr>
        <w:widowControl w:val="0"/>
        <w:ind w:left="426"/>
        <w:sectPr w:rsidR="00516DFB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53628" w:rsidRDefault="00516DFB" w:rsidP="00516DFB">
      <w:pPr>
        <w:widowControl w:val="0"/>
        <w:jc w:val="both"/>
      </w:pPr>
      <w:r>
        <w:t>L'i</w:t>
      </w:r>
      <w:r w:rsidR="00853628">
        <w:t>nvestissement sur</w:t>
      </w:r>
      <w:r w:rsidR="00853628" w:rsidRPr="0015238C">
        <w:t xml:space="preserve"> d’autres projets sur des propriétés publiques ou privées dans tous les modes de productions d’énergie en accord avec le préambule et l’objet énoncé dans les statuts.</w:t>
      </w:r>
    </w:p>
    <w:p w:rsidR="00853628" w:rsidRDefault="00853628" w:rsidP="00516DFB">
      <w:pPr>
        <w:widowControl w:val="0"/>
        <w:jc w:val="both"/>
      </w:pPr>
      <w:r>
        <w:t>Il y a un manque de visibilité sur les projets à venir compte tenu des élections municipales de mars 2020 qui bloquent les prises de décisions des collectivités.</w:t>
      </w:r>
    </w:p>
    <w:p w:rsidR="00853628" w:rsidRDefault="00853628" w:rsidP="00516DFB">
      <w:pPr>
        <w:widowControl w:val="0"/>
        <w:jc w:val="both"/>
      </w:pPr>
      <w:r>
        <w:t xml:space="preserve">La crise Covid -19 survenue postérieurement à la clôture de l'exercice retarde les décisions et retarderont d'autant les nouveaux investissements. </w:t>
      </w:r>
    </w:p>
    <w:p w:rsidR="00853628" w:rsidRDefault="00853628" w:rsidP="00516DFB">
      <w:pPr>
        <w:widowControl w:val="0"/>
        <w:jc w:val="both"/>
      </w:pPr>
      <w:r>
        <w:t>Compte tenu de l'assurance de revenu annuel par contrat d'achat d'électricité, la santé financière de la coopérative n'est pas impactée.</w:t>
      </w:r>
    </w:p>
    <w:p w:rsidR="00516DFB" w:rsidRDefault="00516DFB" w:rsidP="00516DFB">
      <w:pPr>
        <w:widowControl w:val="0"/>
        <w:sectPr w:rsidR="00516DFB" w:rsidSect="00516DFB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853628" w:rsidRDefault="00853628" w:rsidP="00853628">
      <w:pPr>
        <w:widowControl w:val="0"/>
        <w:ind w:left="426"/>
      </w:pPr>
      <w:r>
        <w:t>Des projets possibles pour l’avenir suite à contacts oraux avec des élus, services ou privés :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Ateliers municipaux et/ou tennis couverts d’Ayguesvives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Ateliers municipaux de Labège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Projet Ombrière sur parking piscine St Orens.</w:t>
      </w:r>
    </w:p>
    <w:p w:rsidR="00853628" w:rsidRDefault="00853628" w:rsidP="00853628">
      <w:pPr>
        <w:pStyle w:val="Paragraphedeliste"/>
        <w:widowControl w:val="0"/>
        <w:numPr>
          <w:ilvl w:val="0"/>
          <w:numId w:val="34"/>
        </w:numPr>
        <w:spacing w:after="0" w:line="240" w:lineRule="auto"/>
      </w:pPr>
      <w:r>
        <w:t>2 bâtiments industriels à Escalquens</w:t>
      </w:r>
    </w:p>
    <w:p w:rsidR="002B4859" w:rsidRDefault="002B4859" w:rsidP="002B4859">
      <w:pPr>
        <w:widowControl w:val="0"/>
        <w:spacing w:after="0" w:line="240" w:lineRule="auto"/>
        <w:ind w:left="786"/>
      </w:pPr>
    </w:p>
    <w:p w:rsidR="007B6176" w:rsidRDefault="007B6176" w:rsidP="00176DBF">
      <w:pPr>
        <w:pStyle w:val="Titre2"/>
        <w:numPr>
          <w:ilvl w:val="0"/>
          <w:numId w:val="37"/>
        </w:numPr>
        <w:ind w:left="0" w:firstLine="0"/>
      </w:pPr>
      <w:bookmarkStart w:id="56" w:name="_Toc511583152"/>
      <w:bookmarkStart w:id="57" w:name="_Toc511583206"/>
      <w:bookmarkStart w:id="58" w:name="_Toc511654639"/>
      <w:bookmarkStart w:id="59" w:name="_Toc511654664"/>
      <w:bookmarkStart w:id="60" w:name="_Toc512764457"/>
      <w:bookmarkStart w:id="61" w:name="_Toc512775120"/>
      <w:bookmarkStart w:id="62" w:name="_Toc512776243"/>
      <w:bookmarkStart w:id="63" w:name="_Toc512777747"/>
      <w:bookmarkStart w:id="64" w:name="_Toc512781742"/>
      <w:bookmarkStart w:id="65" w:name="_Toc513456843"/>
      <w:bookmarkStart w:id="66" w:name="_Toc513463600"/>
      <w:r w:rsidRPr="00EB3D67">
        <w:t>Risques et incertitudes</w:t>
      </w:r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</w:p>
    <w:p w:rsidR="002B4859" w:rsidRDefault="002B4859" w:rsidP="00176DBF">
      <w:pPr>
        <w:pStyle w:val="Paragraphedeliste"/>
        <w:widowControl w:val="0"/>
        <w:numPr>
          <w:ilvl w:val="0"/>
          <w:numId w:val="35"/>
        </w:numPr>
        <w:spacing w:after="0" w:line="240" w:lineRule="auto"/>
        <w:ind w:left="0" w:firstLine="0"/>
        <w:jc w:val="both"/>
        <w:rPr>
          <w:bCs/>
        </w:rPr>
        <w:sectPr w:rsidR="002B4859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176DBF" w:rsidRPr="00335471" w:rsidRDefault="00176DBF" w:rsidP="00822441">
      <w:pPr>
        <w:contextualSpacing/>
        <w:jc w:val="both"/>
      </w:pPr>
      <w:r>
        <w:t>Le risque est, compte tenu des temps de développement, de ne pas voir déboucher d’autres projets en 2020.</w:t>
      </w:r>
    </w:p>
    <w:p w:rsidR="007B6176" w:rsidRPr="00176DBF" w:rsidRDefault="00176DBF" w:rsidP="00822441">
      <w:pPr>
        <w:widowControl w:val="0"/>
        <w:contextualSpacing/>
        <w:jc w:val="both"/>
        <w:rPr>
          <w:bCs/>
        </w:rPr>
      </w:pPr>
      <w:r w:rsidRPr="00176DBF">
        <w:rPr>
          <w:bCs/>
        </w:rPr>
        <w:t xml:space="preserve">Les incertitudes portent sur le financement des projets à </w:t>
      </w:r>
      <w:r w:rsidR="00822441" w:rsidRPr="00176DBF">
        <w:rPr>
          <w:bCs/>
        </w:rPr>
        <w:t>venir</w:t>
      </w:r>
      <w:r w:rsidR="00822441">
        <w:rPr>
          <w:bCs/>
        </w:rPr>
        <w:t xml:space="preserve">. </w:t>
      </w:r>
      <w:r w:rsidR="007B6176" w:rsidRPr="00176DBF">
        <w:rPr>
          <w:bCs/>
        </w:rPr>
        <w:t xml:space="preserve">La collecte de fonds auprès des citoyens, collectivité, entreprises qui doit encore augmenter de façon significative. Notre objectif est de collecter 100 000 € de fond éligible à la subvention 1€ pour 1€ par la région. Il manque </w:t>
      </w:r>
      <w:r w:rsidR="00741393">
        <w:rPr>
          <w:bCs/>
        </w:rPr>
        <w:t>21</w:t>
      </w:r>
      <w:r w:rsidR="007B6176" w:rsidRPr="00176DBF">
        <w:rPr>
          <w:bCs/>
        </w:rPr>
        <w:t> 000 € pour arriver au plafond</w:t>
      </w:r>
    </w:p>
    <w:p w:rsidR="007B6176" w:rsidRPr="00176DBF" w:rsidRDefault="00F609A2" w:rsidP="00F609A2">
      <w:pPr>
        <w:widowControl w:val="0"/>
        <w:spacing w:after="0" w:line="240" w:lineRule="auto"/>
        <w:contextualSpacing/>
        <w:jc w:val="both"/>
        <w:rPr>
          <w:bCs/>
        </w:rPr>
      </w:pPr>
      <w:r>
        <w:rPr>
          <w:bCs/>
        </w:rPr>
        <w:t xml:space="preserve">Le financement </w:t>
      </w:r>
      <w:r w:rsidR="00741393">
        <w:rPr>
          <w:bCs/>
        </w:rPr>
        <w:t>des nouveaux projets</w:t>
      </w:r>
      <w:r w:rsidR="007B6176" w:rsidRPr="00176DBF">
        <w:rPr>
          <w:bCs/>
        </w:rPr>
        <w:t xml:space="preserve"> </w:t>
      </w:r>
      <w:r>
        <w:rPr>
          <w:bCs/>
        </w:rPr>
        <w:t xml:space="preserve">est aussi soumis à l'accord </w:t>
      </w:r>
      <w:r w:rsidR="007B6176" w:rsidRPr="00176DBF">
        <w:rPr>
          <w:bCs/>
        </w:rPr>
        <w:t>des établissements financiers</w:t>
      </w:r>
      <w:r w:rsidR="00E10465">
        <w:rPr>
          <w:bCs/>
        </w:rPr>
        <w:t>.</w:t>
      </w:r>
    </w:p>
    <w:p w:rsidR="0019208D" w:rsidRDefault="007B6176" w:rsidP="00F609A2">
      <w:pPr>
        <w:widowControl w:val="0"/>
        <w:spacing w:after="0" w:line="240" w:lineRule="auto"/>
        <w:contextualSpacing/>
        <w:jc w:val="both"/>
        <w:rPr>
          <w:bCs/>
        </w:rPr>
      </w:pPr>
      <w:r w:rsidRPr="00176DBF">
        <w:rPr>
          <w:bCs/>
        </w:rPr>
        <w:t xml:space="preserve">Il </w:t>
      </w:r>
      <w:r w:rsidR="00E10465">
        <w:rPr>
          <w:bCs/>
        </w:rPr>
        <w:t xml:space="preserve">faudra </w:t>
      </w:r>
      <w:r w:rsidR="00E10465" w:rsidRPr="00176DBF">
        <w:rPr>
          <w:bCs/>
        </w:rPr>
        <w:t>rembourser</w:t>
      </w:r>
      <w:r w:rsidRPr="00176DBF">
        <w:rPr>
          <w:bCs/>
        </w:rPr>
        <w:t xml:space="preserve"> </w:t>
      </w:r>
    </w:p>
    <w:p w:rsidR="00471F23" w:rsidRDefault="007B6176" w:rsidP="004620BB">
      <w:pPr>
        <w:pStyle w:val="Paragraphedeliste"/>
        <w:widowControl w:val="0"/>
        <w:numPr>
          <w:ilvl w:val="0"/>
          <w:numId w:val="41"/>
        </w:numPr>
        <w:spacing w:after="0" w:line="240" w:lineRule="auto"/>
        <w:ind w:left="284"/>
        <w:jc w:val="both"/>
        <w:rPr>
          <w:bCs/>
        </w:rPr>
      </w:pPr>
      <w:r w:rsidRPr="00471F23">
        <w:rPr>
          <w:bCs/>
        </w:rPr>
        <w:t xml:space="preserve">3 </w:t>
      </w:r>
      <w:r w:rsidR="00E10465" w:rsidRPr="00471F23">
        <w:rPr>
          <w:bCs/>
        </w:rPr>
        <w:t>comptes courants</w:t>
      </w:r>
      <w:r w:rsidRPr="00471F23">
        <w:rPr>
          <w:bCs/>
        </w:rPr>
        <w:t xml:space="preserve"> d’associés pour 18 000 € fin 2020</w:t>
      </w:r>
      <w:r w:rsidR="00E10465" w:rsidRPr="00471F23">
        <w:rPr>
          <w:bCs/>
        </w:rPr>
        <w:t xml:space="preserve">, </w:t>
      </w:r>
    </w:p>
    <w:p w:rsidR="0019208D" w:rsidRPr="00471F23" w:rsidRDefault="007B6176" w:rsidP="004620BB">
      <w:pPr>
        <w:pStyle w:val="Paragraphedeliste"/>
        <w:widowControl w:val="0"/>
        <w:numPr>
          <w:ilvl w:val="0"/>
          <w:numId w:val="41"/>
        </w:numPr>
        <w:spacing w:after="0" w:line="240" w:lineRule="auto"/>
        <w:ind w:left="284"/>
        <w:jc w:val="both"/>
        <w:rPr>
          <w:bCs/>
        </w:rPr>
      </w:pPr>
      <w:r w:rsidRPr="00471F23">
        <w:rPr>
          <w:bCs/>
        </w:rPr>
        <w:t>9</w:t>
      </w:r>
      <w:r w:rsidR="0019208D" w:rsidRPr="00471F23">
        <w:rPr>
          <w:bCs/>
        </w:rPr>
        <w:t xml:space="preserve"> </w:t>
      </w:r>
      <w:r w:rsidR="00E10465" w:rsidRPr="00471F23">
        <w:rPr>
          <w:bCs/>
        </w:rPr>
        <w:t xml:space="preserve">comptes courants </w:t>
      </w:r>
      <w:r w:rsidR="00471F23" w:rsidRPr="00471F23">
        <w:rPr>
          <w:bCs/>
        </w:rPr>
        <w:t>d'associés pour</w:t>
      </w:r>
      <w:r w:rsidRPr="00471F23">
        <w:rPr>
          <w:bCs/>
        </w:rPr>
        <w:t xml:space="preserve"> 20 000 € début 2022 – (conclues en janvier 2019)</w:t>
      </w:r>
    </w:p>
    <w:p w:rsidR="007B6176" w:rsidRPr="0019208D" w:rsidRDefault="00471F23" w:rsidP="004620BB">
      <w:pPr>
        <w:pStyle w:val="Paragraphedeliste"/>
        <w:widowControl w:val="0"/>
        <w:numPr>
          <w:ilvl w:val="0"/>
          <w:numId w:val="41"/>
        </w:numPr>
        <w:spacing w:after="0" w:line="240" w:lineRule="auto"/>
        <w:ind w:left="284"/>
        <w:jc w:val="both"/>
        <w:rPr>
          <w:bCs/>
        </w:rPr>
      </w:pPr>
      <w:r>
        <w:rPr>
          <w:bCs/>
        </w:rPr>
        <w:t>L</w:t>
      </w:r>
      <w:r w:rsidRPr="0019208D">
        <w:rPr>
          <w:bCs/>
        </w:rPr>
        <w:t xml:space="preserve">'avance </w:t>
      </w:r>
      <w:r>
        <w:rPr>
          <w:bCs/>
        </w:rPr>
        <w:t xml:space="preserve">de </w:t>
      </w:r>
      <w:r w:rsidR="0093470A" w:rsidRPr="0019208D">
        <w:rPr>
          <w:bCs/>
        </w:rPr>
        <w:t>50 000 €</w:t>
      </w:r>
      <w:bookmarkStart w:id="67" w:name="_Toc511569577"/>
      <w:bookmarkEnd w:id="67"/>
      <w:r w:rsidR="0093470A" w:rsidRPr="0019208D">
        <w:rPr>
          <w:bCs/>
        </w:rPr>
        <w:t xml:space="preserve"> </w:t>
      </w:r>
      <w:r w:rsidR="0093470A" w:rsidRPr="0019208D">
        <w:rPr>
          <w:bCs/>
        </w:rPr>
        <w:t>de</w:t>
      </w:r>
      <w:r w:rsidR="007B6176" w:rsidRPr="0019208D">
        <w:rPr>
          <w:bCs/>
        </w:rPr>
        <w:t xml:space="preserve"> la région </w:t>
      </w:r>
      <w:r>
        <w:rPr>
          <w:bCs/>
        </w:rPr>
        <w:t>au</w:t>
      </w:r>
      <w:r w:rsidR="007B6176" w:rsidRPr="0019208D">
        <w:rPr>
          <w:bCs/>
        </w:rPr>
        <w:t xml:space="preserve"> 30 avril 2021</w:t>
      </w:r>
    </w:p>
    <w:p w:rsidR="002B4859" w:rsidRDefault="002B4859" w:rsidP="004620BB">
      <w:pPr>
        <w:tabs>
          <w:tab w:val="left" w:pos="1950"/>
        </w:tabs>
        <w:ind w:left="284"/>
        <w:contextualSpacing/>
        <w:sectPr w:rsidR="002B4859" w:rsidSect="002B4859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4620BB" w:rsidRDefault="004620BB">
      <w:r>
        <w:br w:type="page"/>
      </w:r>
    </w:p>
    <w:p w:rsidR="00807B02" w:rsidRDefault="008328A4" w:rsidP="00807B02">
      <w:pPr>
        <w:pStyle w:val="Style2"/>
      </w:pPr>
      <w:r>
        <w:lastRenderedPageBreak/>
        <w:t>EVOLUTION DU PROJET COOPERATIF</w:t>
      </w:r>
    </w:p>
    <w:p w:rsidR="008328A4" w:rsidRDefault="008328A4" w:rsidP="008328A4"/>
    <w:p w:rsidR="008328A4" w:rsidRPr="008328A4" w:rsidRDefault="008328A4" w:rsidP="008328A4">
      <w:pPr>
        <w:pStyle w:val="Titre2"/>
        <w:numPr>
          <w:ilvl w:val="0"/>
          <w:numId w:val="43"/>
        </w:numPr>
      </w:pPr>
      <w:r w:rsidRPr="008328A4">
        <w:t xml:space="preserve">Sociétariat </w:t>
      </w:r>
    </w:p>
    <w:p w:rsidR="008328A4" w:rsidRPr="002743E6" w:rsidRDefault="008328A4" w:rsidP="008328A4">
      <w:pPr>
        <w:rPr>
          <w:highlight w:val="white"/>
        </w:rPr>
      </w:pPr>
    </w:p>
    <w:p w:rsidR="002D3019" w:rsidRDefault="002D3019" w:rsidP="008328A4">
      <w:pPr>
        <w:pStyle w:val="Paragraphedeliste"/>
        <w:widowControl w:val="0"/>
        <w:ind w:left="0" w:right="70"/>
        <w:jc w:val="both"/>
        <w:rPr>
          <w:highlight w:val="white"/>
        </w:rPr>
        <w:sectPr w:rsidR="002D3019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328A4" w:rsidRDefault="008328A4" w:rsidP="008328A4">
      <w:pPr>
        <w:pStyle w:val="Paragraphedeliste"/>
        <w:widowControl w:val="0"/>
        <w:ind w:left="0" w:right="70"/>
        <w:jc w:val="both"/>
        <w:rPr>
          <w:highlight w:val="white"/>
        </w:rPr>
      </w:pPr>
      <w:r w:rsidRPr="000A2BA5">
        <w:rPr>
          <w:highlight w:val="white"/>
        </w:rPr>
        <w:t>Au 31/12/201</w:t>
      </w:r>
      <w:r>
        <w:rPr>
          <w:highlight w:val="white"/>
        </w:rPr>
        <w:t>9</w:t>
      </w:r>
      <w:r w:rsidRPr="000A2BA5">
        <w:rPr>
          <w:highlight w:val="white"/>
        </w:rPr>
        <w:t> </w:t>
      </w:r>
      <w:r>
        <w:rPr>
          <w:highlight w:val="white"/>
        </w:rPr>
        <w:t>on constate une augmentation de 85 sociétaires par rapport à 2018 dont 74 ont souscrit par internet.</w:t>
      </w:r>
    </w:p>
    <w:p w:rsidR="008328A4" w:rsidRDefault="008328A4" w:rsidP="008328A4">
      <w:pPr>
        <w:pStyle w:val="Paragraphedeliste"/>
        <w:widowControl w:val="0"/>
        <w:ind w:left="0" w:right="70"/>
        <w:jc w:val="both"/>
        <w:rPr>
          <w:highlight w:val="white"/>
        </w:rPr>
      </w:pPr>
      <w:r>
        <w:rPr>
          <w:highlight w:val="white"/>
        </w:rPr>
        <w:t xml:space="preserve">La coopérative compte </w:t>
      </w:r>
      <w:r w:rsidRPr="00BE53B9">
        <w:rPr>
          <w:highlight w:val="white"/>
        </w:rPr>
        <w:t>268 sociétaires</w:t>
      </w:r>
      <w:r>
        <w:rPr>
          <w:highlight w:val="white"/>
        </w:rPr>
        <w:t xml:space="preserve"> dont :</w:t>
      </w:r>
    </w:p>
    <w:p w:rsidR="008328A4" w:rsidRPr="00AD63BB" w:rsidRDefault="008328A4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20 dans la c</w:t>
      </w:r>
      <w:r w:rsidRPr="00AD63BB">
        <w:rPr>
          <w:highlight w:val="white"/>
        </w:rPr>
        <w:t>atégorie</w:t>
      </w:r>
      <w:r>
        <w:rPr>
          <w:highlight w:val="white"/>
        </w:rPr>
        <w:t xml:space="preserve"> des acteurs opérationnels</w:t>
      </w:r>
    </w:p>
    <w:p w:rsidR="008328A4" w:rsidRPr="008451A5" w:rsidRDefault="002D3019" w:rsidP="002D3019">
      <w:pPr>
        <w:pStyle w:val="Paragraphedeliste"/>
        <w:widowControl w:val="0"/>
        <w:numPr>
          <w:ilvl w:val="0"/>
          <w:numId w:val="42"/>
        </w:numPr>
        <w:tabs>
          <w:tab w:val="num" w:pos="3261"/>
        </w:tabs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5 d</w:t>
      </w:r>
      <w:r w:rsidR="008328A4" w:rsidRPr="008451A5">
        <w:rPr>
          <w:highlight w:val="white"/>
        </w:rPr>
        <w:t>ans la catégorie des hébergeurs de droit public :</w:t>
      </w:r>
      <w:r w:rsidR="00FC5ADE">
        <w:rPr>
          <w:highlight w:val="white"/>
        </w:rPr>
        <w:t xml:space="preserve"> </w:t>
      </w:r>
      <w:r w:rsidR="008328A4" w:rsidRPr="008451A5">
        <w:rPr>
          <w:highlight w:val="white"/>
        </w:rPr>
        <w:t xml:space="preserve">Ayguesvives, Labège, </w:t>
      </w:r>
      <w:r w:rsidR="008328A4">
        <w:rPr>
          <w:highlight w:val="white"/>
        </w:rPr>
        <w:t xml:space="preserve">Montbrun, </w:t>
      </w:r>
      <w:r w:rsidR="008328A4">
        <w:rPr>
          <w:highlight w:val="white"/>
        </w:rPr>
        <w:t>Donneville, Noueilles</w:t>
      </w:r>
    </w:p>
    <w:p w:rsidR="008328A4" w:rsidRPr="00EE6B28" w:rsidRDefault="008328A4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right="70"/>
        <w:jc w:val="both"/>
        <w:rPr>
          <w:highlight w:val="white"/>
        </w:rPr>
      </w:pPr>
      <w:r>
        <w:rPr>
          <w:highlight w:val="white"/>
        </w:rPr>
        <w:t>23</w:t>
      </w:r>
      <w:r w:rsidR="00431725">
        <w:rPr>
          <w:highlight w:val="white"/>
        </w:rPr>
        <w:t>8</w:t>
      </w:r>
      <w:r>
        <w:rPr>
          <w:highlight w:val="white"/>
        </w:rPr>
        <w:t xml:space="preserve"> dans la c</w:t>
      </w:r>
      <w:r w:rsidRPr="00EE6B28">
        <w:rPr>
          <w:highlight w:val="white"/>
        </w:rPr>
        <w:t>atégorie des citoyens</w:t>
      </w:r>
    </w:p>
    <w:p w:rsidR="008328A4" w:rsidRPr="003376C2" w:rsidRDefault="00431725" w:rsidP="008328A4">
      <w:pPr>
        <w:pStyle w:val="Paragraphedeliste"/>
        <w:widowControl w:val="0"/>
        <w:numPr>
          <w:ilvl w:val="0"/>
          <w:numId w:val="42"/>
        </w:numPr>
        <w:spacing w:after="0" w:line="240" w:lineRule="auto"/>
        <w:ind w:left="709" w:right="70"/>
        <w:jc w:val="both"/>
        <w:rPr>
          <w:highlight w:val="white"/>
        </w:rPr>
      </w:pPr>
      <w:r>
        <w:rPr>
          <w:highlight w:val="white"/>
        </w:rPr>
        <w:t>5</w:t>
      </w:r>
      <w:r w:rsidR="008328A4" w:rsidRPr="003376C2">
        <w:rPr>
          <w:highlight w:val="white"/>
        </w:rPr>
        <w:t xml:space="preserve"> dans la catégorie des autres partenaires : Energie Partagée Investissement, Enercoop, GPPEP, Odea, JMP chauffage)</w:t>
      </w:r>
    </w:p>
    <w:p w:rsidR="008328A4" w:rsidRPr="003E02E2" w:rsidRDefault="008328A4" w:rsidP="008328A4">
      <w:pPr>
        <w:widowControl w:val="0"/>
        <w:ind w:right="70"/>
        <w:jc w:val="both"/>
        <w:rPr>
          <w:highlight w:val="white"/>
        </w:rPr>
      </w:pPr>
      <w:r>
        <w:rPr>
          <w:highlight w:val="white"/>
        </w:rPr>
        <w:t>NB :</w:t>
      </w:r>
      <w:r w:rsidR="001405F9">
        <w:rPr>
          <w:highlight w:val="white"/>
        </w:rPr>
        <w:t xml:space="preserve"> Participation du</w:t>
      </w:r>
      <w:bookmarkStart w:id="68" w:name="_GoBack"/>
      <w:bookmarkEnd w:id="68"/>
      <w:r>
        <w:rPr>
          <w:highlight w:val="white"/>
        </w:rPr>
        <w:t xml:space="preserve"> SICOVAL en cours au 31/12/2019 réalisé en janvier 2020</w:t>
      </w:r>
    </w:p>
    <w:p w:rsidR="002D3019" w:rsidRDefault="002D3019" w:rsidP="008328A4">
      <w:pPr>
        <w:pStyle w:val="1ereannexe"/>
        <w:ind w:left="0"/>
        <w:rPr>
          <w:rStyle w:val="lev"/>
          <w:b/>
          <w:bCs w:val="0"/>
          <w:highlight w:val="white"/>
        </w:rPr>
        <w:sectPr w:rsidR="002D3019" w:rsidSect="002D3019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</w:p>
    <w:p w:rsidR="008328A4" w:rsidRDefault="008328A4" w:rsidP="00FC5ADE">
      <w:pPr>
        <w:pStyle w:val="1ereannexe"/>
        <w:ind w:left="0"/>
        <w:jc w:val="center"/>
        <w:rPr>
          <w:rStyle w:val="lev"/>
          <w:b/>
          <w:bCs w:val="0"/>
          <w:highlight w:val="white"/>
        </w:rPr>
      </w:pPr>
      <w:r>
        <w:rPr>
          <w:noProof/>
        </w:rPr>
        <w:drawing>
          <wp:inline distT="0" distB="0" distL="0" distR="0" wp14:anchorId="38E95D70" wp14:editId="6BB2574B">
            <wp:extent cx="5510530" cy="3053080"/>
            <wp:effectExtent l="0" t="0" r="13970" b="13970"/>
            <wp:docPr id="22" name="Graphique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328A4" w:rsidRDefault="008328A4" w:rsidP="008328A4">
      <w:pPr>
        <w:pStyle w:val="1ereannexe"/>
        <w:ind w:left="0"/>
        <w:rPr>
          <w:rStyle w:val="lev"/>
          <w:b/>
          <w:bCs w:val="0"/>
          <w:highlight w:val="white"/>
        </w:rPr>
      </w:pPr>
    </w:p>
    <w:p w:rsidR="008328A4" w:rsidRPr="00B256B6" w:rsidRDefault="008328A4" w:rsidP="00B256B6">
      <w:pPr>
        <w:pStyle w:val="Titre2"/>
        <w:numPr>
          <w:ilvl w:val="0"/>
          <w:numId w:val="43"/>
        </w:numPr>
        <w:rPr>
          <w:rStyle w:val="lev"/>
          <w:b w:val="0"/>
          <w:bCs w:val="0"/>
          <w:highlight w:val="white"/>
        </w:rPr>
      </w:pPr>
      <w:r w:rsidRPr="00B256B6">
        <w:rPr>
          <w:rStyle w:val="lev"/>
          <w:b w:val="0"/>
          <w:bCs w:val="0"/>
          <w:highlight w:val="white"/>
        </w:rPr>
        <w:t>Répartition du capital social</w:t>
      </w:r>
    </w:p>
    <w:p w:rsidR="008328A4" w:rsidRDefault="008328A4" w:rsidP="00B256B6">
      <w:pPr>
        <w:jc w:val="center"/>
        <w:rPr>
          <w:highlight w:val="white"/>
        </w:rPr>
      </w:pPr>
      <w:r>
        <w:rPr>
          <w:noProof/>
        </w:rPr>
        <w:drawing>
          <wp:inline distT="0" distB="0" distL="0" distR="0" wp14:anchorId="33CBCEA2" wp14:editId="2CC2F664">
            <wp:extent cx="4800600" cy="2928937"/>
            <wp:effectExtent l="0" t="0" r="0" b="5080"/>
            <wp:docPr id="23" name="Graphique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07B02" w:rsidRPr="00B256B6" w:rsidRDefault="00B256B6" w:rsidP="00B256B6">
      <w:pPr>
        <w:shd w:val="clear" w:color="auto" w:fill="48962A"/>
        <w:ind w:right="-720" w:firstLine="709"/>
        <w:rPr>
          <w:b/>
          <w:color w:val="FFFFFF" w:themeColor="background1"/>
          <w:sz w:val="36"/>
          <w:szCs w:val="36"/>
        </w:rPr>
      </w:pPr>
      <w:r w:rsidRPr="00B256B6">
        <w:rPr>
          <w:b/>
          <w:color w:val="FFFFFF" w:themeColor="background1"/>
          <w:sz w:val="36"/>
          <w:szCs w:val="36"/>
        </w:rPr>
        <w:lastRenderedPageBreak/>
        <w:t>EVOLUTION DU PROJET COOPERATIF</w:t>
      </w:r>
    </w:p>
    <w:p w:rsidR="008328A4" w:rsidRPr="00B256B6" w:rsidRDefault="008328A4" w:rsidP="00B256B6">
      <w:pPr>
        <w:pStyle w:val="Titre2"/>
        <w:numPr>
          <w:ilvl w:val="0"/>
          <w:numId w:val="43"/>
        </w:numPr>
        <w:rPr>
          <w:highlight w:val="white"/>
        </w:rPr>
      </w:pPr>
      <w:r w:rsidRPr="00B256B6">
        <w:rPr>
          <w:highlight w:val="white"/>
        </w:rPr>
        <w:t>Gouvernance</w:t>
      </w:r>
    </w:p>
    <w:p w:rsidR="00A923AC" w:rsidRDefault="00A923AC" w:rsidP="00A923AC">
      <w:pPr>
        <w:contextualSpacing/>
        <w:rPr>
          <w:bCs/>
        </w:rPr>
        <w:sectPr w:rsidR="00A923AC" w:rsidSect="00383A0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Le conseil coopératif s'est réuni 10 fois en 2019 dont 3 fois en visio et audio conférences. Il a pris les décisions stratégiques conformément au mandat qui lui a été confié.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Le conseil coopératif dirige au jour le jour la coopérative.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Les 20 acteurs opérationnels </w:t>
      </w:r>
      <w:r>
        <w:rPr>
          <w:bCs/>
        </w:rPr>
        <w:t xml:space="preserve">bénévoles </w:t>
      </w:r>
      <w:r w:rsidRPr="00041BD0">
        <w:rPr>
          <w:bCs/>
        </w:rPr>
        <w:t>ont mené à bien toutes les ac</w:t>
      </w:r>
      <w:r>
        <w:rPr>
          <w:bCs/>
        </w:rPr>
        <w:t xml:space="preserve">tions techniques, communication, évènementiel </w:t>
      </w:r>
      <w:r w:rsidRPr="00041BD0">
        <w:rPr>
          <w:bCs/>
        </w:rPr>
        <w:t>et administratives.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Les membres montent en compétence dans tous les domaines techniques, juridiques, communications, </w:t>
      </w:r>
      <w:r w:rsidRPr="00041BD0">
        <w:rPr>
          <w:bCs/>
        </w:rPr>
        <w:t xml:space="preserve">animation, aider par les formations d'Energie Partagée ou du réseau ECLR. 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ICEA est adhérant au réseau ECLR, Energie Partagée et URSCOP</w:t>
      </w:r>
    </w:p>
    <w:p w:rsidR="008328A4" w:rsidRPr="00041BD0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 xml:space="preserve">ICEA fait partie des listes d'échanges entre structure citoyennes d'ENR. Et est active dans l'animation du réseau. </w:t>
      </w:r>
    </w:p>
    <w:p w:rsidR="008328A4" w:rsidRDefault="008328A4" w:rsidP="00A923AC">
      <w:pPr>
        <w:contextualSpacing/>
        <w:jc w:val="both"/>
        <w:rPr>
          <w:bCs/>
        </w:rPr>
      </w:pPr>
      <w:r w:rsidRPr="00041BD0">
        <w:rPr>
          <w:bCs/>
        </w:rPr>
        <w:t>ICEA était présente à l'assemblée générale d'ENERCOOP.</w:t>
      </w:r>
    </w:p>
    <w:p w:rsidR="00A923AC" w:rsidRPr="00A923AC" w:rsidRDefault="008328A4" w:rsidP="00A923AC">
      <w:pPr>
        <w:contextualSpacing/>
        <w:jc w:val="both"/>
        <w:rPr>
          <w:bCs/>
        </w:rPr>
        <w:sectPr w:rsidR="00A923AC" w:rsidRPr="00A923AC" w:rsidSect="00A923AC">
          <w:type w:val="continuous"/>
          <w:pgSz w:w="11906" w:h="16838"/>
          <w:pgMar w:top="720" w:right="720" w:bottom="720" w:left="720" w:header="708" w:footer="708" w:gutter="0"/>
          <w:cols w:num="2" w:space="510"/>
          <w:titlePg/>
          <w:docGrid w:linePitch="360"/>
        </w:sectPr>
      </w:pPr>
      <w:r>
        <w:rPr>
          <w:bCs/>
        </w:rPr>
        <w:t>ICEA parraine une jeune structure impulsé par le parc régionale Pyrénées ariègeoise</w:t>
      </w:r>
    </w:p>
    <w:p w:rsidR="008328A4" w:rsidRDefault="008328A4" w:rsidP="00A923AC">
      <w:pPr>
        <w:jc w:val="both"/>
        <w:rPr>
          <w:highlight w:val="white"/>
        </w:rPr>
      </w:pPr>
    </w:p>
    <w:p w:rsidR="008328A4" w:rsidRPr="000177DF" w:rsidRDefault="008328A4" w:rsidP="000177DF">
      <w:pPr>
        <w:pStyle w:val="Titre2"/>
        <w:numPr>
          <w:ilvl w:val="0"/>
          <w:numId w:val="43"/>
        </w:numPr>
        <w:rPr>
          <w:highlight w:val="white"/>
        </w:rPr>
      </w:pPr>
      <w:r w:rsidRPr="000177DF">
        <w:rPr>
          <w:highlight w:val="white"/>
        </w:rPr>
        <w:t>Communication vers les sociétaires</w:t>
      </w:r>
    </w:p>
    <w:p w:rsidR="008328A4" w:rsidRDefault="008328A4" w:rsidP="008328A4">
      <w:pPr>
        <w:rPr>
          <w:highlight w:val="white"/>
        </w:rPr>
      </w:pPr>
    </w:p>
    <w:p w:rsidR="008328A4" w:rsidRDefault="008328A4" w:rsidP="008328A4">
      <w:pPr>
        <w:rPr>
          <w:highlight w:val="white"/>
        </w:rPr>
      </w:pPr>
      <w:r>
        <w:rPr>
          <w:highlight w:val="white"/>
        </w:rPr>
        <w:t>Outre les convocations à l'assemblée générale, sept lettres d'information et quatre mails annonçant des évènements ont été envoyées aux sociétaires en 2019.</w:t>
      </w:r>
    </w:p>
    <w:p w:rsidR="008328A4" w:rsidRPr="002521A0" w:rsidRDefault="008328A4" w:rsidP="008328A4">
      <w:pPr>
        <w:rPr>
          <w:highlight w:val="white"/>
        </w:rPr>
      </w:pPr>
    </w:p>
    <w:p w:rsidR="00C5070A" w:rsidRPr="00812092" w:rsidRDefault="00C5070A" w:rsidP="00C5070A">
      <w:pPr>
        <w:tabs>
          <w:tab w:val="left" w:pos="1950"/>
        </w:tabs>
      </w:pPr>
    </w:p>
    <w:sectPr w:rsidR="00C5070A" w:rsidRPr="00812092" w:rsidSect="00383A03">
      <w:type w:val="continuous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37C" w:rsidRDefault="001B037C" w:rsidP="00137F10">
      <w:pPr>
        <w:spacing w:after="0" w:line="240" w:lineRule="auto"/>
      </w:pPr>
      <w:r>
        <w:separator/>
      </w:r>
    </w:p>
  </w:endnote>
  <w:endnote w:type="continuationSeparator" w:id="0">
    <w:p w:rsidR="001B037C" w:rsidRDefault="001B037C" w:rsidP="0013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104328"/>
      <w:docPartObj>
        <w:docPartGallery w:val="Page Numbers (Bottom of Page)"/>
        <w:docPartUnique/>
      </w:docPartObj>
    </w:sdtPr>
    <w:sdtContent>
      <w:p w:rsidR="00345C3B" w:rsidRDefault="00345C3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63B">
          <w:rPr>
            <w:noProof/>
          </w:rPr>
          <w:t>4</w:t>
        </w:r>
        <w:r>
          <w:fldChar w:fldCharType="end"/>
        </w:r>
      </w:p>
    </w:sdtContent>
  </w:sdt>
  <w:p w:rsidR="00EF746A" w:rsidRDefault="00345C3B" w:rsidP="00052FDB">
    <w:pPr>
      <w:pStyle w:val="Pieddepage"/>
      <w:jc w:val="center"/>
    </w:pPr>
    <w:r>
      <w:t>Rapport d'activité 2019 - ICEA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37C" w:rsidRDefault="001B037C" w:rsidP="00137F10">
      <w:pPr>
        <w:spacing w:after="0" w:line="240" w:lineRule="auto"/>
      </w:pPr>
      <w:r>
        <w:separator/>
      </w:r>
    </w:p>
  </w:footnote>
  <w:footnote w:type="continuationSeparator" w:id="0">
    <w:p w:rsidR="001B037C" w:rsidRDefault="001B037C" w:rsidP="00137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0492"/>
    <w:multiLevelType w:val="hybridMultilevel"/>
    <w:tmpl w:val="29B8025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2E403E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845364"/>
    <w:multiLevelType w:val="hybridMultilevel"/>
    <w:tmpl w:val="724C6C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92E9C"/>
    <w:multiLevelType w:val="multilevel"/>
    <w:tmpl w:val="B70A73AE"/>
    <w:lvl w:ilvl="0">
      <w:numFmt w:val="decimal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numFmt w:val="decimal"/>
      <w:lvlText w:val="%3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" w15:restartNumberingAfterBreak="0">
    <w:nsid w:val="08707285"/>
    <w:multiLevelType w:val="hybridMultilevel"/>
    <w:tmpl w:val="1FCA0980"/>
    <w:lvl w:ilvl="0" w:tplc="3A3A4BFE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B660667"/>
    <w:multiLevelType w:val="hybridMultilevel"/>
    <w:tmpl w:val="A2CE3D5E"/>
    <w:lvl w:ilvl="0" w:tplc="D8EEABA8"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0B96323F"/>
    <w:multiLevelType w:val="hybridMultilevel"/>
    <w:tmpl w:val="8FB82C30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B6DAD"/>
    <w:multiLevelType w:val="hybridMultilevel"/>
    <w:tmpl w:val="9CEEE46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E562C8A"/>
    <w:multiLevelType w:val="hybridMultilevel"/>
    <w:tmpl w:val="CAC689EC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F4BE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2EB7E44"/>
    <w:multiLevelType w:val="hybridMultilevel"/>
    <w:tmpl w:val="AADA06A0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42680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74269F4"/>
    <w:multiLevelType w:val="hybridMultilevel"/>
    <w:tmpl w:val="988A59F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D703F2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B20431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CFE010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2AB42C5"/>
    <w:multiLevelType w:val="hybridMultilevel"/>
    <w:tmpl w:val="9D0440E0"/>
    <w:lvl w:ilvl="0" w:tplc="040C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C0019">
      <w:start w:val="1"/>
      <w:numFmt w:val="lowerLetter"/>
      <w:lvlText w:val="%2."/>
      <w:lvlJc w:val="left"/>
      <w:pPr>
        <w:ind w:left="2630" w:hanging="360"/>
      </w:pPr>
    </w:lvl>
    <w:lvl w:ilvl="2" w:tplc="040C001B" w:tentative="1">
      <w:start w:val="1"/>
      <w:numFmt w:val="lowerRoman"/>
      <w:lvlText w:val="%3."/>
      <w:lvlJc w:val="right"/>
      <w:pPr>
        <w:ind w:left="3295" w:hanging="180"/>
      </w:pPr>
    </w:lvl>
    <w:lvl w:ilvl="3" w:tplc="040C000F" w:tentative="1">
      <w:start w:val="1"/>
      <w:numFmt w:val="decimal"/>
      <w:lvlText w:val="%4."/>
      <w:lvlJc w:val="left"/>
      <w:pPr>
        <w:ind w:left="4015" w:hanging="360"/>
      </w:pPr>
    </w:lvl>
    <w:lvl w:ilvl="4" w:tplc="040C0019" w:tentative="1">
      <w:start w:val="1"/>
      <w:numFmt w:val="lowerLetter"/>
      <w:lvlText w:val="%5."/>
      <w:lvlJc w:val="left"/>
      <w:pPr>
        <w:ind w:left="4735" w:hanging="360"/>
      </w:pPr>
    </w:lvl>
    <w:lvl w:ilvl="5" w:tplc="040C001B" w:tentative="1">
      <w:start w:val="1"/>
      <w:numFmt w:val="lowerRoman"/>
      <w:lvlText w:val="%6."/>
      <w:lvlJc w:val="right"/>
      <w:pPr>
        <w:ind w:left="5455" w:hanging="180"/>
      </w:pPr>
    </w:lvl>
    <w:lvl w:ilvl="6" w:tplc="040C000F" w:tentative="1">
      <w:start w:val="1"/>
      <w:numFmt w:val="decimal"/>
      <w:lvlText w:val="%7."/>
      <w:lvlJc w:val="left"/>
      <w:pPr>
        <w:ind w:left="6175" w:hanging="360"/>
      </w:pPr>
    </w:lvl>
    <w:lvl w:ilvl="7" w:tplc="040C0019" w:tentative="1">
      <w:start w:val="1"/>
      <w:numFmt w:val="lowerLetter"/>
      <w:lvlText w:val="%8."/>
      <w:lvlJc w:val="left"/>
      <w:pPr>
        <w:ind w:left="6895" w:hanging="360"/>
      </w:pPr>
    </w:lvl>
    <w:lvl w:ilvl="8" w:tplc="040C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7" w15:restartNumberingAfterBreak="0">
    <w:nsid w:val="27D43B00"/>
    <w:multiLevelType w:val="hybridMultilevel"/>
    <w:tmpl w:val="5EA675BC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2DF6716A"/>
    <w:multiLevelType w:val="hybridMultilevel"/>
    <w:tmpl w:val="6298C6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57599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77430A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E713E65"/>
    <w:multiLevelType w:val="hybridMultilevel"/>
    <w:tmpl w:val="BC2209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A3A4BF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  <w:szCs w:val="24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1AB791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2114100"/>
    <w:multiLevelType w:val="hybridMultilevel"/>
    <w:tmpl w:val="A474611E"/>
    <w:lvl w:ilvl="0" w:tplc="3A3A4BF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BF12A66"/>
    <w:multiLevelType w:val="hybridMultilevel"/>
    <w:tmpl w:val="94B68DFE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212FB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F844CC2"/>
    <w:multiLevelType w:val="hybridMultilevel"/>
    <w:tmpl w:val="05CCBFF8"/>
    <w:lvl w:ilvl="0" w:tplc="040C0019">
      <w:start w:val="1"/>
      <w:numFmt w:val="lowerLetter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2497C4A"/>
    <w:multiLevelType w:val="hybridMultilevel"/>
    <w:tmpl w:val="47002EF8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52F42AB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73597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5CC4C37"/>
    <w:multiLevelType w:val="hybridMultilevel"/>
    <w:tmpl w:val="5114E62A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C74A5E"/>
    <w:multiLevelType w:val="multilevel"/>
    <w:tmpl w:val="A1466154"/>
    <w:lvl w:ilvl="0">
      <w:start w:val="1"/>
      <w:numFmt w:val="decimal"/>
      <w:pStyle w:val="i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Titre2Car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5B2F5C03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C630E4B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1176F3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4974290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5787A78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6379E8"/>
    <w:multiLevelType w:val="hybridMultilevel"/>
    <w:tmpl w:val="F4D63DCA"/>
    <w:lvl w:ilvl="0" w:tplc="040C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8" w15:restartNumberingAfterBreak="0">
    <w:nsid w:val="714823EF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36D6F4A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3E607CB"/>
    <w:multiLevelType w:val="hybridMultilevel"/>
    <w:tmpl w:val="6DA24818"/>
    <w:lvl w:ilvl="0" w:tplc="3A3A4B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F6D0F"/>
    <w:multiLevelType w:val="hybridMultilevel"/>
    <w:tmpl w:val="415E270E"/>
    <w:lvl w:ilvl="0" w:tplc="D8EEAB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A35E9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4CC0EAD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5FE6331"/>
    <w:multiLevelType w:val="hybridMultilevel"/>
    <w:tmpl w:val="36FCCB6A"/>
    <w:lvl w:ilvl="0" w:tplc="04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5" w15:restartNumberingAfterBreak="0">
    <w:nsid w:val="7FBE762D"/>
    <w:multiLevelType w:val="hybridMultilevel"/>
    <w:tmpl w:val="DEE22C6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2"/>
  </w:num>
  <w:num w:numId="4">
    <w:abstractNumId w:val="21"/>
  </w:num>
  <w:num w:numId="5">
    <w:abstractNumId w:val="27"/>
  </w:num>
  <w:num w:numId="6">
    <w:abstractNumId w:val="45"/>
  </w:num>
  <w:num w:numId="7">
    <w:abstractNumId w:val="6"/>
  </w:num>
  <w:num w:numId="8">
    <w:abstractNumId w:val="16"/>
  </w:num>
  <w:num w:numId="9">
    <w:abstractNumId w:val="4"/>
  </w:num>
  <w:num w:numId="10">
    <w:abstractNumId w:val="17"/>
  </w:num>
  <w:num w:numId="11">
    <w:abstractNumId w:val="18"/>
  </w:num>
  <w:num w:numId="12">
    <w:abstractNumId w:val="26"/>
  </w:num>
  <w:num w:numId="13">
    <w:abstractNumId w:val="9"/>
  </w:num>
  <w:num w:numId="14">
    <w:abstractNumId w:val="22"/>
  </w:num>
  <w:num w:numId="15">
    <w:abstractNumId w:val="15"/>
  </w:num>
  <w:num w:numId="16">
    <w:abstractNumId w:val="7"/>
  </w:num>
  <w:num w:numId="17">
    <w:abstractNumId w:val="25"/>
  </w:num>
  <w:num w:numId="18">
    <w:abstractNumId w:val="24"/>
  </w:num>
  <w:num w:numId="19">
    <w:abstractNumId w:val="38"/>
  </w:num>
  <w:num w:numId="20">
    <w:abstractNumId w:val="5"/>
  </w:num>
  <w:num w:numId="21">
    <w:abstractNumId w:val="41"/>
  </w:num>
  <w:num w:numId="22">
    <w:abstractNumId w:val="10"/>
  </w:num>
  <w:num w:numId="23">
    <w:abstractNumId w:val="28"/>
  </w:num>
  <w:num w:numId="24">
    <w:abstractNumId w:val="39"/>
  </w:num>
  <w:num w:numId="25">
    <w:abstractNumId w:val="31"/>
  </w:num>
  <w:num w:numId="26">
    <w:abstractNumId w:val="37"/>
  </w:num>
  <w:num w:numId="27">
    <w:abstractNumId w:val="19"/>
  </w:num>
  <w:num w:numId="28">
    <w:abstractNumId w:val="32"/>
  </w:num>
  <w:num w:numId="29">
    <w:abstractNumId w:val="35"/>
  </w:num>
  <w:num w:numId="30">
    <w:abstractNumId w:val="33"/>
  </w:num>
  <w:num w:numId="31">
    <w:abstractNumId w:val="14"/>
  </w:num>
  <w:num w:numId="32">
    <w:abstractNumId w:val="11"/>
  </w:num>
  <w:num w:numId="33">
    <w:abstractNumId w:val="42"/>
  </w:num>
  <w:num w:numId="34">
    <w:abstractNumId w:val="23"/>
  </w:num>
  <w:num w:numId="35">
    <w:abstractNumId w:val="44"/>
  </w:num>
  <w:num w:numId="36">
    <w:abstractNumId w:val="0"/>
  </w:num>
  <w:num w:numId="37">
    <w:abstractNumId w:val="36"/>
  </w:num>
  <w:num w:numId="38">
    <w:abstractNumId w:val="13"/>
  </w:num>
  <w:num w:numId="39">
    <w:abstractNumId w:val="8"/>
  </w:num>
  <w:num w:numId="40">
    <w:abstractNumId w:val="40"/>
  </w:num>
  <w:num w:numId="41">
    <w:abstractNumId w:val="30"/>
  </w:num>
  <w:num w:numId="42">
    <w:abstractNumId w:val="2"/>
  </w:num>
  <w:num w:numId="43">
    <w:abstractNumId w:val="34"/>
  </w:num>
  <w:num w:numId="44">
    <w:abstractNumId w:val="29"/>
  </w:num>
  <w:num w:numId="45">
    <w:abstractNumId w:val="1"/>
  </w:num>
  <w:num w:numId="46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10"/>
    <w:rsid w:val="000177DF"/>
    <w:rsid w:val="00020D0D"/>
    <w:rsid w:val="00044385"/>
    <w:rsid w:val="0004536B"/>
    <w:rsid w:val="00046F3D"/>
    <w:rsid w:val="00052FDB"/>
    <w:rsid w:val="00054794"/>
    <w:rsid w:val="00063808"/>
    <w:rsid w:val="00063F8F"/>
    <w:rsid w:val="00070AE3"/>
    <w:rsid w:val="00070DBA"/>
    <w:rsid w:val="000927C8"/>
    <w:rsid w:val="000B3AE2"/>
    <w:rsid w:val="000C391B"/>
    <w:rsid w:val="000D06C7"/>
    <w:rsid w:val="00137F10"/>
    <w:rsid w:val="001405F9"/>
    <w:rsid w:val="00142DC7"/>
    <w:rsid w:val="00146DB1"/>
    <w:rsid w:val="00165629"/>
    <w:rsid w:val="00176DBF"/>
    <w:rsid w:val="00181C35"/>
    <w:rsid w:val="0019208D"/>
    <w:rsid w:val="001A0726"/>
    <w:rsid w:val="001A3B00"/>
    <w:rsid w:val="001A56E3"/>
    <w:rsid w:val="001B037C"/>
    <w:rsid w:val="001C6DF7"/>
    <w:rsid w:val="001D6E86"/>
    <w:rsid w:val="001E3692"/>
    <w:rsid w:val="001F2AFB"/>
    <w:rsid w:val="0020528C"/>
    <w:rsid w:val="00234BD4"/>
    <w:rsid w:val="00286825"/>
    <w:rsid w:val="002A7C8F"/>
    <w:rsid w:val="002B4859"/>
    <w:rsid w:val="002D184D"/>
    <w:rsid w:val="002D3019"/>
    <w:rsid w:val="002D624C"/>
    <w:rsid w:val="002D62D9"/>
    <w:rsid w:val="00340CDE"/>
    <w:rsid w:val="00340DAD"/>
    <w:rsid w:val="00344949"/>
    <w:rsid w:val="00345C3B"/>
    <w:rsid w:val="00366D1A"/>
    <w:rsid w:val="00383A03"/>
    <w:rsid w:val="00391B66"/>
    <w:rsid w:val="003D4867"/>
    <w:rsid w:val="00431725"/>
    <w:rsid w:val="004620BB"/>
    <w:rsid w:val="00471F23"/>
    <w:rsid w:val="00476FC5"/>
    <w:rsid w:val="00493E67"/>
    <w:rsid w:val="004D5B3F"/>
    <w:rsid w:val="004D7644"/>
    <w:rsid w:val="005143C0"/>
    <w:rsid w:val="00516DFB"/>
    <w:rsid w:val="0054242D"/>
    <w:rsid w:val="00555CE7"/>
    <w:rsid w:val="00597FEF"/>
    <w:rsid w:val="005A1A8F"/>
    <w:rsid w:val="005C3EFA"/>
    <w:rsid w:val="005E1DBC"/>
    <w:rsid w:val="005F1063"/>
    <w:rsid w:val="00604A1C"/>
    <w:rsid w:val="00617BBC"/>
    <w:rsid w:val="00661A65"/>
    <w:rsid w:val="00666A67"/>
    <w:rsid w:val="00697630"/>
    <w:rsid w:val="006D0706"/>
    <w:rsid w:val="006E25BB"/>
    <w:rsid w:val="006F10E0"/>
    <w:rsid w:val="006F3C6D"/>
    <w:rsid w:val="00700113"/>
    <w:rsid w:val="007003B5"/>
    <w:rsid w:val="00704FC3"/>
    <w:rsid w:val="00741393"/>
    <w:rsid w:val="00756BD9"/>
    <w:rsid w:val="00790FB6"/>
    <w:rsid w:val="007B6176"/>
    <w:rsid w:val="007B74E7"/>
    <w:rsid w:val="00803458"/>
    <w:rsid w:val="00807B02"/>
    <w:rsid w:val="00812092"/>
    <w:rsid w:val="00822441"/>
    <w:rsid w:val="00830BBF"/>
    <w:rsid w:val="008328A4"/>
    <w:rsid w:val="00853628"/>
    <w:rsid w:val="00853FD7"/>
    <w:rsid w:val="008C2BF1"/>
    <w:rsid w:val="008D1FB7"/>
    <w:rsid w:val="00913662"/>
    <w:rsid w:val="00915B82"/>
    <w:rsid w:val="0093470A"/>
    <w:rsid w:val="00953BB3"/>
    <w:rsid w:val="009870F0"/>
    <w:rsid w:val="009B4F92"/>
    <w:rsid w:val="009D7AE7"/>
    <w:rsid w:val="00A14946"/>
    <w:rsid w:val="00A30B3B"/>
    <w:rsid w:val="00A31D0B"/>
    <w:rsid w:val="00A6788A"/>
    <w:rsid w:val="00A7449A"/>
    <w:rsid w:val="00A9105D"/>
    <w:rsid w:val="00A923AC"/>
    <w:rsid w:val="00AB3354"/>
    <w:rsid w:val="00AE46A5"/>
    <w:rsid w:val="00AF7F0A"/>
    <w:rsid w:val="00B102C7"/>
    <w:rsid w:val="00B10E50"/>
    <w:rsid w:val="00B2051A"/>
    <w:rsid w:val="00B256B6"/>
    <w:rsid w:val="00B32079"/>
    <w:rsid w:val="00B5615A"/>
    <w:rsid w:val="00B723F9"/>
    <w:rsid w:val="00B72760"/>
    <w:rsid w:val="00B93130"/>
    <w:rsid w:val="00BF763B"/>
    <w:rsid w:val="00C5055C"/>
    <w:rsid w:val="00C5070A"/>
    <w:rsid w:val="00D07D54"/>
    <w:rsid w:val="00D30DE7"/>
    <w:rsid w:val="00D813C6"/>
    <w:rsid w:val="00D90D2E"/>
    <w:rsid w:val="00DB1C4C"/>
    <w:rsid w:val="00DD435D"/>
    <w:rsid w:val="00DD6CF6"/>
    <w:rsid w:val="00E10465"/>
    <w:rsid w:val="00E22D7D"/>
    <w:rsid w:val="00E41DD1"/>
    <w:rsid w:val="00E775C4"/>
    <w:rsid w:val="00EE1957"/>
    <w:rsid w:val="00EE2FB7"/>
    <w:rsid w:val="00EE3892"/>
    <w:rsid w:val="00EF746A"/>
    <w:rsid w:val="00F031C6"/>
    <w:rsid w:val="00F05777"/>
    <w:rsid w:val="00F05784"/>
    <w:rsid w:val="00F23FE4"/>
    <w:rsid w:val="00F418FB"/>
    <w:rsid w:val="00F609A2"/>
    <w:rsid w:val="00FC5ADE"/>
    <w:rsid w:val="00FD6C2E"/>
    <w:rsid w:val="00F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6A7F35-B9C6-469B-9C70-63BCBB127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7A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070A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723F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F10"/>
  </w:style>
  <w:style w:type="paragraph" w:styleId="Pieddepage">
    <w:name w:val="footer"/>
    <w:basedOn w:val="Normal"/>
    <w:link w:val="Pieddepag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F10"/>
  </w:style>
  <w:style w:type="paragraph" w:styleId="NormalWeb">
    <w:name w:val="Normal (Web)"/>
    <w:basedOn w:val="Normal"/>
    <w:uiPriority w:val="99"/>
    <w:semiHidden/>
    <w:unhideWhenUsed/>
    <w:rsid w:val="00661A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Style1">
    <w:name w:val="Style1"/>
    <w:basedOn w:val="Normal"/>
    <w:link w:val="Style1Car"/>
    <w:qFormat/>
    <w:rsid w:val="00D07D54"/>
    <w:pPr>
      <w:ind w:left="1134"/>
    </w:pPr>
    <w:rPr>
      <w:b/>
      <w:spacing w:val="54"/>
      <w:sz w:val="40"/>
      <w:szCs w:val="40"/>
    </w:rPr>
  </w:style>
  <w:style w:type="paragraph" w:customStyle="1" w:styleId="Style2">
    <w:name w:val="Style2"/>
    <w:basedOn w:val="Titre1"/>
    <w:next w:val="Titre2"/>
    <w:link w:val="Style2Car"/>
    <w:qFormat/>
    <w:rsid w:val="00063F8F"/>
    <w:pPr>
      <w:shd w:val="clear" w:color="auto" w:fill="48962A"/>
      <w:ind w:left="-1" w:right="-720" w:firstLine="709"/>
    </w:pPr>
    <w:rPr>
      <w:rFonts w:asciiTheme="minorHAnsi" w:hAnsiTheme="minorHAnsi"/>
      <w:b/>
      <w:color w:val="FFFFFF" w:themeColor="background1"/>
      <w:sz w:val="36"/>
      <w:szCs w:val="36"/>
    </w:rPr>
  </w:style>
  <w:style w:type="character" w:customStyle="1" w:styleId="Style1Car">
    <w:name w:val="Style1 Car"/>
    <w:basedOn w:val="Policepardfaut"/>
    <w:link w:val="Style1"/>
    <w:rsid w:val="00D07D54"/>
    <w:rPr>
      <w:b/>
      <w:spacing w:val="54"/>
      <w:sz w:val="40"/>
      <w:szCs w:val="40"/>
    </w:rPr>
  </w:style>
  <w:style w:type="paragraph" w:styleId="Paragraphedeliste">
    <w:name w:val="List Paragraph"/>
    <w:basedOn w:val="Normal"/>
    <w:uiPriority w:val="34"/>
    <w:qFormat/>
    <w:rsid w:val="00F031C6"/>
    <w:pPr>
      <w:ind w:left="720"/>
      <w:contextualSpacing/>
    </w:pPr>
  </w:style>
  <w:style w:type="character" w:customStyle="1" w:styleId="Style2Car">
    <w:name w:val="Style2 Car"/>
    <w:basedOn w:val="Policepardfaut"/>
    <w:link w:val="Style2"/>
    <w:rsid w:val="00063F8F"/>
    <w:rPr>
      <w:rFonts w:eastAsiaTheme="majorEastAsia" w:cstheme="majorBidi"/>
      <w:b/>
      <w:color w:val="FFFFFF" w:themeColor="background1"/>
      <w:sz w:val="36"/>
      <w:szCs w:val="36"/>
      <w:shd w:val="clear" w:color="auto" w:fill="48962A"/>
    </w:rPr>
  </w:style>
  <w:style w:type="character" w:customStyle="1" w:styleId="il">
    <w:name w:val="il"/>
    <w:basedOn w:val="Policepardfaut"/>
    <w:rsid w:val="00B102C7"/>
  </w:style>
  <w:style w:type="character" w:customStyle="1" w:styleId="Titre2Car">
    <w:name w:val="Titre 2 Car"/>
    <w:basedOn w:val="Policepardfaut"/>
    <w:link w:val="Titre2"/>
    <w:uiPriority w:val="9"/>
    <w:rsid w:val="00070A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D7A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D7AE7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D7AE7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9D7AE7"/>
    <w:rPr>
      <w:color w:val="0563C1" w:themeColor="hyperlink"/>
      <w:u w:val="single"/>
    </w:rPr>
  </w:style>
  <w:style w:type="paragraph" w:customStyle="1" w:styleId="titre3perso">
    <w:name w:val="titre 3 perso"/>
    <w:basedOn w:val="Titre3"/>
    <w:qFormat/>
    <w:rsid w:val="00B723F9"/>
    <w:pPr>
      <w:tabs>
        <w:tab w:val="num" w:pos="360"/>
      </w:tabs>
      <w:spacing w:line="240" w:lineRule="auto"/>
    </w:pPr>
    <w:rPr>
      <w:rFonts w:ascii="Arial" w:hAnsi="Arial"/>
      <w:b/>
      <w:color w:val="auto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9D7AE7"/>
    <w:pPr>
      <w:spacing w:after="100"/>
    </w:pPr>
  </w:style>
  <w:style w:type="character" w:customStyle="1" w:styleId="Titre3Car">
    <w:name w:val="Titre 3 Car"/>
    <w:basedOn w:val="Policepardfaut"/>
    <w:link w:val="Titre3"/>
    <w:uiPriority w:val="9"/>
    <w:semiHidden/>
    <w:rsid w:val="00B723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ev">
    <w:name w:val="Strong"/>
    <w:uiPriority w:val="22"/>
    <w:qFormat/>
    <w:rsid w:val="008328A4"/>
    <w:rPr>
      <w:b/>
      <w:bCs/>
    </w:rPr>
  </w:style>
  <w:style w:type="paragraph" w:customStyle="1" w:styleId="1ereannexe">
    <w:name w:val="1ere annexe :"/>
    <w:basedOn w:val="Titre1"/>
    <w:link w:val="1ereannexeCar"/>
    <w:qFormat/>
    <w:rsid w:val="008328A4"/>
    <w:pPr>
      <w:spacing w:line="240" w:lineRule="auto"/>
      <w:ind w:left="795"/>
    </w:pPr>
    <w:rPr>
      <w:b/>
      <w:lang w:eastAsia="fr-FR"/>
    </w:rPr>
  </w:style>
  <w:style w:type="character" w:customStyle="1" w:styleId="1ereannexeCar">
    <w:name w:val="1ere annexe : Car"/>
    <w:basedOn w:val="Titre1Car"/>
    <w:link w:val="1ereannexe"/>
    <w:rsid w:val="008328A4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Classeur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ean-Paul\ownCloud\Conf\Soci&#233;tariat\Soci&#233;taire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Ancienneté des sociétaires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Feuil1!$W$216:$Y$216</c:f>
              <c:numCache>
                <c:formatCode>0</c:formatCode>
                <c:ptCount val="3"/>
                <c:pt idx="0">
                  <c:v>2017</c:v>
                </c:pt>
                <c:pt idx="1">
                  <c:v>2018</c:v>
                </c:pt>
                <c:pt idx="2" formatCode="General">
                  <c:v>2019</c:v>
                </c:pt>
              </c:numCache>
            </c:numRef>
          </c:cat>
          <c:val>
            <c:numRef>
              <c:f>Feuil1!$W$217:$Y$217</c:f>
              <c:numCache>
                <c:formatCode>0</c:formatCode>
                <c:ptCount val="3"/>
                <c:pt idx="0">
                  <c:v>104</c:v>
                </c:pt>
                <c:pt idx="1">
                  <c:v>79</c:v>
                </c:pt>
                <c:pt idx="2" formatCode="General">
                  <c:v>85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fr-FR"/>
              <a:t>Répartition du capital social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63500" sx="102000" sy="102000" algn="ctr" rotWithShape="0">
                  <a:prstClr val="black">
                    <a:alpha val="20000"/>
                  </a:prstClr>
                </a:outerShdw>
              </a:effectLst>
            </c:spPr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1"/>
              <c:layout>
                <c:manualLayout>
                  <c:x val="-3.3333333333333381E-2"/>
                  <c:y val="3.7037037037037035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7A3CEBE1-CD32-4D67-9827-6F2C3D1823F6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[NOM DE CATÉGORIE]</a:t>
                    </a:fld>
                    <a:r>
                      <a:rPr lang="en-US"/>
                      <a:t>s</a:t>
                    </a:r>
                    <a:r>
                      <a:rPr lang="en-US" baseline="0"/>
                      <a:t>
</a:t>
                    </a:r>
                    <a:fld id="{76118101-FA76-4987-B7DE-4CF06289924A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[POURCENTAGE]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0.26313502478856804"/>
                  <c:y val="4.7761915168236233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1000" b="1" i="0" u="none" strike="noStrike" kern="1200" spc="0" baseline="0">
                        <a:solidFill>
                          <a:schemeClr val="accen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F3D92F59-4D2B-4EF0-80BE-352ED8D9055E}" type="CATEGORYNAME">
                      <a:rPr lang="en-US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[NOM DE CATÉGORIE]</a:t>
                    </a:fld>
                    <a:r>
                      <a:rPr lang="en-US" baseline="0"/>
                      <a:t> </a:t>
                    </a:r>
                    <a:fld id="{C25C1FB4-7FAF-4EE4-8981-27260F59370F}" type="PERCENTAGE">
                      <a:rPr lang="en-US" baseline="0"/>
                      <a:pPr>
                        <a:defRPr>
                          <a:solidFill>
                            <a:schemeClr val="accent1"/>
                          </a:solidFill>
                        </a:defRPr>
                      </a:pPr>
                      <a:t>[POURCENTAGE]</a:t>
                    </a:fld>
                    <a:endParaRPr lang="en-US" baseline="0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fr-F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43576719576719575"/>
                      <c:h val="0.17179115078091386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Sociétaires!$AI$10:$AI$12</c:f>
              <c:strCache>
                <c:ptCount val="3"/>
                <c:pt idx="0">
                  <c:v>Citoyens</c:v>
                </c:pt>
                <c:pt idx="1">
                  <c:v>Collectivité</c:v>
                </c:pt>
                <c:pt idx="2">
                  <c:v>Autres partenaires</c:v>
                </c:pt>
              </c:strCache>
            </c:strRef>
          </c:cat>
          <c:val>
            <c:numRef>
              <c:f>Sociétaires!$AJ$10:$AJ$12</c:f>
              <c:numCache>
                <c:formatCode>General</c:formatCode>
                <c:ptCount val="3"/>
                <c:pt idx="0">
                  <c:v>1611</c:v>
                </c:pt>
                <c:pt idx="1">
                  <c:v>43</c:v>
                </c:pt>
                <c:pt idx="2">
                  <c:v>75</c:v>
                </c:pt>
              </c:numCache>
            </c:numRef>
          </c:val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8962A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16A0CB-56E9-481E-A477-313F7D746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Bilan activité.docx</Template>
  <TotalTime>115</TotalTime>
  <Pages>9</Pages>
  <Words>1527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4</cp:revision>
  <dcterms:created xsi:type="dcterms:W3CDTF">2020-05-08T10:41:00Z</dcterms:created>
  <dcterms:modified xsi:type="dcterms:W3CDTF">2020-05-08T12:39:00Z</dcterms:modified>
</cp:coreProperties>
</file>