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-372110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29.3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OmYw4L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91366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" fillcolor="#48962a" strokecolor="#1f4d78 [1604]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A31D0B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188595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lastRenderedPageBreak/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Pr="00EB5DD3">
              <w:rPr>
                <w:rStyle w:val="Lienhypertexte"/>
                <w:noProof/>
              </w:rPr>
              <w:t>SITUATION ET ACTIVITE DE LA SCIC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Pr="00EB5DD3">
              <w:rPr>
                <w:rStyle w:val="Lienhypertexte"/>
                <w:noProof/>
              </w:rPr>
              <w:t>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Réalisation des centrales photovoltaïques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Pr="00EB5DD3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Pr="00EB5DD3">
              <w:rPr>
                <w:rStyle w:val="Lienhypertexte"/>
                <w:noProof/>
              </w:rPr>
              <w:t>3.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Evènements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Pr="00EB5DD3">
              <w:rPr>
                <w:rStyle w:val="Lienhypertexte"/>
                <w:noProof/>
              </w:rPr>
              <w:t>4.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Sensibilisation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Pr="00EB5DD3">
              <w:rPr>
                <w:rStyle w:val="Lienhypertexte"/>
                <w:noProof/>
              </w:rPr>
              <w:t>5.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Relation avec les collectivités, institutions etc…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Pr="00EB5DD3">
              <w:rPr>
                <w:rStyle w:val="Lienhypertexte"/>
                <w:noProof/>
              </w:rPr>
              <w:t>6.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Réseaux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Pr="00EB5DD3">
              <w:rPr>
                <w:rStyle w:val="Lienhypertexte"/>
                <w:noProof/>
              </w:rPr>
              <w:t>RESUME DES COMPTES ANNUELS ET COMMENTAIRES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Pr="00EB5DD3">
              <w:rPr>
                <w:rStyle w:val="Lienhypertexte"/>
                <w:noProof/>
              </w:rPr>
              <w:t>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Compte de résultat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Pr="00EB5DD3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Bilan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Pr="00EB5DD3">
              <w:rPr>
                <w:rStyle w:val="Lienhypertexte"/>
                <w:noProof/>
                <w:highlight w:val="white"/>
              </w:rPr>
              <w:t>3.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  <w:highlight w:val="white"/>
              </w:rPr>
              <w:t>Commentaires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Pr="00EB5DD3">
              <w:rPr>
                <w:rStyle w:val="Lienhypertexte"/>
                <w:b/>
                <w:noProof/>
                <w:highlight w:val="white"/>
              </w:rPr>
              <w:t>4.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  <w:highlight w:val="white"/>
              </w:rPr>
              <w:t>Evolution du capital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Pr="00EB5DD3">
              <w:rPr>
                <w:rStyle w:val="Lienhypertexte"/>
                <w:noProof/>
              </w:rPr>
              <w:t>ÉVOLUTION PREVISIBLE, RISQUES ET INCERTITUDES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Pr="00EB5DD3">
              <w:rPr>
                <w:rStyle w:val="Lienhypertexte"/>
                <w:noProof/>
              </w:rPr>
              <w:t>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Évolution prévisible et perspectives d’avenir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Pr="00EB5DD3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Risques et incertitudes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Pr="00EB5DD3">
              <w:rPr>
                <w:rStyle w:val="Lienhypertexte"/>
                <w:noProof/>
              </w:rPr>
              <w:t>EVOLUTION DU PROJET COOPERATIF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Pr="00EB5DD3">
              <w:rPr>
                <w:rStyle w:val="Lienhypertexte"/>
                <w:noProof/>
              </w:rPr>
              <w:t>1.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</w:rPr>
              <w:t>Sociétariat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Pr="00EB5DD3">
              <w:rPr>
                <w:rStyle w:val="Lienhypertexte"/>
                <w:noProof/>
                <w:highlight w:val="white"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Pr="00EB5DD3">
              <w:rPr>
                <w:rStyle w:val="Lienhypertexte"/>
                <w:noProof/>
                <w:highlight w:val="white"/>
              </w:rPr>
              <w:t>3.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  <w:highlight w:val="white"/>
              </w:rPr>
              <w:t>Gouvernance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Pr="00EB5DD3">
              <w:rPr>
                <w:rStyle w:val="Lienhypertexte"/>
                <w:noProof/>
                <w:highlight w:val="white"/>
              </w:rPr>
              <w:t>4.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812092">
          <w:footerReference w:type="defaul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597FEF">
      <w:pPr>
        <w:widowControl w:val="0"/>
        <w:spacing w:after="0" w:line="240" w:lineRule="auto"/>
        <w:jc w:val="both"/>
      </w:pPr>
      <w:r>
        <w:t>Réalisation des trois centrales photovoltaïques de la phase 2</w:t>
      </w:r>
    </w:p>
    <w:p w:rsidR="00B102C7" w:rsidRPr="005F1063" w:rsidRDefault="00B102C7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Pendant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Salle des fêtes 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centrales de 9 kWc et 1 de 6 kW.</w:t>
      </w:r>
      <w:r w:rsidR="004D7644">
        <w:rPr>
          <w:rFonts w:ascii="Liberation Sans" w:hAnsi="Liberation Sans"/>
          <w:color w:val="000000"/>
        </w:rPr>
        <w:br/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>– Mise en service mars 2020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Noueilles le 17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Donneville le 24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Ayguesvives</w:t>
      </w:r>
      <w:r>
        <w:tab/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CE d’Airbus Montaudran le 28 Mars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 ferme des 50 à Ramonville le 11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Fève du Lauragais à Caragoude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B102C7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La journée de la transition à Lauzerville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 des énergies à la bastide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Noel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Noel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r>
        <w:t>Fabricole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>Apéro des énergies à Castanet 14 mars</w:t>
      </w:r>
    </w:p>
    <w:p w:rsidR="00B102C7" w:rsidRPr="00B5615A" w:rsidRDefault="00E775C4" w:rsidP="00B5615A">
      <w:pPr>
        <w:widowControl w:val="0"/>
        <w:spacing w:after="240" w:line="240" w:lineRule="auto"/>
        <w:ind w:left="360"/>
        <w:rPr>
          <w:b/>
        </w:rPr>
      </w:pPr>
      <w:r>
        <w:br/>
      </w:r>
      <w:r w:rsidR="00B5615A" w:rsidRPr="00B5615A">
        <w:rPr>
          <w:b/>
        </w:rPr>
        <w:t>La</w:t>
      </w:r>
      <w:r w:rsidR="00B102C7" w:rsidRPr="00B5615A">
        <w:rPr>
          <w:b/>
        </w:rPr>
        <w:t xml:space="preserve"> fêtes des énergies et inauguration à Escalquens le 15 juin</w:t>
      </w:r>
    </w:p>
    <w:p w:rsidR="006E25BB" w:rsidRPr="00B5615A" w:rsidRDefault="006E25BB" w:rsidP="00B102C7">
      <w:pPr>
        <w:pStyle w:val="Paragraphedeliste"/>
        <w:widowControl w:val="0"/>
        <w:spacing w:after="240"/>
        <w:ind w:left="2136"/>
        <w:rPr>
          <w:b/>
        </w:rPr>
        <w:sectPr w:rsidR="006E25BB" w:rsidRPr="00B5615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</w:t>
      </w:r>
      <w:r>
        <w:t>s</w:t>
      </w:r>
      <w:r>
        <w:t>es objectifs.</w:t>
      </w:r>
      <w:r>
        <w:t xml:space="preserve">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Alae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région,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Urscop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r>
        <w:t>Form’action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>Détail voir « comptes détaillés » en annexe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La valeur ajoutée est de 17 437 € et correspond à 75.24% du chiffre d’affaires. Ce ratio était de 4.73% l’an dernier. Ce pourcentage mesure la création de richesse dégagée par la coopérative. 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coopérative dégage un bénéfice courant de 3 842 €. Il a augmenté de 9 074 € par rapport au dernier exercice.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Cette détérioration résulte d’un déficit de ressources </w:t>
      </w:r>
      <w:r>
        <w:t>financières (EBE corrigé des produits et charges exceptionnels) par rapport aux besoins (privés, annuités et investissements).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L’amélioration de trésorerie (8 434 €) est le résultat de la détérioration du fonds de roulement auquel on retranche la variation du besoin en fonds de roulement (9 876 €).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créances et disponibilités couvrent 39 %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7B02" w:rsidRDefault="00807B02" w:rsidP="00C5055C">
      <w:pPr>
        <w:widowControl w:val="0"/>
        <w:ind w:right="70"/>
        <w:rPr>
          <w:highlight w:val="white"/>
        </w:rPr>
      </w:pP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516DFB" w:rsidP="00516DFB">
      <w:pPr>
        <w:widowControl w:val="0"/>
        <w:jc w:val="both"/>
      </w:pPr>
      <w:r>
        <w:t>L'i</w:t>
      </w:r>
      <w:r w:rsidR="00853628">
        <w:t>nvestissement sur</w:t>
      </w:r>
      <w:r w:rsidR="00853628" w:rsidRPr="0015238C">
        <w:t xml:space="preserve"> d’autres projets sur des propriétés publiques ou privées dans tous les modes de productions d’énergie en accord avec le préambule et l’objet énoncé dans les statuts.</w:t>
      </w:r>
    </w:p>
    <w:p w:rsidR="00853628" w:rsidRDefault="00853628" w:rsidP="00516DFB">
      <w:pPr>
        <w:widowControl w:val="0"/>
        <w:jc w:val="both"/>
      </w:pPr>
      <w:r>
        <w:t>Il y a un manque de visibilité sur les projets à venir compte tenu des élections municipales de mars 2020 qui bloquent les prises de décisions des collectivités.</w:t>
      </w:r>
    </w:p>
    <w:p w:rsidR="00853628" w:rsidRDefault="00853628" w:rsidP="00516DFB">
      <w:pPr>
        <w:widowControl w:val="0"/>
        <w:jc w:val="both"/>
      </w:pPr>
      <w:r>
        <w:t xml:space="preserve">La crise Covid -19 survenue postérieurement à la clôture de l'exercice retarde les décisions et retarderont d'autant les nouveaux investissements. </w:t>
      </w:r>
    </w:p>
    <w:p w:rsidR="00853628" w:rsidRDefault="00853628" w:rsidP="00516DFB">
      <w:pPr>
        <w:widowControl w:val="0"/>
        <w:jc w:val="both"/>
      </w:pPr>
      <w:r>
        <w:t>Compte tenu de l'assurance de revenu annuel par contrat d'achat d'électricité, la santé financière de la coopérative n'est pas impactée.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1" w:name="_Toc511583152"/>
      <w:bookmarkStart w:id="72" w:name="_Toc511583206"/>
      <w:bookmarkStart w:id="73" w:name="_Toc511654639"/>
      <w:bookmarkStart w:id="74" w:name="_Toc511654664"/>
      <w:bookmarkStart w:id="75" w:name="_Toc512764457"/>
      <w:bookmarkStart w:id="76" w:name="_Toc512775120"/>
      <w:bookmarkStart w:id="77" w:name="_Toc512776243"/>
      <w:bookmarkStart w:id="78" w:name="_Toc512777747"/>
      <w:bookmarkStart w:id="79" w:name="_Toc512781742"/>
      <w:bookmarkStart w:id="80" w:name="_Toc513456843"/>
      <w:bookmarkStart w:id="81" w:name="_Toc513463600"/>
      <w:bookmarkStart w:id="82" w:name="_Toc39842380"/>
      <w:r w:rsidRPr="00EB3D67">
        <w:t>Risques et incertitudes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 xml:space="preserve">3 </w:t>
      </w:r>
      <w:r w:rsidR="00E10465" w:rsidRPr="00471F23">
        <w:rPr>
          <w:bCs/>
        </w:rPr>
        <w:t>comptes courants</w:t>
      </w:r>
      <w:r w:rsidRPr="00471F23">
        <w:rPr>
          <w:bCs/>
        </w:rPr>
        <w:t xml:space="preserve"> d’associés pour 18 000 € fin 2020</w:t>
      </w:r>
      <w:r w:rsidR="00E10465" w:rsidRPr="00471F23">
        <w:rPr>
          <w:bCs/>
        </w:rPr>
        <w:t xml:space="preserve">, </w:t>
      </w:r>
    </w:p>
    <w:p w:rsidR="0019208D" w:rsidRP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>9</w:t>
      </w:r>
      <w:r w:rsidR="0019208D" w:rsidRPr="00471F23">
        <w:rPr>
          <w:bCs/>
        </w:rPr>
        <w:t xml:space="preserve"> </w:t>
      </w:r>
      <w:r w:rsidR="00E10465" w:rsidRPr="00471F23">
        <w:rPr>
          <w:bCs/>
        </w:rPr>
        <w:t xml:space="preserve">comptes courants </w:t>
      </w:r>
      <w:r w:rsidR="00471F23" w:rsidRPr="00471F23">
        <w:rPr>
          <w:bCs/>
        </w:rPr>
        <w:t>d'associés pour</w:t>
      </w:r>
      <w:r w:rsidRPr="00471F23">
        <w:rPr>
          <w:bCs/>
        </w:rPr>
        <w:t xml:space="preserve"> 20 000 € début 2022 – (conclues en janvier 2019)</w:t>
      </w:r>
    </w:p>
    <w:p w:rsidR="007B6176" w:rsidRPr="0019208D" w:rsidRDefault="00471F23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>
        <w:rPr>
          <w:bCs/>
        </w:rPr>
        <w:t>L</w:t>
      </w:r>
      <w:r w:rsidRPr="0019208D">
        <w:rPr>
          <w:bCs/>
        </w:rPr>
        <w:t xml:space="preserve">'avance </w:t>
      </w:r>
      <w:r>
        <w:rPr>
          <w:bCs/>
        </w:rPr>
        <w:t xml:space="preserve">de </w:t>
      </w:r>
      <w:r w:rsidR="0093470A" w:rsidRPr="0019208D">
        <w:rPr>
          <w:bCs/>
        </w:rPr>
        <w:t>50 000 €</w:t>
      </w:r>
      <w:bookmarkStart w:id="83" w:name="_Toc511569577"/>
      <w:bookmarkEnd w:id="83"/>
      <w:r w:rsidR="0093470A" w:rsidRPr="0019208D">
        <w:rPr>
          <w:bCs/>
        </w:rPr>
        <w:t xml:space="preserve"> </w:t>
      </w:r>
      <w:r w:rsidR="0093470A" w:rsidRPr="0019208D">
        <w:rPr>
          <w:bCs/>
        </w:rPr>
        <w:t>de</w:t>
      </w:r>
      <w:r w:rsidR="007B6176" w:rsidRPr="0019208D">
        <w:rPr>
          <w:bCs/>
        </w:rPr>
        <w:t xml:space="preserve"> la région </w:t>
      </w:r>
      <w:r>
        <w:rPr>
          <w:bCs/>
        </w:rPr>
        <w:t>au</w:t>
      </w:r>
      <w:r w:rsidR="007B6176" w:rsidRPr="0019208D">
        <w:rPr>
          <w:bCs/>
        </w:rPr>
        <w:t xml:space="preserve"> 30 avril 2021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8328A4" w:rsidRPr="002743E6" w:rsidRDefault="008328A4" w:rsidP="008328A4">
      <w:pPr>
        <w:rPr>
          <w:highlight w:val="white"/>
        </w:rPr>
      </w:pP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 xml:space="preserve">Montbrun, </w:t>
      </w:r>
      <w:r w:rsidR="008328A4">
        <w:rPr>
          <w:highlight w:val="white"/>
        </w:rPr>
        <w:t>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Enercoop, GPPEP, Odea, JMP chauffage)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Participation du</w:t>
      </w:r>
      <w:r>
        <w:rPr>
          <w:highlight w:val="white"/>
        </w:rPr>
        <w:t xml:space="preserve"> SICOVAL en cours au 31/12/2019 réalisé 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2D3019" w:rsidSect="002D301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</w:rPr>
        <w:drawing>
          <wp:inline distT="0" distB="0" distL="0" distR="0" wp14:anchorId="38E95D70" wp14:editId="6BB2574B">
            <wp:extent cx="5510530" cy="3053080"/>
            <wp:effectExtent l="0" t="0" r="13970" b="13970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6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6"/>
    </w:p>
    <w:p w:rsidR="001F0370" w:rsidRPr="001F0370" w:rsidRDefault="001F0370" w:rsidP="001F0370">
      <w:pPr>
        <w:rPr>
          <w:highlight w:val="white"/>
        </w:rPr>
      </w:pPr>
    </w:p>
    <w:p w:rsidR="008328A4" w:rsidRDefault="008328A4" w:rsidP="001F0370">
      <w:pPr>
        <w:ind w:left="284"/>
        <w:jc w:val="center"/>
        <w:rPr>
          <w:highlight w:val="white"/>
        </w:rPr>
      </w:pPr>
      <w:r>
        <w:rPr>
          <w:noProof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7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7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s'est réuni 10 fois en 2019 dont 3 fois en visio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dirige au jour le jour la coopérative.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 xml:space="preserve">tions techniques, communication, évènementiel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 xml:space="preserve">animation, aider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1505D0" w:rsidP="00EC7F83">
      <w:pPr>
        <w:ind w:left="1843"/>
        <w:rPr>
          <w:noProof/>
          <w:lang w:eastAsia="fr-FR"/>
        </w:rPr>
      </w:pP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8" w:name="_Toc39842385"/>
      <w:r w:rsidRPr="000177DF">
        <w:rPr>
          <w:highlight w:val="white"/>
        </w:rPr>
        <w:t>Communication vers les sociétaires</w:t>
      </w:r>
      <w:bookmarkEnd w:id="88"/>
    </w:p>
    <w:p w:rsidR="008328A4" w:rsidRDefault="008328A4" w:rsidP="008328A4">
      <w:pPr>
        <w:rPr>
          <w:highlight w:val="white"/>
        </w:rPr>
      </w:pPr>
      <w:bookmarkStart w:id="89" w:name="_GoBack"/>
      <w:bookmarkEnd w:id="89"/>
      <w:r>
        <w:rPr>
          <w:highlight w:val="white"/>
        </w:rPr>
        <w:t>Outre les convocations à l'assemblée générale, sept lettres d'information et quatre mails annonçant des évènements ont été envoyées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988" w:rsidRDefault="001A6988" w:rsidP="00137F10">
      <w:pPr>
        <w:spacing w:after="0" w:line="240" w:lineRule="auto"/>
      </w:pPr>
      <w:r>
        <w:separator/>
      </w:r>
    </w:p>
  </w:endnote>
  <w:endnote w:type="continuationSeparator" w:id="0">
    <w:p w:rsidR="001A6988" w:rsidRDefault="001A6988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04328"/>
      <w:docPartObj>
        <w:docPartGallery w:val="Page Numbers (Bottom of Page)"/>
        <w:docPartUnique/>
      </w:docPartObj>
    </w:sdtPr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29F">
          <w:rPr>
            <w:noProof/>
          </w:rPr>
          <w:t>9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988" w:rsidRDefault="001A6988" w:rsidP="00137F10">
      <w:pPr>
        <w:spacing w:after="0" w:line="240" w:lineRule="auto"/>
      </w:pPr>
      <w:r>
        <w:separator/>
      </w:r>
    </w:p>
  </w:footnote>
  <w:footnote w:type="continuationSeparator" w:id="0">
    <w:p w:rsidR="001A6988" w:rsidRDefault="001A6988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pStyle w:val="i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2Ca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9208D"/>
    <w:rsid w:val="001A0726"/>
    <w:rsid w:val="001A3B00"/>
    <w:rsid w:val="001A56E3"/>
    <w:rsid w:val="001A6988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40CDE"/>
    <w:rsid w:val="00340DAD"/>
    <w:rsid w:val="00344949"/>
    <w:rsid w:val="00345C3B"/>
    <w:rsid w:val="00366D1A"/>
    <w:rsid w:val="00383A03"/>
    <w:rsid w:val="00391B66"/>
    <w:rsid w:val="003D4867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6DFB"/>
    <w:rsid w:val="0054242D"/>
    <w:rsid w:val="00555CE7"/>
    <w:rsid w:val="00597FEF"/>
    <w:rsid w:val="005A1A8F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F10E0"/>
    <w:rsid w:val="006F3C6D"/>
    <w:rsid w:val="00700113"/>
    <w:rsid w:val="007003B5"/>
    <w:rsid w:val="00704FC3"/>
    <w:rsid w:val="0071629F"/>
    <w:rsid w:val="00741393"/>
    <w:rsid w:val="00756BD9"/>
    <w:rsid w:val="00790FB6"/>
    <w:rsid w:val="007B6176"/>
    <w:rsid w:val="007B74E7"/>
    <w:rsid w:val="00803458"/>
    <w:rsid w:val="00807B02"/>
    <w:rsid w:val="00812092"/>
    <w:rsid w:val="00822441"/>
    <w:rsid w:val="00830BBF"/>
    <w:rsid w:val="008328A4"/>
    <w:rsid w:val="00853628"/>
    <w:rsid w:val="00853FD7"/>
    <w:rsid w:val="008C2BF1"/>
    <w:rsid w:val="008D1FB7"/>
    <w:rsid w:val="008D3E75"/>
    <w:rsid w:val="00913662"/>
    <w:rsid w:val="00915B82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6788A"/>
    <w:rsid w:val="00A7449A"/>
    <w:rsid w:val="00A9105D"/>
    <w:rsid w:val="00A923AC"/>
    <w:rsid w:val="00AB139B"/>
    <w:rsid w:val="00AB3354"/>
    <w:rsid w:val="00AE46A5"/>
    <w:rsid w:val="00AF7F0A"/>
    <w:rsid w:val="00B102C7"/>
    <w:rsid w:val="00B10E50"/>
    <w:rsid w:val="00B2051A"/>
    <w:rsid w:val="00B256B6"/>
    <w:rsid w:val="00B32079"/>
    <w:rsid w:val="00B5615A"/>
    <w:rsid w:val="00B723F9"/>
    <w:rsid w:val="00B72760"/>
    <w:rsid w:val="00B93130"/>
    <w:rsid w:val="00BF763B"/>
    <w:rsid w:val="00C5055C"/>
    <w:rsid w:val="00C5070A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2D7D"/>
    <w:rsid w:val="00E41DD1"/>
    <w:rsid w:val="00E775C4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609A2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FD008-AA13-4CCB-8234-129E8DF2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Bilan activité.docx</Template>
  <TotalTime>155</TotalTime>
  <Pages>9</Pages>
  <Words>1840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dcterms:created xsi:type="dcterms:W3CDTF">2020-05-08T10:41:00Z</dcterms:created>
  <dcterms:modified xsi:type="dcterms:W3CDTF">2020-05-08T13:19:00Z</dcterms:modified>
</cp:coreProperties>
</file>