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69176" w14:textId="77777777"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 wp14:anchorId="4553E3D3" wp14:editId="3E57ED3E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60EA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0425B81F" w14:textId="77777777" w:rsidR="00A006DC" w:rsidRDefault="00C87F7C" w:rsidP="00A006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</w:t>
      </w:r>
      <w:r w:rsidR="00A006DC">
        <w:rPr>
          <w:rFonts w:ascii="Times New Roman" w:hAnsi="Times New Roman" w:cs="Times New Roman"/>
          <w:sz w:val="24"/>
          <w:szCs w:val="24"/>
        </w:rPr>
        <w:t xml:space="preserve">onseil coopératif </w:t>
      </w:r>
      <w:r w:rsidR="00862950">
        <w:rPr>
          <w:rFonts w:ascii="Times New Roman" w:hAnsi="Times New Roman" w:cs="Times New Roman"/>
          <w:sz w:val="24"/>
          <w:szCs w:val="24"/>
        </w:rPr>
        <w:t>en Visio du 03/07/2024</w:t>
      </w:r>
    </w:p>
    <w:p w14:paraId="2705CF97" w14:textId="77777777" w:rsidR="005A5AFB" w:rsidRDefault="005A5AFB" w:rsidP="00A006D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</w:tblGrid>
      <w:tr w:rsidR="00050602" w:rsidRPr="00050602" w14:paraId="34A25020" w14:textId="77777777" w:rsidTr="00050602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25CD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E736" w14:textId="77777777" w:rsidR="00050602" w:rsidRPr="00050602" w:rsidRDefault="00050602" w:rsidP="0058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Présent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F63C" w14:textId="77777777" w:rsidR="00050602" w:rsidRPr="00050602" w:rsidRDefault="00050602" w:rsidP="0058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Excusé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19B1" w14:textId="77777777" w:rsidR="00050602" w:rsidRPr="00050602" w:rsidRDefault="00050602" w:rsidP="0058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Absent</w:t>
            </w:r>
          </w:p>
        </w:tc>
      </w:tr>
      <w:tr w:rsidR="00050602" w:rsidRPr="00050602" w14:paraId="72EBBB8C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B7A3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9C426" w14:textId="49E2637C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6E123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D4CE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500D11C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EC75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Fouchard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356C" w14:textId="1C2AF4C5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03FCF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BE4A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4181735F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9A32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Thil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B2BA7" w14:textId="57F1E120" w:rsidR="00050602" w:rsidRPr="00050602" w:rsidRDefault="007F76FE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6AE6A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DF05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7F7B5B1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D1F7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AAB06" w14:textId="0F7C305A" w:rsidR="00050602" w:rsidRPr="00050602" w:rsidRDefault="007F76FE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FEB28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3F8A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55411C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3F8C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AEB4" w14:textId="36FCE164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72F38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4C89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9D89C43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588F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1CF3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5631" w14:textId="107220C5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6D51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F65EA7A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7607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D384" w14:textId="1E5F792B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5B26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A5BC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118A292B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013E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986D4" w14:textId="2EF1E1D9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67503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F9FD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9AF8C1C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0A51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AD25E" w14:textId="4FB8372B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2D40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C692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258A2D3C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C313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E6C86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0223" w14:textId="69295093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A7B1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628F9FC3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1AE8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Sperandio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1464" w14:textId="0D0F73C0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21F90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ABFB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571911EA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E51D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6B3E" w14:textId="7B881746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8FDF7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E1C6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7D817445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258E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B9D7" w14:textId="7104FD14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82D52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6FD1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14:paraId="033A49F7" w14:textId="77777777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88FA" w14:textId="77777777"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E039" w14:textId="676DD4C2" w:rsidR="00050602" w:rsidRPr="00050602" w:rsidRDefault="00B27A45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B8C8" w14:textId="77777777" w:rsidR="00050602" w:rsidRPr="00050602" w:rsidRDefault="00050602" w:rsidP="007F76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B4D7" w14:textId="77777777"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6E34427F" w14:textId="77777777" w:rsidR="00231101" w:rsidRPr="00231101" w:rsidRDefault="00231101" w:rsidP="00231101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65E80410" w14:textId="77777777" w:rsidR="00231101" w:rsidRDefault="00231101" w:rsidP="00231101"/>
    <w:p w14:paraId="10F0C962" w14:textId="1E770B1C" w:rsidR="003A6AAD" w:rsidRDefault="003A6AAD" w:rsidP="003A6AAD">
      <w:pPr>
        <w:pStyle w:val="Titre1"/>
        <w:numPr>
          <w:ilvl w:val="0"/>
          <w:numId w:val="6"/>
        </w:numPr>
      </w:pPr>
      <w:r>
        <w:t>Choix du maitre du temps et du secrétaire</w:t>
      </w:r>
      <w:r w:rsidR="00B83B6C">
        <w:t xml:space="preserve"> </w:t>
      </w:r>
    </w:p>
    <w:p w14:paraId="006A79D7" w14:textId="2A65D529" w:rsidR="001267B5" w:rsidRDefault="001267B5" w:rsidP="001267B5">
      <w:r>
        <w:t>Maitre du temps :</w:t>
      </w:r>
      <w:r w:rsidR="00B27A45">
        <w:t xml:space="preserve"> Christophe </w:t>
      </w:r>
    </w:p>
    <w:p w14:paraId="0FD0DA4A" w14:textId="6BB08ED5" w:rsidR="001267B5" w:rsidRPr="001267B5" w:rsidRDefault="001267B5" w:rsidP="001267B5">
      <w:r>
        <w:t>Secrétaire :</w:t>
      </w:r>
      <w:r w:rsidR="00B27A45">
        <w:t xml:space="preserve"> Claire</w:t>
      </w:r>
    </w:p>
    <w:p w14:paraId="5A5310AA" w14:textId="4E1533F5" w:rsidR="003A6AAD" w:rsidRDefault="003A6AAD" w:rsidP="00B83B6C">
      <w:pPr>
        <w:pStyle w:val="Titre1"/>
        <w:numPr>
          <w:ilvl w:val="0"/>
          <w:numId w:val="6"/>
        </w:numPr>
      </w:pPr>
      <w:r>
        <w:t xml:space="preserve">Acceptation des nouveaux sociétaires et constatation du capital social : </w:t>
      </w:r>
      <w:r w:rsidR="00862950">
        <w:t>Claire</w:t>
      </w:r>
    </w:p>
    <w:p w14:paraId="3FB32F8C" w14:textId="77777777" w:rsidR="00862950" w:rsidRPr="00862950" w:rsidRDefault="00862950" w:rsidP="00862950"/>
    <w:tbl>
      <w:tblPr>
        <w:tblW w:w="8882" w:type="dxa"/>
        <w:shd w:val="clear" w:color="auto" w:fill="FCFE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426"/>
        <w:gridCol w:w="1012"/>
        <w:gridCol w:w="2860"/>
        <w:gridCol w:w="1238"/>
        <w:gridCol w:w="246"/>
        <w:gridCol w:w="265"/>
      </w:tblGrid>
      <w:tr w:rsidR="00A20628" w:rsidRPr="006C32DE" w14:paraId="6458E6FB" w14:textId="3E74D388" w:rsidTr="00E769E0">
        <w:trPr>
          <w:trHeight w:val="600"/>
        </w:trPr>
        <w:tc>
          <w:tcPr>
            <w:tcW w:w="1134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6024240" w14:textId="50162381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ICEA-488</w:t>
            </w:r>
          </w:p>
        </w:tc>
        <w:tc>
          <w:tcPr>
            <w:tcW w:w="1701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FB49978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LOPES Yveline</w:t>
            </w:r>
          </w:p>
        </w:tc>
        <w:tc>
          <w:tcPr>
            <w:tcW w:w="426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70731F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1031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2F731F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P.P.</w:t>
            </w:r>
          </w:p>
        </w:tc>
        <w:tc>
          <w:tcPr>
            <w:tcW w:w="2860" w:type="dxa"/>
            <w:shd w:val="clear" w:color="auto" w:fill="F8F8F8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E6052FD" w14:textId="0332CA0A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 xml:space="preserve">FR-24420 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S</w:t>
            </w: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 xml:space="preserve">avignac les 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E</w:t>
            </w: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glises</w:t>
            </w:r>
          </w:p>
        </w:tc>
        <w:tc>
          <w:tcPr>
            <w:tcW w:w="1238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9E1EE7C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18/06/2024</w:t>
            </w:r>
          </w:p>
        </w:tc>
        <w:tc>
          <w:tcPr>
            <w:tcW w:w="246" w:type="dxa"/>
            <w:shd w:val="clear" w:color="auto" w:fill="F8F8F8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72B364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</w:p>
        </w:tc>
        <w:tc>
          <w:tcPr>
            <w:tcW w:w="246" w:type="dxa"/>
            <w:shd w:val="clear" w:color="auto" w:fill="F8F8F8"/>
            <w:vAlign w:val="center"/>
          </w:tcPr>
          <w:p w14:paraId="22E3DC07" w14:textId="1D301EE9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RV</w:t>
            </w:r>
          </w:p>
        </w:tc>
      </w:tr>
      <w:tr w:rsidR="00A20628" w:rsidRPr="006C32DE" w14:paraId="12A21227" w14:textId="1A7CC74C" w:rsidTr="00E769E0">
        <w:trPr>
          <w:trHeight w:val="600"/>
        </w:trPr>
        <w:tc>
          <w:tcPr>
            <w:tcW w:w="1134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1A21B80" w14:textId="51A53C41" w:rsidR="00A20628" w:rsidRPr="006C32DE" w:rsidRDefault="00A20628" w:rsidP="00A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ICEA-483</w:t>
            </w:r>
          </w:p>
        </w:tc>
        <w:tc>
          <w:tcPr>
            <w:tcW w:w="1701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305E20F" w14:textId="756393C4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GRAS Elisabeth</w:t>
            </w:r>
          </w:p>
        </w:tc>
        <w:tc>
          <w:tcPr>
            <w:tcW w:w="426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BE03C9" w14:textId="0D471473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31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A05059" w14:textId="2760B895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P.P.</w:t>
            </w:r>
          </w:p>
        </w:tc>
        <w:tc>
          <w:tcPr>
            <w:tcW w:w="2860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3717DB" w14:textId="4495F4CF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FR-75015 Paris</w:t>
            </w:r>
          </w:p>
        </w:tc>
        <w:tc>
          <w:tcPr>
            <w:tcW w:w="1238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46FE23F" w14:textId="77777777" w:rsidR="00A20628" w:rsidRPr="006C32DE" w:rsidRDefault="00A20628" w:rsidP="00A2062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04/05/2024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11BCCA1A" w14:textId="77777777" w:rsidR="00A20628" w:rsidRPr="006C32DE" w:rsidRDefault="00A20628" w:rsidP="00A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FF65E6A" w14:textId="4C6F6907" w:rsidR="00A20628" w:rsidRPr="006C32DE" w:rsidRDefault="00A20628" w:rsidP="00A20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5BCADE7F" w14:textId="78054295" w:rsidR="00862950" w:rsidRDefault="00FA7C7B" w:rsidP="00B83B6C">
      <w:r>
        <w:t>Achats de nouvelles parts</w:t>
      </w:r>
      <w:r w:rsidR="00221F1C">
        <w:t xml:space="preserve"> de sociétaires actuels : </w:t>
      </w:r>
    </w:p>
    <w:tbl>
      <w:tblPr>
        <w:tblW w:w="3753" w:type="dxa"/>
        <w:shd w:val="clear" w:color="auto" w:fill="FCFE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701"/>
        <w:gridCol w:w="449"/>
        <w:gridCol w:w="235"/>
        <w:gridCol w:w="235"/>
      </w:tblGrid>
      <w:tr w:rsidR="00221F1C" w:rsidRPr="006C32DE" w14:paraId="4DD2E774" w14:textId="77777777" w:rsidTr="00221F1C">
        <w:trPr>
          <w:trHeight w:val="600"/>
        </w:trPr>
        <w:tc>
          <w:tcPr>
            <w:tcW w:w="1133" w:type="dxa"/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2939A76" w14:textId="77ED66B4" w:rsidR="00221F1C" w:rsidRPr="006C32DE" w:rsidRDefault="00221F1C" w:rsidP="009F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273</w:t>
            </w:r>
          </w:p>
        </w:tc>
        <w:tc>
          <w:tcPr>
            <w:tcW w:w="1701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999D06" w14:textId="07E73BCE" w:rsidR="00221F1C" w:rsidRPr="006C32DE" w:rsidRDefault="00221F1C" w:rsidP="009F51B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 w:rsidRPr="006C32DE"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</w:t>
            </w: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 xml:space="preserve">MARTIN Olivier </w:t>
            </w:r>
          </w:p>
        </w:tc>
        <w:tc>
          <w:tcPr>
            <w:tcW w:w="449" w:type="dxa"/>
            <w:shd w:val="clear" w:color="auto" w:fill="F2F2F2"/>
            <w:noWrap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29DF33" w14:textId="35BF2E40" w:rsidR="00221F1C" w:rsidRPr="006C32DE" w:rsidRDefault="00221F1C" w:rsidP="009F51B8">
            <w:pPr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14:paraId="4E6B7401" w14:textId="77777777" w:rsidR="00221F1C" w:rsidRPr="006C32DE" w:rsidRDefault="00221F1C" w:rsidP="009F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B4E16F2" w14:textId="77777777" w:rsidR="00221F1C" w:rsidRPr="006C32DE" w:rsidRDefault="00221F1C" w:rsidP="009F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0C7549CA" w14:textId="77777777" w:rsidR="00221F1C" w:rsidRPr="00B83B6C" w:rsidRDefault="00221F1C" w:rsidP="00B83B6C"/>
    <w:p w14:paraId="10C6A2E1" w14:textId="52F4C91C" w:rsidR="003A6AAD" w:rsidRDefault="00B26D14" w:rsidP="003A6AAD">
      <w:r>
        <w:lastRenderedPageBreak/>
        <w:t xml:space="preserve">Le nouveau capital social est </w:t>
      </w:r>
      <w:r w:rsidR="00585582">
        <w:t>de</w:t>
      </w:r>
      <w:r w:rsidR="001267B5">
        <w:t xml:space="preserve"> </w:t>
      </w:r>
      <w:r>
        <w:t xml:space="preserve"> </w:t>
      </w:r>
      <w:r w:rsidR="001267B5">
        <w:t xml:space="preserve"> </w:t>
      </w:r>
      <w:r w:rsidR="00585582" w:rsidRPr="00A20628">
        <w:rPr>
          <w:b/>
          <w:bCs/>
        </w:rPr>
        <w:t>173</w:t>
      </w:r>
      <w:r w:rsidR="00585582" w:rsidRPr="00A20628">
        <w:rPr>
          <w:b/>
          <w:bCs/>
        </w:rPr>
        <w:t> </w:t>
      </w:r>
      <w:r w:rsidR="00585582" w:rsidRPr="00A20628">
        <w:rPr>
          <w:b/>
          <w:bCs/>
        </w:rPr>
        <w:t>700</w:t>
      </w:r>
      <w:r w:rsidR="00585582" w:rsidRPr="00A20628">
        <w:rPr>
          <w:b/>
          <w:bCs/>
        </w:rPr>
        <w:t xml:space="preserve"> </w:t>
      </w:r>
      <w:r w:rsidR="001267B5" w:rsidRPr="00A20628">
        <w:rPr>
          <w:b/>
          <w:bCs/>
        </w:rPr>
        <w:t>€</w:t>
      </w:r>
      <w:r w:rsidR="00585582" w:rsidRPr="00A20628">
        <w:rPr>
          <w:b/>
          <w:bCs/>
        </w:rPr>
        <w:t xml:space="preserve"> </w:t>
      </w:r>
      <w:r w:rsidR="00585582">
        <w:t>(soit +</w:t>
      </w:r>
      <w:r w:rsidR="00221F1C">
        <w:t xml:space="preserve"> 15 parts = </w:t>
      </w:r>
      <w:r w:rsidR="00585582">
        <w:t>750 €)</w:t>
      </w:r>
    </w:p>
    <w:p w14:paraId="2F634511" w14:textId="041C8C24" w:rsidR="00421AF1" w:rsidRPr="003A6AAD" w:rsidRDefault="00421AF1" w:rsidP="003A6AAD">
      <w:r>
        <w:t>Le conseil valide les</w:t>
      </w:r>
      <w:r w:rsidR="001267B5">
        <w:t xml:space="preserve"> </w:t>
      </w:r>
      <w:r w:rsidR="00585582">
        <w:t xml:space="preserve">2 </w:t>
      </w:r>
      <w:r>
        <w:t>nouveaux sociétaires et constate le nouveau capital</w:t>
      </w:r>
      <w:r w:rsidR="00585582">
        <w:t>.</w:t>
      </w:r>
    </w:p>
    <w:p w14:paraId="0E5D60EA" w14:textId="77777777"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2F5BAC47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Technique : </w:t>
      </w:r>
    </w:p>
    <w:p w14:paraId="6AECED44" w14:textId="07F14B65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la réorganisation d</w:t>
      </w:r>
      <w:r w:rsidR="00FA7C7B">
        <w:rPr>
          <w:rFonts w:eastAsia="Times New Roman"/>
          <w:lang w:eastAsia="fr-FR"/>
        </w:rPr>
        <w:t>es</w:t>
      </w:r>
      <w:r w:rsidRPr="000004DD">
        <w:rPr>
          <w:rFonts w:eastAsia="Times New Roman"/>
          <w:lang w:eastAsia="fr-FR"/>
        </w:rPr>
        <w:t xml:space="preserve"> groupe</w:t>
      </w:r>
      <w:r w:rsidR="00FA7C7B">
        <w:rPr>
          <w:rFonts w:eastAsia="Times New Roman"/>
          <w:lang w:eastAsia="fr-FR"/>
        </w:rPr>
        <w:t>s</w:t>
      </w:r>
      <w:r w:rsidRPr="000004DD">
        <w:rPr>
          <w:rFonts w:eastAsia="Times New Roman"/>
          <w:lang w:eastAsia="fr-FR"/>
        </w:rPr>
        <w:t xml:space="preserve"> </w:t>
      </w:r>
    </w:p>
    <w:p w14:paraId="7942B71F" w14:textId="30C39D52" w:rsidR="00B27A45" w:rsidRDefault="00FA7C7B" w:rsidP="00B27A45">
      <w:pPr>
        <w:rPr>
          <w:lang w:eastAsia="fr-FR"/>
        </w:rPr>
      </w:pPr>
      <w:r w:rsidRPr="00FA7C7B">
        <w:rPr>
          <w:b/>
          <w:bCs/>
          <w:sz w:val="24"/>
          <w:szCs w:val="24"/>
          <w:lang w:eastAsia="fr-FR"/>
        </w:rPr>
        <w:t>Groupe technique</w:t>
      </w:r>
      <w:r>
        <w:rPr>
          <w:b/>
          <w:bCs/>
          <w:lang w:eastAsia="fr-FR"/>
        </w:rPr>
        <w:t xml:space="preserve"> </w:t>
      </w:r>
      <w:r>
        <w:rPr>
          <w:lang w:eastAsia="fr-FR"/>
        </w:rPr>
        <w:t>(</w:t>
      </w:r>
      <w:r w:rsidRPr="00FA7C7B">
        <w:rPr>
          <w:lang w:eastAsia="fr-FR"/>
        </w:rPr>
        <w:t>François)</w:t>
      </w:r>
      <w:r>
        <w:rPr>
          <w:lang w:eastAsia="fr-FR"/>
        </w:rPr>
        <w:t xml:space="preserve"> : </w:t>
      </w:r>
      <w:r w:rsidR="00B27A45">
        <w:rPr>
          <w:lang w:eastAsia="fr-FR"/>
        </w:rPr>
        <w:t>1ere réunion mercredi 10 juillet</w:t>
      </w:r>
    </w:p>
    <w:p w14:paraId="46B4D25B" w14:textId="17782A41" w:rsidR="00E62E54" w:rsidRPr="00B27A45" w:rsidRDefault="00FA7C7B" w:rsidP="00B27A45">
      <w:pPr>
        <w:rPr>
          <w:lang w:eastAsia="fr-FR"/>
        </w:rPr>
      </w:pPr>
      <w:r>
        <w:rPr>
          <w:b/>
          <w:bCs/>
          <w:sz w:val="24"/>
          <w:szCs w:val="24"/>
          <w:lang w:eastAsia="fr-FR"/>
        </w:rPr>
        <w:t>G</w:t>
      </w:r>
      <w:r w:rsidR="00E62E54" w:rsidRPr="0054177B">
        <w:rPr>
          <w:b/>
          <w:bCs/>
          <w:sz w:val="24"/>
          <w:szCs w:val="24"/>
          <w:lang w:eastAsia="fr-FR"/>
        </w:rPr>
        <w:t>roupe prospection</w:t>
      </w:r>
      <w:r>
        <w:rPr>
          <w:lang w:eastAsia="fr-FR"/>
        </w:rPr>
        <w:t xml:space="preserve"> (Patrick)</w:t>
      </w:r>
      <w:r w:rsidR="00E62E54" w:rsidRPr="0054177B">
        <w:rPr>
          <w:sz w:val="24"/>
          <w:szCs w:val="24"/>
          <w:lang w:eastAsia="fr-FR"/>
        </w:rPr>
        <w:t xml:space="preserve"> </w:t>
      </w:r>
      <w:r>
        <w:rPr>
          <w:lang w:eastAsia="fr-FR"/>
        </w:rPr>
        <w:t xml:space="preserve">1ere réunion </w:t>
      </w:r>
      <w:r>
        <w:rPr>
          <w:lang w:eastAsia="fr-FR"/>
        </w:rPr>
        <w:t>mardi</w:t>
      </w:r>
      <w:r w:rsidR="0054177B">
        <w:rPr>
          <w:lang w:eastAsia="fr-FR"/>
        </w:rPr>
        <w:t xml:space="preserve"> 9 juillet.</w:t>
      </w:r>
    </w:p>
    <w:p w14:paraId="1E5742DD" w14:textId="77777777"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les projets</w:t>
      </w:r>
    </w:p>
    <w:p w14:paraId="14ACE730" w14:textId="16B9E9E7" w:rsidR="000004DD" w:rsidRDefault="000004DD" w:rsidP="00FA7C7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Ferme </w:t>
      </w:r>
      <w:proofErr w:type="spellStart"/>
      <w:proofErr w:type="gramStart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gramEnd"/>
      <w:r w:rsidRPr="000004D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Vincent</w:t>
      </w:r>
      <w:r w:rsidR="005A5A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</w:p>
    <w:p w14:paraId="35F30FBC" w14:textId="12EF188A" w:rsidR="00E62E54" w:rsidRDefault="00E62E54" w:rsidP="00FA7C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travaux ont bien commencé. Les panneaux sont installés pour le 36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 Ce sera terminé avant la fin de la semaine.</w:t>
      </w:r>
    </w:p>
    <w:p w14:paraId="3732EF4A" w14:textId="754F1350" w:rsidR="00E62E54" w:rsidRDefault="00E62E54" w:rsidP="00FA7C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consuel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va passer dans la foulée. ENEDIS c’est vérifié (tarif de fin décembre 2023)</w:t>
      </w:r>
    </w:p>
    <w:p w14:paraId="710A2089" w14:textId="438EABCE" w:rsidR="00E62E54" w:rsidRDefault="005A5AFB" w:rsidP="00FA7C7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</w:t>
      </w:r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demande mise en service après le passage du Consuel et commander une carte </w:t>
      </w:r>
      <w:proofErr w:type="spellStart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>sim</w:t>
      </w:r>
      <w:proofErr w:type="spellEnd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-&gt; </w:t>
      </w:r>
      <w:proofErr w:type="spellStart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>JP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aul</w:t>
      </w:r>
      <w:proofErr w:type="spellEnd"/>
      <w:r w:rsidR="00E62E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s’en occupe (à livrer chez Jean)</w:t>
      </w:r>
    </w:p>
    <w:p w14:paraId="65D3D86B" w14:textId="658BF5CE" w:rsidR="00FC5E3A" w:rsidRPr="005A5AFB" w:rsidRDefault="00E62E54" w:rsidP="00F274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Mairie </w:t>
      </w:r>
      <w:r w:rsidR="000004DD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Pechbusque 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="000004DD" w:rsidRPr="005A5A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François</w:t>
      </w:r>
      <w:r w:rsidR="00FA7C7B" w:rsidRPr="005A5AF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) 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Souhait initial de faire de l’autoconsommation pour 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qlq bâtiments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faire de la vente totale sur les autres </w:t>
      </w:r>
      <w:proofErr w:type="spellStart"/>
      <w:proofErr w:type="gramStart"/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toits.L’expert</w:t>
      </w:r>
      <w:proofErr w:type="spellEnd"/>
      <w:proofErr w:type="gramEnd"/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passé, toiture mairie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ok.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projet évolue, finalement ils feront l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toit de la mairie en revente totale et c’est le DZEG ( ?) qui s’occupera de la partie autoconsommation avec ombrières 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 même secteur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 ;</w:t>
      </w:r>
      <w:r w:rsid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faudra </w:t>
      </w:r>
      <w:r w:rsid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s’assurer de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ne pas récupérer l’entretien sur les autres postes ;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JP</w:t>
      </w:r>
      <w:r w:rsidR="00E6163E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aul</w:t>
      </w:r>
      <w:proofErr w:type="spellEnd"/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voit 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maire </w:t>
      </w:r>
      <w:r w:rsidR="00FC5E3A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>demain</w:t>
      </w:r>
      <w:r w:rsidR="00FA7C7B" w:rsidRPr="005A5AF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clarifier ces points</w:t>
      </w:r>
    </w:p>
    <w:p w14:paraId="099138A0" w14:textId="77777777" w:rsidR="000004DD" w:rsidRPr="000004DD" w:rsidRDefault="000004DD" w:rsidP="000004DD">
      <w:pPr>
        <w:pStyle w:val="Titre2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lang w:eastAsia="fr-FR"/>
        </w:rPr>
        <w:t>Avancement des projets en prospection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233606F4" w14:textId="53A3493B" w:rsidR="000004DD" w:rsidRPr="000004DD" w:rsidRDefault="000004DD" w:rsidP="005A5A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Ramonville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Patrick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JP) </w:t>
      </w:r>
      <w:r w:rsidR="00FC5E3A"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pas de 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nouvelle.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Suggestion de passer par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Enercoop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les contacter. Apparemment 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le projet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pris du retard.</w:t>
      </w:r>
    </w:p>
    <w:p w14:paraId="6AB57449" w14:textId="10486196" w:rsidR="000004DD" w:rsidRPr="000004DD" w:rsidRDefault="000004DD" w:rsidP="005A5A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Auterive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pas de nouvelle. En Off : étude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Ra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at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le 100kw, mais notre contact n’est plus là. Ça va prendre du temps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765EAC0" w14:textId="77777777" w:rsidR="00FA7C7B" w:rsidRDefault="000004DD" w:rsidP="005A5A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Grépiac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="00FC5E3A"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Vincent)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36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kw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ICEA/RV et 10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kw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auto. Charpente à vérifier (fermettes ?) ; Montage : la commune est ok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financer l’auto et de nous laisser le 36kw. Délibération votée en mairie (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majorité « pour »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mais la formalité est à r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efaire à la demande de la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ss-pref</w:t>
      </w:r>
      <w:proofErr w:type="spellEnd"/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), ça avance.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dossier est transmis au comité d’analyse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ICEA/RV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avoir les recommandations sur le montage et les études à faire.</w:t>
      </w:r>
      <w:r w:rsidR="00FC5E3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4E3B16D2" w14:textId="4EF7DA1C" w:rsidR="000004DD" w:rsidRPr="00FA7C7B" w:rsidRDefault="00FC5E3A" w:rsidP="00FA7C7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Dossier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subvention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Région à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monter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pour les postes d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’assistance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études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, maitre d’ouvrage,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AMO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>comm</w:t>
      </w:r>
      <w:proofErr w:type="spellEnd"/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Devis</w:t>
      </w:r>
      <w:r w:rsidR="005417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(type)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r w:rsidR="0054177B" w:rsidRP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présenter</w:t>
      </w:r>
      <w:r w:rsid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</w:t>
      </w:r>
      <w:r w:rsidR="0054177B" w:rsidRPr="00FA7C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trois projets en cours.</w:t>
      </w:r>
    </w:p>
    <w:p w14:paraId="4BE74B42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lastRenderedPageBreak/>
        <w:t xml:space="preserve">Administratif : </w:t>
      </w:r>
    </w:p>
    <w:p w14:paraId="033EFC12" w14:textId="6777ED05" w:rsidR="000004DD" w:rsidRDefault="000004DD" w:rsidP="000004DD">
      <w:pPr>
        <w:pStyle w:val="Titre2"/>
        <w:numPr>
          <w:ilvl w:val="1"/>
          <w:numId w:val="6"/>
        </w:numPr>
      </w:pPr>
      <w:r w:rsidRPr="000004DD">
        <w:t>Point sur la réorganisation du groupe - Francis</w:t>
      </w:r>
    </w:p>
    <w:p w14:paraId="5929EF2B" w14:textId="6D6ED882" w:rsidR="0054177B" w:rsidRDefault="0054177B" w:rsidP="0054177B">
      <w:r>
        <w:t xml:space="preserve">Rencontre le 26 juin : </w:t>
      </w:r>
      <w:proofErr w:type="spellStart"/>
      <w:r w:rsidR="005A5AFB">
        <w:t>JPaul</w:t>
      </w:r>
      <w:proofErr w:type="spellEnd"/>
      <w:r w:rsidR="005A5AFB">
        <w:t xml:space="preserve"> a montré le process </w:t>
      </w:r>
      <w:r>
        <w:t xml:space="preserve">facturation </w:t>
      </w:r>
      <w:r w:rsidR="005A5AFB">
        <w:t>de la production des centrales pour revente à OA</w:t>
      </w:r>
      <w:r>
        <w:t xml:space="preserve"> EDF et ENERCOOP</w:t>
      </w:r>
    </w:p>
    <w:p w14:paraId="66FD9D5A" w14:textId="75B82BE2" w:rsidR="0054177B" w:rsidRPr="0054177B" w:rsidRDefault="0054177B" w:rsidP="0054177B">
      <w:r>
        <w:t>Sur les factures entrantes, l’organisation se met en place</w:t>
      </w:r>
      <w:r w:rsidR="005A5AFB">
        <w:t xml:space="preserve"> avec Mireille</w:t>
      </w:r>
      <w:r>
        <w:t xml:space="preserve">. Les emails sont orientés vers JP et Mireille. </w:t>
      </w:r>
      <w:r w:rsidR="005A5AFB">
        <w:t xml:space="preserve"> </w:t>
      </w:r>
      <w:r>
        <w:t>Quelques détails techniques à finir de régler.</w:t>
      </w:r>
    </w:p>
    <w:p w14:paraId="2258F0E5" w14:textId="76AF304E" w:rsidR="000004DD" w:rsidRDefault="000004DD" w:rsidP="000004DD">
      <w:pPr>
        <w:pStyle w:val="Titre2"/>
        <w:numPr>
          <w:ilvl w:val="1"/>
          <w:numId w:val="6"/>
        </w:numPr>
      </w:pPr>
      <w:r w:rsidRPr="000004DD">
        <w:t>Quelques mots sur livret d'accueil- Jean-Pierre</w:t>
      </w:r>
    </w:p>
    <w:p w14:paraId="174CEAB8" w14:textId="17C082F3" w:rsidR="0054177B" w:rsidRPr="0054177B" w:rsidRDefault="0054177B" w:rsidP="0054177B">
      <w:proofErr w:type="spellStart"/>
      <w:r>
        <w:t>JPierre</w:t>
      </w:r>
      <w:proofErr w:type="spellEnd"/>
      <w:r>
        <w:t xml:space="preserve"> absent suite décès dans sa famille.</w:t>
      </w:r>
      <w:r>
        <w:br/>
        <w:t xml:space="preserve">Le livret </w:t>
      </w:r>
      <w:r w:rsidR="004C1210">
        <w:t>a</w:t>
      </w:r>
      <w:r>
        <w:t xml:space="preserve"> été modifié : un mot du président, </w:t>
      </w:r>
      <w:proofErr w:type="gramStart"/>
      <w:r>
        <w:t>qlq mots</w:t>
      </w:r>
      <w:proofErr w:type="gramEnd"/>
      <w:r>
        <w:t xml:space="preserve"> de RV.</w:t>
      </w:r>
      <w:r>
        <w:br/>
      </w:r>
      <w:r w:rsidR="005A5AFB">
        <w:t xml:space="preserve">Disponible et </w:t>
      </w:r>
      <w:r>
        <w:t>consult</w:t>
      </w:r>
      <w:r w:rsidR="005A5AFB">
        <w:t xml:space="preserve">able ici </w:t>
      </w:r>
      <w:r w:rsidR="004C1210">
        <w:t>: </w:t>
      </w:r>
      <w:hyperlink r:id="rId7" w:tgtFrame="_blank" w:history="1">
        <w:r w:rsidR="004C1210" w:rsidRPr="004C1210">
          <w:t>laboite.icea-enr.fr</w:t>
        </w:r>
      </w:hyperlink>
      <w:r w:rsidR="004C1210" w:rsidRPr="004C1210">
        <w:t>\Administration\Formation-information\Livret_accueil</w:t>
      </w:r>
      <w:r>
        <w:br/>
      </w:r>
    </w:p>
    <w:p w14:paraId="491E3711" w14:textId="0CCE4E47" w:rsidR="000004DD" w:rsidRDefault="000004DD" w:rsidP="000004DD">
      <w:pPr>
        <w:pStyle w:val="Titre2"/>
        <w:numPr>
          <w:ilvl w:val="1"/>
          <w:numId w:val="6"/>
        </w:numPr>
      </w:pPr>
      <w:r w:rsidRPr="000004DD">
        <w:t xml:space="preserve">Financement de Ferme du </w:t>
      </w:r>
      <w:proofErr w:type="spellStart"/>
      <w:r w:rsidRPr="000004DD">
        <w:t>Fachet</w:t>
      </w:r>
      <w:proofErr w:type="spellEnd"/>
      <w:r w:rsidRPr="000004DD">
        <w:t xml:space="preserve"> : </w:t>
      </w:r>
      <w:r w:rsidR="008F6E34">
        <w:t>T</w:t>
      </w:r>
      <w:r w:rsidR="00862950" w:rsidRPr="000004DD">
        <w:t>résorerie</w:t>
      </w:r>
      <w:r w:rsidR="008F6E34">
        <w:t xml:space="preserve"> en négatif</w:t>
      </w:r>
      <w:r w:rsidRPr="000004DD">
        <w:t xml:space="preserve"> - Jean-Paul </w:t>
      </w:r>
    </w:p>
    <w:p w14:paraId="580799D1" w14:textId="0DA06098" w:rsidR="007963ED" w:rsidRDefault="004C1210" w:rsidP="004C1210">
      <w:r>
        <w:t>Comme les travaux sont bientôt finis, on va recevoir la facture à payer sous 1 mois</w:t>
      </w:r>
      <w:r w:rsidR="005A5AFB">
        <w:br/>
      </w:r>
      <w:r>
        <w:t xml:space="preserve"> </w:t>
      </w:r>
      <w:r w:rsidR="005A5AFB">
        <w:sym w:font="Wingdings" w:char="F0E8"/>
      </w:r>
      <w:r>
        <w:t xml:space="preserve"> problème de trésorerie (voir le tableau</w:t>
      </w:r>
      <w:r w:rsidR="008F6E34">
        <w:t xml:space="preserve"> prévisionnel</w:t>
      </w:r>
      <w:proofErr w:type="gramStart"/>
      <w:r>
        <w:t xml:space="preserve">) </w:t>
      </w:r>
      <w:r w:rsidR="008F6E34">
        <w:t>.</w:t>
      </w:r>
      <w:proofErr w:type="gramEnd"/>
      <w:r>
        <w:br/>
        <w:t xml:space="preserve">Selon les prévisions, on </w:t>
      </w:r>
      <w:r w:rsidR="008F6E34">
        <w:t>serait en</w:t>
      </w:r>
      <w:r>
        <w:t xml:space="preserve"> négatif pendant</w:t>
      </w:r>
      <w:r w:rsidR="008F6E34">
        <w:t xml:space="preserve"> environ</w:t>
      </w:r>
      <w:r>
        <w:t xml:space="preserve"> 1 an.</w:t>
      </w:r>
      <w:r>
        <w:br/>
      </w:r>
      <w:r w:rsidR="008F6E34">
        <w:t xml:space="preserve">Si besoin, </w:t>
      </w:r>
      <w:proofErr w:type="spellStart"/>
      <w:r>
        <w:t>JPierre</w:t>
      </w:r>
      <w:proofErr w:type="spellEnd"/>
      <w:r>
        <w:t xml:space="preserve"> veut bien s’occuper </w:t>
      </w:r>
      <w:r w:rsidR="008F6E34">
        <w:t>d’</w:t>
      </w:r>
      <w:r>
        <w:t xml:space="preserve">un dossier </w:t>
      </w:r>
      <w:r w:rsidR="008F6E34">
        <w:t xml:space="preserve">de demande de prêt </w:t>
      </w:r>
      <w:r>
        <w:t>bancaire.</w:t>
      </w:r>
      <w:r>
        <w:br/>
        <w:t xml:space="preserve">On peut aussi faire un </w:t>
      </w:r>
      <w:r w:rsidRPr="008F6E34">
        <w:rPr>
          <w:b/>
          <w:bCs/>
        </w:rPr>
        <w:t>compte courant d’associé</w:t>
      </w:r>
      <w:r w:rsidR="007963ED" w:rsidRPr="008F6E34">
        <w:rPr>
          <w:b/>
          <w:bCs/>
        </w:rPr>
        <w:t xml:space="preserve"> </w:t>
      </w:r>
      <w:r w:rsidR="008F6E34" w:rsidRPr="008F6E34">
        <w:rPr>
          <w:b/>
          <w:bCs/>
        </w:rPr>
        <w:t>(</w:t>
      </w:r>
      <w:r w:rsidR="007963ED" w:rsidRPr="008F6E34">
        <w:rPr>
          <w:b/>
          <w:bCs/>
        </w:rPr>
        <w:t>CCA</w:t>
      </w:r>
      <w:r w:rsidR="008F6E34" w:rsidRPr="008F6E34">
        <w:rPr>
          <w:b/>
          <w:bCs/>
        </w:rPr>
        <w:t>)</w:t>
      </w:r>
      <w:r>
        <w:t xml:space="preserve"> et si oui, de combien on rémunère ?</w:t>
      </w:r>
      <w:r>
        <w:br/>
        <w:t>C</w:t>
      </w:r>
      <w:r w:rsidR="005A5AFB">
        <w:t>ela</w:t>
      </w:r>
      <w:r>
        <w:t xml:space="preserve"> permettrait peut-être de </w:t>
      </w:r>
      <w:r w:rsidR="005A5AFB">
        <w:t>(</w:t>
      </w:r>
      <w:r>
        <w:t>re</w:t>
      </w:r>
      <w:r w:rsidR="005A5AFB">
        <w:t>)</w:t>
      </w:r>
      <w:r>
        <w:t>mobiliser notre sociétariat. C’est un moyen très simple et assez souple de collecter</w:t>
      </w:r>
      <w:r w:rsidR="008F6E34">
        <w:t xml:space="preserve"> des fonds</w:t>
      </w:r>
      <w:r w:rsidR="005A5AFB">
        <w:t>, de faire de la com</w:t>
      </w:r>
      <w:r w:rsidR="008F6E34">
        <w:t xml:space="preserve"> et de trouver de nouveaux sociétaires.</w:t>
      </w:r>
    </w:p>
    <w:p w14:paraId="4DEBC86F" w14:textId="6F4DBF16" w:rsidR="008F6E34" w:rsidRPr="004C1210" w:rsidRDefault="007963ED" w:rsidP="004C1210">
      <w:r>
        <w:t xml:space="preserve">D’autres exemples existent pour s’en inspirer, par ex. </w:t>
      </w:r>
      <w:proofErr w:type="spellStart"/>
      <w:r>
        <w:t>Citoyen’R</w:t>
      </w:r>
      <w:proofErr w:type="spellEnd"/>
      <w:r>
        <w:br/>
        <w:t xml:space="preserve">Quel taux ? La Nef </w:t>
      </w:r>
      <w:r w:rsidR="0067506C">
        <w:t>propose 4 % ; le livret est autour de 3.</w:t>
      </w:r>
      <w:r w:rsidR="0067506C">
        <w:br/>
        <w:t xml:space="preserve">On </w:t>
      </w:r>
      <w:r w:rsidR="007B59A5">
        <w:t xml:space="preserve">part sur 4% </w:t>
      </w:r>
      <w:proofErr w:type="spellStart"/>
      <w:r w:rsidR="005A5AFB">
        <w:t>JPaul</w:t>
      </w:r>
      <w:proofErr w:type="spellEnd"/>
      <w:r w:rsidR="005A5AFB">
        <w:t xml:space="preserve"> prépare</w:t>
      </w:r>
      <w:r w:rsidR="0067506C">
        <w:t xml:space="preserve"> l’info aux sociétaires </w:t>
      </w:r>
      <w:r w:rsidR="008F6E34">
        <w:t>rapidement.</w:t>
      </w:r>
    </w:p>
    <w:p w14:paraId="273368A9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Animation : </w:t>
      </w:r>
    </w:p>
    <w:p w14:paraId="7A42DAEE" w14:textId="3E0EA524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l'organisation du groupe - </w:t>
      </w:r>
      <w:r w:rsidRPr="000004DD">
        <w:rPr>
          <w:rFonts w:eastAsia="Times New Roman"/>
          <w:b/>
          <w:bCs/>
          <w:lang w:eastAsia="fr-FR"/>
        </w:rPr>
        <w:t>Mireille</w:t>
      </w:r>
    </w:p>
    <w:p w14:paraId="7D282246" w14:textId="2079BC71" w:rsidR="0067506C" w:rsidRDefault="004E5D82" w:rsidP="0067506C">
      <w:pPr>
        <w:rPr>
          <w:lang w:eastAsia="fr-FR"/>
        </w:rPr>
      </w:pPr>
      <w:r>
        <w:rPr>
          <w:lang w:eastAsia="fr-FR"/>
        </w:rPr>
        <w:t>Voir le CR de la réunion en juin.</w:t>
      </w:r>
    </w:p>
    <w:p w14:paraId="7EC19DAB" w14:textId="52E228CC" w:rsidR="004E5D82" w:rsidRDefault="004E5D82" w:rsidP="0067506C">
      <w:pPr>
        <w:rPr>
          <w:lang w:eastAsia="fr-FR"/>
        </w:rPr>
      </w:pPr>
      <w:r>
        <w:rPr>
          <w:lang w:eastAsia="fr-FR"/>
        </w:rPr>
        <w:t xml:space="preserve">On a </w:t>
      </w:r>
      <w:r w:rsidR="007B59A5">
        <w:rPr>
          <w:lang w:eastAsia="fr-FR"/>
        </w:rPr>
        <w:t>recensé</w:t>
      </w:r>
      <w:r>
        <w:rPr>
          <w:lang w:eastAsia="fr-FR"/>
        </w:rPr>
        <w:t xml:space="preserve"> les différent</w:t>
      </w:r>
      <w:r w:rsidR="007B59A5">
        <w:rPr>
          <w:lang w:eastAsia="fr-FR"/>
        </w:rPr>
        <w:t>s évènements mais Mireille ne sait pas trop comment gérer les différentes étapes</w:t>
      </w:r>
      <w:r w:rsidR="008F6E34">
        <w:rPr>
          <w:lang w:eastAsia="fr-FR"/>
        </w:rPr>
        <w:t>.</w:t>
      </w:r>
    </w:p>
    <w:p w14:paraId="08C1E4DE" w14:textId="5115D28A" w:rsidR="007B59A5" w:rsidRDefault="007B59A5" w:rsidP="0067506C">
      <w:pPr>
        <w:rPr>
          <w:lang w:eastAsia="fr-FR"/>
        </w:rPr>
      </w:pPr>
      <w:r>
        <w:rPr>
          <w:lang w:eastAsia="fr-FR"/>
        </w:rPr>
        <w:t xml:space="preserve">Faire un </w:t>
      </w:r>
      <w:r w:rsidR="008F6E34">
        <w:rPr>
          <w:lang w:eastAsia="fr-FR"/>
        </w:rPr>
        <w:t>a</w:t>
      </w:r>
      <w:r>
        <w:rPr>
          <w:lang w:eastAsia="fr-FR"/>
        </w:rPr>
        <w:t xml:space="preserve">genda sur le </w:t>
      </w:r>
      <w:r w:rsidR="008F6E34">
        <w:rPr>
          <w:lang w:eastAsia="fr-FR"/>
        </w:rPr>
        <w:t>s</w:t>
      </w:r>
      <w:r>
        <w:rPr>
          <w:lang w:eastAsia="fr-FR"/>
        </w:rPr>
        <w:t>ite,</w:t>
      </w:r>
      <w:r w:rsidR="008F6E34" w:rsidRPr="008F6E34">
        <w:rPr>
          <w:lang w:eastAsia="fr-FR"/>
        </w:rPr>
        <w:t xml:space="preserve"> </w:t>
      </w:r>
      <w:r w:rsidR="008F6E34">
        <w:rPr>
          <w:lang w:eastAsia="fr-FR"/>
        </w:rPr>
        <w:t>du g</w:t>
      </w:r>
      <w:r w:rsidR="008F6E34">
        <w:rPr>
          <w:lang w:eastAsia="fr-FR"/>
        </w:rPr>
        <w:t>enre « actualités »</w:t>
      </w:r>
      <w:r>
        <w:rPr>
          <w:lang w:eastAsia="fr-FR"/>
        </w:rPr>
        <w:t xml:space="preserve"> mais c’est du boulot à tenir à jour. </w:t>
      </w:r>
      <w:r w:rsidR="008F6E34">
        <w:rPr>
          <w:lang w:eastAsia="fr-FR"/>
        </w:rPr>
        <w:br/>
        <w:t>D</w:t>
      </w:r>
      <w:r>
        <w:rPr>
          <w:lang w:eastAsia="fr-FR"/>
        </w:rPr>
        <w:t xml:space="preserve">ates de </w:t>
      </w:r>
      <w:proofErr w:type="spellStart"/>
      <w:r>
        <w:rPr>
          <w:lang w:eastAsia="fr-FR"/>
        </w:rPr>
        <w:t>Randoval</w:t>
      </w:r>
      <w:proofErr w:type="spellEnd"/>
      <w:r>
        <w:rPr>
          <w:lang w:eastAsia="fr-FR"/>
        </w:rPr>
        <w:t xml:space="preserve"> qui aura lieu à Ramonville à la rentrée du fait qu’on a des projets </w:t>
      </w:r>
      <w:r w:rsidR="008F6E34">
        <w:rPr>
          <w:lang w:eastAsia="fr-FR"/>
        </w:rPr>
        <w:t>dans cette ville</w:t>
      </w:r>
    </w:p>
    <w:p w14:paraId="5B128F1A" w14:textId="2809AA18" w:rsidR="008F6E34" w:rsidRDefault="008F6E34" w:rsidP="0067506C">
      <w:pPr>
        <w:rPr>
          <w:lang w:eastAsia="fr-FR"/>
        </w:rPr>
      </w:pPr>
      <w:r>
        <w:rPr>
          <w:lang w:eastAsia="fr-FR"/>
        </w:rPr>
        <w:t>……</w:t>
      </w:r>
    </w:p>
    <w:p w14:paraId="3D5F6BD7" w14:textId="44DEED58" w:rsidR="007B59A5" w:rsidRDefault="007B59A5" w:rsidP="0067506C">
      <w:pPr>
        <w:rPr>
          <w:lang w:eastAsia="fr-FR"/>
        </w:rPr>
      </w:pPr>
      <w:r>
        <w:rPr>
          <w:lang w:eastAsia="fr-FR"/>
        </w:rPr>
        <w:t>Faire un sondage avec les dates prévues pour que les gens se positionnent</w:t>
      </w:r>
      <w:r w:rsidR="008F6E34">
        <w:rPr>
          <w:lang w:eastAsia="fr-FR"/>
        </w:rPr>
        <w:t xml:space="preserve"> et soient disponibles pour tenir les stands - &gt;</w:t>
      </w:r>
    </w:p>
    <w:p w14:paraId="45487083" w14:textId="77777777" w:rsidR="007B59A5" w:rsidRPr="0067506C" w:rsidRDefault="007B59A5" w:rsidP="0067506C">
      <w:pPr>
        <w:rPr>
          <w:lang w:eastAsia="fr-FR"/>
        </w:rPr>
      </w:pPr>
    </w:p>
    <w:p w14:paraId="71D5DDDC" w14:textId="5C114FDA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lastRenderedPageBreak/>
        <w:t>Animations-Manifestations Prévues</w:t>
      </w:r>
      <w:r w:rsidRPr="000004DD">
        <w:rPr>
          <w:rFonts w:eastAsia="Times New Roman"/>
          <w:b/>
          <w:bCs/>
          <w:lang w:eastAsia="fr-FR"/>
        </w:rPr>
        <w:t xml:space="preserve"> - Mireille</w:t>
      </w:r>
    </w:p>
    <w:p w14:paraId="3DEE8B45" w14:textId="0F0D6780" w:rsidR="004C1210" w:rsidRDefault="004C1210" w:rsidP="004C1210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t>Rencontre Inauguration DAMASE AUBA</w:t>
      </w:r>
      <w:r w:rsidR="008F6E34">
        <w:rPr>
          <w:lang w:eastAsia="fr-FR"/>
        </w:rPr>
        <w:t xml:space="preserve"> avec la mairie</w:t>
      </w:r>
      <w:r>
        <w:rPr>
          <w:lang w:eastAsia="fr-FR"/>
        </w:rPr>
        <w:t xml:space="preserve">. Date </w:t>
      </w:r>
      <w:r w:rsidR="008F6E34">
        <w:rPr>
          <w:lang w:eastAsia="fr-FR"/>
        </w:rPr>
        <w:t xml:space="preserve">fixée </w:t>
      </w:r>
      <w:r w:rsidR="008F6E34" w:rsidRPr="008F6E34">
        <w:rPr>
          <w:b/>
          <w:bCs/>
          <w:lang w:eastAsia="fr-FR"/>
        </w:rPr>
        <w:t>au</w:t>
      </w:r>
      <w:r w:rsidRPr="008F6E34">
        <w:rPr>
          <w:b/>
          <w:bCs/>
          <w:lang w:eastAsia="fr-FR"/>
        </w:rPr>
        <w:t xml:space="preserve"> jeudi 7 novembre</w:t>
      </w:r>
      <w:r w:rsidR="00E6163E">
        <w:rPr>
          <w:lang w:eastAsia="fr-FR"/>
        </w:rPr>
        <w:t xml:space="preserve"> mais </w:t>
      </w:r>
      <w:r w:rsidR="008F6E34">
        <w:rPr>
          <w:lang w:eastAsia="fr-FR"/>
        </w:rPr>
        <w:t xml:space="preserve">l’évènement </w:t>
      </w:r>
      <w:r w:rsidR="00E6163E">
        <w:rPr>
          <w:lang w:eastAsia="fr-FR"/>
        </w:rPr>
        <w:t>sera « privé »</w:t>
      </w:r>
      <w:r w:rsidR="008F6E34">
        <w:rPr>
          <w:lang w:eastAsia="fr-FR"/>
        </w:rPr>
        <w:t xml:space="preserve"> (</w:t>
      </w:r>
      <w:proofErr w:type="spellStart"/>
      <w:r w:rsidR="008F6E34">
        <w:rPr>
          <w:lang w:eastAsia="fr-FR"/>
        </w:rPr>
        <w:t>vigi</w:t>
      </w:r>
      <w:proofErr w:type="spellEnd"/>
      <w:r w:rsidR="00FA7C7B">
        <w:rPr>
          <w:lang w:eastAsia="fr-FR"/>
        </w:rPr>
        <w:t>-</w:t>
      </w:r>
      <w:r w:rsidR="008F6E34">
        <w:rPr>
          <w:lang w:eastAsia="fr-FR"/>
        </w:rPr>
        <w:t>pirate dans les lieux scolaires)</w:t>
      </w:r>
      <w:r w:rsidR="00E6163E">
        <w:rPr>
          <w:lang w:eastAsia="fr-FR"/>
        </w:rPr>
        <w:t xml:space="preserve"> ou sur inscription</w:t>
      </w:r>
      <w:r w:rsidR="008F6E34">
        <w:rPr>
          <w:lang w:eastAsia="fr-FR"/>
        </w:rPr>
        <w:t xml:space="preserve"> réduite aux sociétaires, salariés/équipe péda de l’école, élus de Castanet = 50-60 personnes</w:t>
      </w:r>
    </w:p>
    <w:p w14:paraId="155B83E1" w14:textId="45E4E787" w:rsidR="00E6163E" w:rsidRDefault="00E6163E" w:rsidP="004C1210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t>Proposition d’organiser un autre évènement sur le mois de novembre dans le cadre du mois de l’ESS (économie sociale et solidaire)</w:t>
      </w:r>
      <w:r w:rsidR="008F6E34">
        <w:rPr>
          <w:lang w:eastAsia="fr-FR"/>
        </w:rPr>
        <w:t xml:space="preserve">, donner une date à la mairie avant la rentrée (Résa. </w:t>
      </w:r>
      <w:proofErr w:type="gramStart"/>
      <w:r w:rsidR="008F6E34">
        <w:rPr>
          <w:lang w:eastAsia="fr-FR"/>
        </w:rPr>
        <w:t>de</w:t>
      </w:r>
      <w:proofErr w:type="gramEnd"/>
      <w:r w:rsidR="008F6E34">
        <w:rPr>
          <w:lang w:eastAsia="fr-FR"/>
        </w:rPr>
        <w:t xml:space="preserve"> la salle Ginette Forgues) ; trouver un intervenant, un thème, un débat, une conférence.</w:t>
      </w:r>
    </w:p>
    <w:p w14:paraId="756EE3CA" w14:textId="40220668" w:rsidR="00950641" w:rsidRDefault="00950641" w:rsidP="00420483">
      <w:pPr>
        <w:pStyle w:val="Paragraphedeliste"/>
        <w:numPr>
          <w:ilvl w:val="0"/>
          <w:numId w:val="20"/>
        </w:numPr>
        <w:rPr>
          <w:lang w:eastAsia="fr-FR"/>
        </w:rPr>
      </w:pPr>
      <w:r>
        <w:rPr>
          <w:lang w:eastAsia="fr-FR"/>
        </w:rPr>
        <w:t>Fêtes des Possibles</w:t>
      </w:r>
      <w:r w:rsidR="008F6E34">
        <w:rPr>
          <w:lang w:eastAsia="fr-FR"/>
        </w:rPr>
        <w:t> :</w:t>
      </w:r>
      <w:r>
        <w:rPr>
          <w:lang w:eastAsia="fr-FR"/>
        </w:rPr>
        <w:t xml:space="preserve"> </w:t>
      </w:r>
      <w:r w:rsidRPr="008F6E34">
        <w:rPr>
          <w:b/>
          <w:bCs/>
          <w:lang w:eastAsia="fr-FR"/>
        </w:rPr>
        <w:t>le Samedi 5 avril 202</w:t>
      </w:r>
      <w:r w:rsidR="008F6E34">
        <w:rPr>
          <w:b/>
          <w:bCs/>
          <w:lang w:eastAsia="fr-FR"/>
        </w:rPr>
        <w:t>5</w:t>
      </w:r>
      <w:r>
        <w:rPr>
          <w:lang w:eastAsia="fr-FR"/>
        </w:rPr>
        <w:t xml:space="preserve"> en </w:t>
      </w:r>
      <w:proofErr w:type="spellStart"/>
      <w:r>
        <w:rPr>
          <w:lang w:eastAsia="fr-FR"/>
        </w:rPr>
        <w:t>co</w:t>
      </w:r>
      <w:proofErr w:type="spellEnd"/>
      <w:r>
        <w:rPr>
          <w:lang w:eastAsia="fr-FR"/>
        </w:rPr>
        <w:t>-organisation avec les différentes asso. Castanet</w:t>
      </w:r>
      <w:r w:rsidR="004C1210">
        <w:rPr>
          <w:lang w:eastAsia="fr-FR"/>
        </w:rPr>
        <w:t xml:space="preserve"> - </w:t>
      </w:r>
      <w:r>
        <w:rPr>
          <w:lang w:eastAsia="fr-FR"/>
        </w:rPr>
        <w:t>Thème </w:t>
      </w:r>
      <w:proofErr w:type="gramStart"/>
      <w:r w:rsidR="008F6E34">
        <w:rPr>
          <w:lang w:eastAsia="fr-FR"/>
        </w:rPr>
        <w:t>« </w:t>
      </w:r>
      <w:r>
        <w:rPr>
          <w:lang w:eastAsia="fr-FR"/>
        </w:rPr>
        <w:t xml:space="preserve"> Diversité</w:t>
      </w:r>
      <w:proofErr w:type="gramEnd"/>
      <w:r w:rsidR="008F6E34">
        <w:rPr>
          <w:lang w:eastAsia="fr-FR"/>
        </w:rPr>
        <w:t> »</w:t>
      </w:r>
    </w:p>
    <w:p w14:paraId="3D151080" w14:textId="6F6047EC" w:rsidR="00931A2B" w:rsidRDefault="00931A2B" w:rsidP="00931A2B">
      <w:pPr>
        <w:rPr>
          <w:lang w:eastAsia="fr-FR"/>
        </w:rPr>
      </w:pPr>
      <w:r>
        <w:rPr>
          <w:lang w:eastAsia="fr-FR"/>
        </w:rPr>
        <w:t>Il faut trouver une nouvelle date pour se retrouver</w:t>
      </w:r>
      <w:r w:rsidR="00E6163E">
        <w:rPr>
          <w:lang w:eastAsia="fr-FR"/>
        </w:rPr>
        <w:t xml:space="preserve"> et continuer à mettre à jour le tableau des évènements ainsi</w:t>
      </w:r>
      <w:r>
        <w:rPr>
          <w:lang w:eastAsia="fr-FR"/>
        </w:rPr>
        <w:t xml:space="preserve"> (Mireille propose un framadate)</w:t>
      </w:r>
    </w:p>
    <w:p w14:paraId="379D362E" w14:textId="0F9A9165" w:rsidR="003A62DB" w:rsidRDefault="003A62DB" w:rsidP="00931A2B">
      <w:pPr>
        <w:rPr>
          <w:lang w:eastAsia="fr-FR"/>
        </w:rPr>
      </w:pPr>
      <w:r>
        <w:rPr>
          <w:lang w:eastAsia="fr-FR"/>
        </w:rPr>
        <w:t xml:space="preserve">Intervention </w:t>
      </w:r>
      <w:r w:rsidR="00E6163E">
        <w:rPr>
          <w:lang w:eastAsia="fr-FR"/>
        </w:rPr>
        <w:t>de François auprès</w:t>
      </w:r>
      <w:r>
        <w:rPr>
          <w:lang w:eastAsia="fr-FR"/>
        </w:rPr>
        <w:t xml:space="preserve"> les collégiens </w:t>
      </w:r>
      <w:r w:rsidR="00E6163E">
        <w:rPr>
          <w:lang w:eastAsia="fr-FR"/>
        </w:rPr>
        <w:t>d’Escalquens,</w:t>
      </w:r>
      <w:r>
        <w:rPr>
          <w:lang w:eastAsia="fr-FR"/>
        </w:rPr>
        <w:t xml:space="preserve"> </w:t>
      </w:r>
      <w:r w:rsidR="00E6163E">
        <w:rPr>
          <w:lang w:eastAsia="fr-FR"/>
        </w:rPr>
        <w:t xml:space="preserve">au choix les </w:t>
      </w:r>
      <w:r>
        <w:rPr>
          <w:lang w:eastAsia="fr-FR"/>
        </w:rPr>
        <w:t xml:space="preserve">24 </w:t>
      </w:r>
      <w:r w:rsidR="00E6163E">
        <w:rPr>
          <w:lang w:eastAsia="fr-FR"/>
        </w:rPr>
        <w:t>ou</w:t>
      </w:r>
      <w:r>
        <w:rPr>
          <w:lang w:eastAsia="fr-FR"/>
        </w:rPr>
        <w:t xml:space="preserve"> 25 septembre</w:t>
      </w:r>
      <w:r w:rsidR="00E6163E">
        <w:rPr>
          <w:lang w:eastAsia="fr-FR"/>
        </w:rPr>
        <w:t>,</w:t>
      </w:r>
      <w:r>
        <w:rPr>
          <w:lang w:eastAsia="fr-FR"/>
        </w:rPr>
        <w:t xml:space="preserve"> 1</w:t>
      </w:r>
      <w:r w:rsidR="00E6163E">
        <w:rPr>
          <w:lang w:eastAsia="fr-FR"/>
        </w:rPr>
        <w:t xml:space="preserve"> ou</w:t>
      </w:r>
      <w:r>
        <w:rPr>
          <w:lang w:eastAsia="fr-FR"/>
        </w:rPr>
        <w:t xml:space="preserve"> 2 octobre</w:t>
      </w:r>
      <w:r w:rsidR="00E6163E">
        <w:rPr>
          <w:lang w:eastAsia="fr-FR"/>
        </w:rPr>
        <w:t>.</w:t>
      </w:r>
    </w:p>
    <w:p w14:paraId="12F251EB" w14:textId="77777777" w:rsidR="00931A2B" w:rsidRPr="00950641" w:rsidRDefault="00931A2B" w:rsidP="00931A2B">
      <w:pPr>
        <w:rPr>
          <w:lang w:eastAsia="fr-FR"/>
        </w:rPr>
      </w:pPr>
    </w:p>
    <w:p w14:paraId="34AD3570" w14:textId="3087453B"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Animateurs : Naël- </w:t>
      </w:r>
      <w:r w:rsidRPr="000004DD">
        <w:rPr>
          <w:rFonts w:eastAsia="Times New Roman"/>
          <w:b/>
          <w:bCs/>
          <w:lang w:eastAsia="fr-FR"/>
        </w:rPr>
        <w:t>Jean-Paul</w:t>
      </w:r>
    </w:p>
    <w:p w14:paraId="21101601" w14:textId="44A7E670" w:rsidR="00931A2B" w:rsidRPr="00931A2B" w:rsidRDefault="00931A2B" w:rsidP="00931A2B">
      <w:pPr>
        <w:rPr>
          <w:lang w:eastAsia="fr-FR"/>
        </w:rPr>
      </w:pPr>
      <w:r>
        <w:rPr>
          <w:lang w:eastAsia="fr-FR"/>
        </w:rPr>
        <w:t>Naël était au séminaire d’ICEA et serait partant pour faire des prestations de sensibilisations.</w:t>
      </w:r>
      <w:r>
        <w:rPr>
          <w:lang w:eastAsia="fr-FR"/>
        </w:rPr>
        <w:br/>
      </w:r>
      <w:proofErr w:type="spellStart"/>
      <w:r w:rsidR="008F6E34">
        <w:rPr>
          <w:lang w:eastAsia="fr-FR"/>
        </w:rPr>
        <w:t>JPaul</w:t>
      </w:r>
      <w:proofErr w:type="spellEnd"/>
      <w:r w:rsidR="008F6E34">
        <w:rPr>
          <w:lang w:eastAsia="fr-FR"/>
        </w:rPr>
        <w:t xml:space="preserve"> le</w:t>
      </w:r>
      <w:r>
        <w:rPr>
          <w:lang w:eastAsia="fr-FR"/>
        </w:rPr>
        <w:t xml:space="preserve"> rencontre lundi</w:t>
      </w:r>
      <w:r w:rsidR="008F6E34">
        <w:rPr>
          <w:lang w:eastAsia="fr-FR"/>
        </w:rPr>
        <w:t xml:space="preserve"> 8/7</w:t>
      </w:r>
      <w:r>
        <w:rPr>
          <w:lang w:eastAsia="fr-FR"/>
        </w:rPr>
        <w:t xml:space="preserve"> à 15h au périscope </w:t>
      </w:r>
      <w:r w:rsidR="008F6E34">
        <w:rPr>
          <w:lang w:eastAsia="fr-FR"/>
        </w:rPr>
        <w:t>puis</w:t>
      </w:r>
      <w:r>
        <w:rPr>
          <w:lang w:eastAsia="fr-FR"/>
        </w:rPr>
        <w:t xml:space="preserve"> réunion dans la foulée au Sicoval sur les projets de sensibilisation (genre </w:t>
      </w:r>
      <w:r w:rsidR="00E6163E">
        <w:rPr>
          <w:lang w:eastAsia="fr-FR"/>
        </w:rPr>
        <w:t>A</w:t>
      </w:r>
      <w:r>
        <w:rPr>
          <w:lang w:eastAsia="fr-FR"/>
        </w:rPr>
        <w:t>teliers 2T</w:t>
      </w:r>
      <w:r w:rsidR="00E6163E">
        <w:rPr>
          <w:lang w:eastAsia="fr-FR"/>
        </w:rPr>
        <w:t>onnes</w:t>
      </w:r>
      <w:r>
        <w:rPr>
          <w:lang w:eastAsia="fr-FR"/>
        </w:rPr>
        <w:t>)</w:t>
      </w:r>
      <w:r w:rsidR="008F6E34">
        <w:rPr>
          <w:lang w:eastAsia="fr-FR"/>
        </w:rPr>
        <w:t xml:space="preserve"> avec lui. Claire sera présente aussi.</w:t>
      </w:r>
    </w:p>
    <w:p w14:paraId="73E7CE8B" w14:textId="77777777"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Communication : </w:t>
      </w:r>
    </w:p>
    <w:p w14:paraId="1EEBA7EE" w14:textId="0D122318" w:rsid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la réorganisation du groupe ? </w:t>
      </w:r>
    </w:p>
    <w:p w14:paraId="30B00DF8" w14:textId="585425A6" w:rsidR="003A62DB" w:rsidRDefault="003A62DB" w:rsidP="003A62DB">
      <w:pPr>
        <w:rPr>
          <w:lang w:eastAsia="fr-FR"/>
        </w:rPr>
      </w:pPr>
      <w:r>
        <w:rPr>
          <w:lang w:eastAsia="fr-FR"/>
        </w:rPr>
        <w:t>Le groupe essaie de se mettre en place. Caroline a proposé à son fils</w:t>
      </w:r>
      <w:r>
        <w:rPr>
          <w:lang w:eastAsia="fr-FR"/>
        </w:rPr>
        <w:t>, Pierre</w:t>
      </w:r>
      <w:r>
        <w:rPr>
          <w:lang w:eastAsia="fr-FR"/>
        </w:rPr>
        <w:t xml:space="preserve"> de </w:t>
      </w:r>
      <w:r w:rsidR="008F6E34">
        <w:rPr>
          <w:lang w:eastAsia="fr-FR"/>
        </w:rPr>
        <w:t>le</w:t>
      </w:r>
      <w:r>
        <w:rPr>
          <w:lang w:eastAsia="fr-FR"/>
        </w:rPr>
        <w:t xml:space="preserve"> rejoindre. Il est dispo en ce moment car au chômage.</w:t>
      </w:r>
    </w:p>
    <w:p w14:paraId="6DD90E12" w14:textId="36630040" w:rsidR="003A62DB" w:rsidRPr="003A62DB" w:rsidRDefault="003A62DB" w:rsidP="003A62DB">
      <w:pPr>
        <w:rPr>
          <w:lang w:eastAsia="fr-FR"/>
        </w:rPr>
      </w:pPr>
      <w:r>
        <w:rPr>
          <w:lang w:eastAsia="fr-FR"/>
        </w:rPr>
        <w:t xml:space="preserve">Mireille </w:t>
      </w:r>
      <w:r w:rsidR="00FA7C7B">
        <w:rPr>
          <w:lang w:eastAsia="fr-FR"/>
        </w:rPr>
        <w:t>parle du</w:t>
      </w:r>
      <w:r>
        <w:rPr>
          <w:lang w:eastAsia="fr-FR"/>
        </w:rPr>
        <w:t xml:space="preserve"> projet de chasuble avec une association</w:t>
      </w:r>
      <w:r w:rsidR="00FA7C7B">
        <w:rPr>
          <w:lang w:eastAsia="fr-FR"/>
        </w:rPr>
        <w:t xml:space="preserve"> sur Ayguesvives où il faut s’impliquer dans la fabrication avec un matériau spécial.</w:t>
      </w:r>
      <w:r>
        <w:rPr>
          <w:lang w:eastAsia="fr-FR"/>
        </w:rPr>
        <w:br/>
      </w:r>
    </w:p>
    <w:p w14:paraId="51960BA2" w14:textId="767135F9" w:rsid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Lettre d'info - </w:t>
      </w:r>
      <w:r w:rsidRPr="000004DD">
        <w:rPr>
          <w:rFonts w:eastAsia="Times New Roman"/>
          <w:b/>
          <w:bCs/>
          <w:lang w:eastAsia="fr-FR"/>
        </w:rPr>
        <w:t>Caroline</w:t>
      </w:r>
    </w:p>
    <w:p w14:paraId="086BC998" w14:textId="025C310C" w:rsidR="003A62DB" w:rsidRDefault="003A62DB" w:rsidP="003A62DB">
      <w:pPr>
        <w:rPr>
          <w:lang w:eastAsia="fr-FR"/>
        </w:rPr>
      </w:pPr>
      <w:r>
        <w:rPr>
          <w:lang w:eastAsia="fr-FR"/>
        </w:rPr>
        <w:t>Une première info est parue ! Bravo</w:t>
      </w:r>
      <w:r w:rsidR="00FA7C7B">
        <w:rPr>
          <w:lang w:eastAsia="fr-FR"/>
        </w:rPr>
        <w:t> !</w:t>
      </w:r>
      <w:r>
        <w:rPr>
          <w:lang w:eastAsia="fr-FR"/>
        </w:rPr>
        <w:br/>
        <w:t xml:space="preserve">Il faut planifier une récurrence pour avoir les infos à temps, donc le calendrier des évènements serait important à tenir à jour ainsi que les projets en cours </w:t>
      </w:r>
      <w:r w:rsidR="00FA7C7B">
        <w:rPr>
          <w:lang w:eastAsia="fr-FR"/>
        </w:rPr>
        <w:t xml:space="preserve">pour les </w:t>
      </w:r>
      <w:r>
        <w:rPr>
          <w:lang w:eastAsia="fr-FR"/>
        </w:rPr>
        <w:t>présenter.</w:t>
      </w:r>
      <w:r>
        <w:rPr>
          <w:lang w:eastAsia="fr-FR"/>
        </w:rPr>
        <w:br/>
        <w:t xml:space="preserve">Autre projet d’ampleur : mettre à jour le site internet </w:t>
      </w:r>
      <w:r w:rsidR="00FA7C7B">
        <w:rPr>
          <w:lang w:eastAsia="fr-FR"/>
        </w:rPr>
        <w:t>(Pierre pourrait peut-être s’en occuper ?)</w:t>
      </w:r>
    </w:p>
    <w:p w14:paraId="08891699" w14:textId="00FDB507" w:rsidR="003A62DB" w:rsidRDefault="003A62DB" w:rsidP="003A62DB">
      <w:pPr>
        <w:rPr>
          <w:lang w:eastAsia="fr-FR"/>
        </w:rPr>
      </w:pPr>
      <w:r>
        <w:rPr>
          <w:lang w:eastAsia="fr-FR"/>
        </w:rPr>
        <w:t>Publier sur Facebook : à faire les jours J des évènements</w:t>
      </w:r>
      <w:r w:rsidR="00FA7C7B">
        <w:rPr>
          <w:lang w:eastAsia="fr-FR"/>
        </w:rPr>
        <w:t>, prendre des photos et poster en direct</w:t>
      </w:r>
    </w:p>
    <w:p w14:paraId="38BBFE2E" w14:textId="0FB2B40E" w:rsidR="003A62DB" w:rsidRPr="003A62DB" w:rsidRDefault="003A62DB" w:rsidP="003A62DB">
      <w:pPr>
        <w:rPr>
          <w:lang w:eastAsia="fr-FR"/>
        </w:rPr>
      </w:pPr>
      <w:r>
        <w:rPr>
          <w:lang w:eastAsia="fr-FR"/>
        </w:rPr>
        <w:t>Instagram : Christian publie de temps en temps</w:t>
      </w:r>
    </w:p>
    <w:p w14:paraId="04492C35" w14:textId="5F59214C" w:rsid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Proposition de modèle de compte rendu </w:t>
      </w:r>
      <w:r w:rsidR="003A62DB">
        <w:rPr>
          <w:rFonts w:eastAsia="Times New Roman"/>
          <w:lang w:eastAsia="fr-FR"/>
        </w:rPr>
        <w:t>–</w:t>
      </w:r>
      <w:r w:rsidRPr="000004DD">
        <w:rPr>
          <w:rFonts w:eastAsia="Times New Roman"/>
          <w:lang w:eastAsia="fr-FR"/>
        </w:rPr>
        <w:t xml:space="preserve"> </w:t>
      </w:r>
      <w:r w:rsidR="003A62DB">
        <w:rPr>
          <w:rFonts w:eastAsia="Times New Roman"/>
          <w:lang w:eastAsia="fr-FR"/>
        </w:rPr>
        <w:t>(</w:t>
      </w:r>
      <w:r w:rsidRPr="000004DD">
        <w:rPr>
          <w:rFonts w:eastAsia="Times New Roman"/>
          <w:b/>
          <w:bCs/>
          <w:lang w:eastAsia="fr-FR"/>
        </w:rPr>
        <w:t>Jean-Pierre</w:t>
      </w:r>
      <w:r w:rsidR="00FA7C7B">
        <w:rPr>
          <w:rFonts w:eastAsia="Times New Roman"/>
          <w:b/>
          <w:bCs/>
          <w:lang w:eastAsia="fr-FR"/>
        </w:rPr>
        <w:t xml:space="preserve"> absent</w:t>
      </w:r>
      <w:r w:rsidR="003A62DB">
        <w:rPr>
          <w:rFonts w:eastAsia="Times New Roman"/>
          <w:b/>
          <w:bCs/>
          <w:lang w:eastAsia="fr-FR"/>
        </w:rPr>
        <w:t>)</w:t>
      </w:r>
    </w:p>
    <w:p w14:paraId="3CF96BA7" w14:textId="7C935010" w:rsidR="003A62DB" w:rsidRDefault="003A62DB" w:rsidP="003A62DB">
      <w:pPr>
        <w:rPr>
          <w:lang w:eastAsia="fr-FR"/>
        </w:rPr>
      </w:pPr>
      <w:r w:rsidRPr="003A62DB">
        <w:rPr>
          <w:lang w:eastAsia="fr-FR"/>
        </w:rPr>
        <w:t>Ce serait un modèle type à utiliser à chaque évènement</w:t>
      </w:r>
      <w:r>
        <w:rPr>
          <w:lang w:eastAsia="fr-FR"/>
        </w:rPr>
        <w:t xml:space="preserve"> pour partager aux autres</w:t>
      </w:r>
      <w:r w:rsidR="00E6163E">
        <w:rPr>
          <w:lang w:eastAsia="fr-FR"/>
        </w:rPr>
        <w:t>.</w:t>
      </w:r>
    </w:p>
    <w:p w14:paraId="0C620324" w14:textId="07EED856" w:rsidR="00E6163E" w:rsidRPr="00E6163E" w:rsidRDefault="00E6163E" w:rsidP="00E6163E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P</w:t>
      </w:r>
      <w:r w:rsidRPr="00E6163E">
        <w:rPr>
          <w:rFonts w:eastAsia="Times New Roman"/>
          <w:lang w:eastAsia="fr-FR"/>
        </w:rPr>
        <w:t>oints</w:t>
      </w:r>
      <w:r>
        <w:rPr>
          <w:rFonts w:eastAsia="Times New Roman"/>
          <w:lang w:eastAsia="fr-FR"/>
        </w:rPr>
        <w:t xml:space="preserve"> divers</w:t>
      </w:r>
      <w:r w:rsidRPr="00E6163E">
        <w:rPr>
          <w:rFonts w:eastAsia="Times New Roman"/>
          <w:lang w:eastAsia="fr-FR"/>
        </w:rPr>
        <w:t xml:space="preserve"> : </w:t>
      </w:r>
    </w:p>
    <w:p w14:paraId="5EAF8024" w14:textId="5AFD18CD" w:rsidR="00E6163E" w:rsidRDefault="00E6163E" w:rsidP="00FA7C7B">
      <w:pPr>
        <w:pStyle w:val="Paragraphedeliste"/>
        <w:numPr>
          <w:ilvl w:val="0"/>
          <w:numId w:val="21"/>
        </w:numPr>
        <w:rPr>
          <w:lang w:eastAsia="fr-FR"/>
        </w:rPr>
      </w:pPr>
      <w:proofErr w:type="spellStart"/>
      <w:r>
        <w:rPr>
          <w:lang w:eastAsia="fr-FR"/>
        </w:rPr>
        <w:t>Solared</w:t>
      </w:r>
      <w:proofErr w:type="spellEnd"/>
      <w:r>
        <w:rPr>
          <w:lang w:eastAsia="fr-FR"/>
        </w:rPr>
        <w:t> </w:t>
      </w:r>
      <w:r w:rsidR="00FA7C7B">
        <w:rPr>
          <w:lang w:eastAsia="fr-FR"/>
        </w:rPr>
        <w:t xml:space="preserve">en panne </w:t>
      </w:r>
      <w:r>
        <w:rPr>
          <w:lang w:eastAsia="fr-FR"/>
        </w:rPr>
        <w:t>: depuis 3 semaines, il manque le monitoring de certaines centrales.</w:t>
      </w:r>
    </w:p>
    <w:p w14:paraId="08B5065B" w14:textId="2A4F5351" w:rsidR="00E6163E" w:rsidRDefault="00E6163E" w:rsidP="00FA7C7B">
      <w:pPr>
        <w:pStyle w:val="Paragraphedeliste"/>
        <w:numPr>
          <w:ilvl w:val="0"/>
          <w:numId w:val="21"/>
        </w:numPr>
        <w:rPr>
          <w:lang w:eastAsia="fr-FR"/>
        </w:rPr>
      </w:pPr>
      <w:r>
        <w:rPr>
          <w:lang w:eastAsia="fr-FR"/>
        </w:rPr>
        <w:t xml:space="preserve">Surconsommation des datas à la MJC, on doit vérifier pourquoi. </w:t>
      </w:r>
    </w:p>
    <w:p w14:paraId="50407435" w14:textId="77777777" w:rsidR="00FA7C7B" w:rsidRDefault="00FA7C7B" w:rsidP="003A62DB">
      <w:pPr>
        <w:rPr>
          <w:lang w:eastAsia="fr-FR"/>
        </w:rPr>
      </w:pPr>
    </w:p>
    <w:p w14:paraId="5B9BF527" w14:textId="5252DEF6" w:rsidR="00E6163E" w:rsidRPr="003A62DB" w:rsidRDefault="00E6163E" w:rsidP="003A62DB">
      <w:pPr>
        <w:rPr>
          <w:lang w:eastAsia="fr-FR"/>
        </w:rPr>
      </w:pPr>
      <w:r>
        <w:rPr>
          <w:lang w:eastAsia="fr-FR"/>
        </w:rPr>
        <w:t>Fin de séance à 22h46</w:t>
      </w:r>
    </w:p>
    <w:p w14:paraId="0631A561" w14:textId="77777777"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39A22F97" w14:textId="77777777"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Secrétaire 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940E4C">
        <w:rPr>
          <w:rFonts w:ascii="Helvetica Neue" w:eastAsia="Times New Roman" w:hAnsi="Helvetica Neue" w:cs="Times New Roman"/>
          <w:sz w:val="24"/>
          <w:szCs w:val="24"/>
          <w:lang w:eastAsia="fr-FR"/>
        </w:rPr>
        <w:t>le président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</w:p>
    <w:p w14:paraId="1E0873EC" w14:textId="77777777" w:rsidR="00CC3D6D" w:rsidRPr="00387871" w:rsidRDefault="00CC3D6D" w:rsidP="00DA2DB0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t xml:space="preserve"> </w:t>
      </w:r>
    </w:p>
    <w:sectPr w:rsidR="00CC3D6D" w:rsidRPr="00387871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DC6FF" w14:textId="77777777" w:rsidR="004C2CEB" w:rsidRDefault="004C2CEB" w:rsidP="007C34CE">
      <w:pPr>
        <w:spacing w:after="0" w:line="240" w:lineRule="auto"/>
      </w:pPr>
      <w:r>
        <w:separator/>
      </w:r>
    </w:p>
  </w:endnote>
  <w:endnote w:type="continuationSeparator" w:id="0">
    <w:p w14:paraId="159BB419" w14:textId="77777777" w:rsidR="004C2CEB" w:rsidRDefault="004C2CE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A63E" w14:textId="77777777"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39B7F" w14:textId="77777777"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35C0E4" wp14:editId="4E35E017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BBE3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14:paraId="49012B35" w14:textId="77777777"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14:paraId="4CE36273" w14:textId="77777777"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BE9E6" w14:textId="77777777"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14:paraId="4B69200E" w14:textId="77777777" w:rsidR="003E01AD" w:rsidRDefault="003E01AD" w:rsidP="003E01AD"/>
  <w:p w14:paraId="1AFF8A89" w14:textId="77777777"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2EB5527" wp14:editId="092E945C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7321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14:paraId="58726E41" w14:textId="77777777"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8FC8E34" w14:textId="77777777"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DF94C" w14:textId="77777777" w:rsidR="004C2CEB" w:rsidRDefault="004C2CEB" w:rsidP="007C34CE">
      <w:pPr>
        <w:spacing w:after="0" w:line="240" w:lineRule="auto"/>
      </w:pPr>
      <w:r>
        <w:separator/>
      </w:r>
    </w:p>
  </w:footnote>
  <w:footnote w:type="continuationSeparator" w:id="0">
    <w:p w14:paraId="54059446" w14:textId="77777777" w:rsidR="004C2CEB" w:rsidRDefault="004C2CE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0EBBB" w14:textId="77777777"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AE2B3" w14:textId="77777777"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060DF" w14:textId="77777777"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 wp14:anchorId="03E2B677" wp14:editId="2B7E9A1F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42E11963" w14:textId="77777777"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 xml:space="preserve">appt1, 8 </w:t>
    </w:r>
    <w:proofErr w:type="gramStart"/>
    <w:r w:rsidRPr="00053792">
      <w:t>allée</w:t>
    </w:r>
    <w:proofErr w:type="gramEnd"/>
    <w:r w:rsidRPr="00053792">
      <w:t xml:space="preserve"> de Pomarède – 31670 Labège</w:t>
    </w:r>
  </w:p>
  <w:p w14:paraId="5097C4A7" w14:textId="77777777"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14:paraId="696024C4" w14:textId="77777777"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286F54D6" w14:textId="77777777"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14:paraId="52166338" w14:textId="77777777"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7338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C81261"/>
    <w:multiLevelType w:val="hybridMultilevel"/>
    <w:tmpl w:val="63FAD8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A9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94F12"/>
    <w:multiLevelType w:val="hybridMultilevel"/>
    <w:tmpl w:val="58785A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175C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6E1506"/>
    <w:multiLevelType w:val="multilevel"/>
    <w:tmpl w:val="51F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742D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B82B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28038A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5529510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BB7B42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598C2056"/>
    <w:multiLevelType w:val="hybridMultilevel"/>
    <w:tmpl w:val="E0187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7FD8"/>
    <w:multiLevelType w:val="multilevel"/>
    <w:tmpl w:val="D1E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5" w15:restartNumberingAfterBreak="0">
    <w:nsid w:val="6B6669B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7464748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EC1F4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A17066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938151">
    <w:abstractNumId w:val="3"/>
  </w:num>
  <w:num w:numId="2" w16cid:durableId="1518690629">
    <w:abstractNumId w:val="20"/>
  </w:num>
  <w:num w:numId="3" w16cid:durableId="652295324">
    <w:abstractNumId w:val="19"/>
  </w:num>
  <w:num w:numId="4" w16cid:durableId="1957521823">
    <w:abstractNumId w:val="14"/>
  </w:num>
  <w:num w:numId="5" w16cid:durableId="1789541339">
    <w:abstractNumId w:val="8"/>
  </w:num>
  <w:num w:numId="6" w16cid:durableId="1627160570">
    <w:abstractNumId w:val="5"/>
  </w:num>
  <w:num w:numId="7" w16cid:durableId="1422799891">
    <w:abstractNumId w:val="12"/>
  </w:num>
  <w:num w:numId="8" w16cid:durableId="31200621">
    <w:abstractNumId w:val="0"/>
  </w:num>
  <w:num w:numId="9" w16cid:durableId="1988775256">
    <w:abstractNumId w:val="6"/>
  </w:num>
  <w:num w:numId="10" w16cid:durableId="985864311">
    <w:abstractNumId w:val="13"/>
  </w:num>
  <w:num w:numId="11" w16cid:durableId="243224972">
    <w:abstractNumId w:val="7"/>
  </w:num>
  <w:num w:numId="12" w16cid:durableId="1312906852">
    <w:abstractNumId w:val="2"/>
  </w:num>
  <w:num w:numId="13" w16cid:durableId="1061708525">
    <w:abstractNumId w:val="15"/>
  </w:num>
  <w:num w:numId="14" w16cid:durableId="1526748820">
    <w:abstractNumId w:val="16"/>
  </w:num>
  <w:num w:numId="15" w16cid:durableId="33164439">
    <w:abstractNumId w:val="9"/>
  </w:num>
  <w:num w:numId="16" w16cid:durableId="569736790">
    <w:abstractNumId w:val="10"/>
  </w:num>
  <w:num w:numId="17" w16cid:durableId="926160776">
    <w:abstractNumId w:val="17"/>
  </w:num>
  <w:num w:numId="18" w16cid:durableId="1021510310">
    <w:abstractNumId w:val="11"/>
  </w:num>
  <w:num w:numId="19" w16cid:durableId="904298124">
    <w:abstractNumId w:val="18"/>
  </w:num>
  <w:num w:numId="20" w16cid:durableId="1863349983">
    <w:abstractNumId w:val="1"/>
  </w:num>
  <w:num w:numId="21" w16cid:durableId="221454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DC"/>
    <w:rsid w:val="000004DD"/>
    <w:rsid w:val="00050602"/>
    <w:rsid w:val="00053792"/>
    <w:rsid w:val="00061C78"/>
    <w:rsid w:val="00064748"/>
    <w:rsid w:val="00097D07"/>
    <w:rsid w:val="000B12BB"/>
    <w:rsid w:val="000B6E3F"/>
    <w:rsid w:val="000C3F2B"/>
    <w:rsid w:val="000F1E4B"/>
    <w:rsid w:val="000F587D"/>
    <w:rsid w:val="0012255F"/>
    <w:rsid w:val="001258F2"/>
    <w:rsid w:val="001267B5"/>
    <w:rsid w:val="001A2EE0"/>
    <w:rsid w:val="001C6B52"/>
    <w:rsid w:val="001E36B9"/>
    <w:rsid w:val="001F4DA5"/>
    <w:rsid w:val="00221F1C"/>
    <w:rsid w:val="00226905"/>
    <w:rsid w:val="00231101"/>
    <w:rsid w:val="00326195"/>
    <w:rsid w:val="0034680F"/>
    <w:rsid w:val="0035399B"/>
    <w:rsid w:val="00355AB3"/>
    <w:rsid w:val="003810BE"/>
    <w:rsid w:val="003819C4"/>
    <w:rsid w:val="00387871"/>
    <w:rsid w:val="003A62DB"/>
    <w:rsid w:val="003A6AAD"/>
    <w:rsid w:val="003E01AD"/>
    <w:rsid w:val="00421AF1"/>
    <w:rsid w:val="0046134F"/>
    <w:rsid w:val="00492A08"/>
    <w:rsid w:val="004C1210"/>
    <w:rsid w:val="004C1B72"/>
    <w:rsid w:val="004C2CEB"/>
    <w:rsid w:val="004E5D82"/>
    <w:rsid w:val="005058E6"/>
    <w:rsid w:val="005129A2"/>
    <w:rsid w:val="0052665E"/>
    <w:rsid w:val="0054177B"/>
    <w:rsid w:val="00585582"/>
    <w:rsid w:val="005869D2"/>
    <w:rsid w:val="0059567D"/>
    <w:rsid w:val="005A5AFB"/>
    <w:rsid w:val="00656BDA"/>
    <w:rsid w:val="0067506C"/>
    <w:rsid w:val="006A1208"/>
    <w:rsid w:val="006B35C6"/>
    <w:rsid w:val="006C71BF"/>
    <w:rsid w:val="00743673"/>
    <w:rsid w:val="00745264"/>
    <w:rsid w:val="00747C12"/>
    <w:rsid w:val="007819FA"/>
    <w:rsid w:val="00786B4A"/>
    <w:rsid w:val="00793378"/>
    <w:rsid w:val="007963ED"/>
    <w:rsid w:val="007B59A5"/>
    <w:rsid w:val="007C34CE"/>
    <w:rsid w:val="007D298B"/>
    <w:rsid w:val="007F76FE"/>
    <w:rsid w:val="00816DC1"/>
    <w:rsid w:val="00832C97"/>
    <w:rsid w:val="00851ADC"/>
    <w:rsid w:val="008523C2"/>
    <w:rsid w:val="00862950"/>
    <w:rsid w:val="0086335D"/>
    <w:rsid w:val="008E0D33"/>
    <w:rsid w:val="008F6E34"/>
    <w:rsid w:val="0091060A"/>
    <w:rsid w:val="00931A2B"/>
    <w:rsid w:val="00940E4C"/>
    <w:rsid w:val="00950641"/>
    <w:rsid w:val="0096254C"/>
    <w:rsid w:val="009724EA"/>
    <w:rsid w:val="00973601"/>
    <w:rsid w:val="009B5A7F"/>
    <w:rsid w:val="00A006DC"/>
    <w:rsid w:val="00A07B98"/>
    <w:rsid w:val="00A20628"/>
    <w:rsid w:val="00B03B8E"/>
    <w:rsid w:val="00B26D14"/>
    <w:rsid w:val="00B27A45"/>
    <w:rsid w:val="00B406DD"/>
    <w:rsid w:val="00B83B6C"/>
    <w:rsid w:val="00B8476D"/>
    <w:rsid w:val="00BA18C2"/>
    <w:rsid w:val="00BB6C68"/>
    <w:rsid w:val="00BC3821"/>
    <w:rsid w:val="00BE0BCB"/>
    <w:rsid w:val="00BE2066"/>
    <w:rsid w:val="00C21322"/>
    <w:rsid w:val="00C23226"/>
    <w:rsid w:val="00C435CF"/>
    <w:rsid w:val="00C64638"/>
    <w:rsid w:val="00C67E7D"/>
    <w:rsid w:val="00C843DF"/>
    <w:rsid w:val="00C8559C"/>
    <w:rsid w:val="00C87F7C"/>
    <w:rsid w:val="00CA72DD"/>
    <w:rsid w:val="00CC3D6D"/>
    <w:rsid w:val="00CE7C0C"/>
    <w:rsid w:val="00CF37CE"/>
    <w:rsid w:val="00D25E75"/>
    <w:rsid w:val="00D47FA0"/>
    <w:rsid w:val="00DA2DB0"/>
    <w:rsid w:val="00DC18F2"/>
    <w:rsid w:val="00E16B39"/>
    <w:rsid w:val="00E3196F"/>
    <w:rsid w:val="00E6163E"/>
    <w:rsid w:val="00E62E54"/>
    <w:rsid w:val="00EA4F44"/>
    <w:rsid w:val="00EA63B4"/>
    <w:rsid w:val="00EA6E2E"/>
    <w:rsid w:val="00EC3A09"/>
    <w:rsid w:val="00F112B7"/>
    <w:rsid w:val="00F8418C"/>
    <w:rsid w:val="00F916D0"/>
    <w:rsid w:val="00FA7C7B"/>
    <w:rsid w:val="00FB3DA9"/>
    <w:rsid w:val="00FC5E3A"/>
    <w:rsid w:val="00FD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5FE579"/>
  <w15:chartTrackingRefBased/>
  <w15:docId w15:val="{35FCD525-57C5-42CA-B510-FD6B2F2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33"/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267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67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67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67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67B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26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laboite.icea-enr.f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</Template>
  <TotalTime>1</TotalTime>
  <Pages>5</Pages>
  <Words>1141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Claire Haydont</cp:lastModifiedBy>
  <cp:revision>2</cp:revision>
  <cp:lastPrinted>2017-03-15T17:10:00Z</cp:lastPrinted>
  <dcterms:created xsi:type="dcterms:W3CDTF">2024-07-03T21:27:00Z</dcterms:created>
  <dcterms:modified xsi:type="dcterms:W3CDTF">2024-07-03T21:27:00Z</dcterms:modified>
</cp:coreProperties>
</file>