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CC1C8D" w14:textId="77777777" w:rsidR="00C45ED2" w:rsidRDefault="00C45ED2" w:rsidP="006A5AB4">
      <w:pPr>
        <w:pStyle w:val="Titre1"/>
        <w:jc w:val="center"/>
        <w:rPr>
          <w:noProof/>
          <w:lang w:eastAsia="fr-FR"/>
        </w:rPr>
      </w:pPr>
    </w:p>
    <w:p w14:paraId="2C1A06CF" w14:textId="5C711F56" w:rsidR="007C34CE" w:rsidRDefault="00CF37CE" w:rsidP="006A5AB4">
      <w:pPr>
        <w:pStyle w:val="Titre1"/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 wp14:anchorId="574854D5" wp14:editId="0CEB4207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722E9810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344AFF">
        <w:rPr>
          <w:noProof/>
          <w:lang w:eastAsia="fr-FR"/>
        </w:rPr>
        <w:t>Conseil</w:t>
      </w:r>
      <w:r w:rsidR="00A7570C">
        <w:t xml:space="preserve"> coopératif du 17/04/2023</w:t>
      </w:r>
    </w:p>
    <w:p w14:paraId="175C4C9E" w14:textId="07505319" w:rsidR="00344AFF" w:rsidRDefault="00F34063" w:rsidP="00C45ED2">
      <w:pPr>
        <w:jc w:val="center"/>
        <w:rPr>
          <w:sz w:val="24"/>
          <w:szCs w:val="24"/>
        </w:rPr>
      </w:pPr>
      <w:r>
        <w:rPr>
          <w:sz w:val="24"/>
          <w:szCs w:val="24"/>
        </w:rPr>
        <w:t>En visio le 30/05/2023</w:t>
      </w:r>
    </w:p>
    <w:p w14:paraId="6E876D18" w14:textId="77777777" w:rsidR="00C45ED2" w:rsidRPr="00C45ED2" w:rsidRDefault="00C45ED2" w:rsidP="00C45ED2">
      <w:pPr>
        <w:jc w:val="center"/>
        <w:rPr>
          <w:sz w:val="24"/>
          <w:szCs w:val="24"/>
        </w:rPr>
      </w:pPr>
    </w:p>
    <w:tbl>
      <w:tblPr>
        <w:tblStyle w:val="TableNormal"/>
        <w:tblW w:w="9063" w:type="dxa"/>
        <w:tblInd w:w="122" w:type="dxa"/>
        <w:tblLayout w:type="fixed"/>
        <w:tblCellMar>
          <w:left w:w="103" w:type="dxa"/>
          <w:right w:w="108" w:type="dxa"/>
        </w:tblCellMar>
        <w:tblLook w:val="01E0" w:firstRow="1" w:lastRow="1" w:firstColumn="1" w:lastColumn="1" w:noHBand="0" w:noVBand="0"/>
      </w:tblPr>
      <w:tblGrid>
        <w:gridCol w:w="1812"/>
        <w:gridCol w:w="1808"/>
        <w:gridCol w:w="1815"/>
        <w:gridCol w:w="1815"/>
        <w:gridCol w:w="1813"/>
      </w:tblGrid>
      <w:tr w:rsidR="00E71196" w:rsidRPr="006A5AB4" w14:paraId="2E783932" w14:textId="77777777" w:rsidTr="006E7C56">
        <w:trPr>
          <w:trHeight w:val="252"/>
        </w:trPr>
        <w:tc>
          <w:tcPr>
            <w:tcW w:w="36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D83ECD1" w14:textId="77777777" w:rsidR="00E71196" w:rsidRPr="006A5AB4" w:rsidRDefault="00E71196" w:rsidP="006E7C56">
            <w:pPr>
              <w:pStyle w:val="TableParagraph"/>
              <w:spacing w:line="233" w:lineRule="exact"/>
              <w:ind w:left="107"/>
              <w:rPr>
                <w:rFonts w:ascii="Times New Roman" w:hAnsi="Times New Roman" w:cs="Times New Roman"/>
                <w:b/>
                <w:lang w:val="fr-FR"/>
              </w:rPr>
            </w:pPr>
            <w:r w:rsidRPr="006A5AB4">
              <w:rPr>
                <w:rFonts w:ascii="Times New Roman" w:hAnsi="Times New Roman" w:cs="Times New Roman"/>
                <w:b/>
                <w:lang w:val="fr-FR"/>
              </w:rPr>
              <w:t>Membre</w:t>
            </w:r>
            <w:r w:rsidRPr="006A5AB4">
              <w:rPr>
                <w:rFonts w:ascii="Times New Roman" w:hAnsi="Times New Roman" w:cs="Times New Roman"/>
                <w:b/>
                <w:spacing w:val="-1"/>
                <w:lang w:val="fr-FR"/>
              </w:rPr>
              <w:t xml:space="preserve"> </w:t>
            </w:r>
            <w:r w:rsidRPr="006A5AB4">
              <w:rPr>
                <w:rFonts w:ascii="Times New Roman" w:hAnsi="Times New Roman" w:cs="Times New Roman"/>
                <w:b/>
                <w:lang w:val="fr-FR"/>
              </w:rPr>
              <w:t>du CC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92101EA" w14:textId="77777777" w:rsidR="00E71196" w:rsidRPr="006A5AB4" w:rsidRDefault="00E71196" w:rsidP="006E7C56">
            <w:pPr>
              <w:pStyle w:val="TableParagraph"/>
              <w:spacing w:line="233" w:lineRule="exact"/>
              <w:ind w:left="108"/>
              <w:rPr>
                <w:rFonts w:ascii="Times New Roman" w:hAnsi="Times New Roman" w:cs="Times New Roman"/>
                <w:b/>
                <w:lang w:val="fr-FR"/>
              </w:rPr>
            </w:pPr>
            <w:r w:rsidRPr="006A5AB4">
              <w:rPr>
                <w:rFonts w:ascii="Times New Roman" w:hAnsi="Times New Roman" w:cs="Times New Roman"/>
                <w:b/>
                <w:lang w:val="fr-FR"/>
              </w:rPr>
              <w:t>Présent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2534EBE" w14:textId="77777777" w:rsidR="00E71196" w:rsidRPr="006A5AB4" w:rsidRDefault="00E71196" w:rsidP="006E7C56">
            <w:pPr>
              <w:pStyle w:val="TableParagraph"/>
              <w:spacing w:line="233" w:lineRule="exact"/>
              <w:ind w:left="107"/>
              <w:rPr>
                <w:lang w:val="fr-FR"/>
              </w:rPr>
            </w:pPr>
            <w:r w:rsidRPr="006A5AB4">
              <w:rPr>
                <w:rFonts w:ascii="Times New Roman" w:hAnsi="Times New Roman" w:cs="Times New Roman"/>
                <w:b/>
                <w:lang w:val="fr-FR"/>
              </w:rPr>
              <w:t>Excusé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100959C" w14:textId="77777777" w:rsidR="00E71196" w:rsidRPr="006A5AB4" w:rsidRDefault="00E71196" w:rsidP="006E7C56">
            <w:pPr>
              <w:pStyle w:val="TableParagraph"/>
              <w:spacing w:line="233" w:lineRule="exact"/>
              <w:ind w:left="106"/>
              <w:rPr>
                <w:rFonts w:ascii="Times New Roman" w:hAnsi="Times New Roman" w:cs="Times New Roman"/>
                <w:b/>
                <w:lang w:val="fr-FR"/>
              </w:rPr>
            </w:pPr>
            <w:r w:rsidRPr="006A5AB4">
              <w:rPr>
                <w:rFonts w:ascii="Times New Roman" w:hAnsi="Times New Roman" w:cs="Times New Roman"/>
                <w:b/>
                <w:lang w:val="fr-FR"/>
              </w:rPr>
              <w:t>Rapporteur</w:t>
            </w:r>
          </w:p>
        </w:tc>
      </w:tr>
      <w:tr w:rsidR="00E71196" w:rsidRPr="006A5AB4" w14:paraId="3BE0812B" w14:textId="77777777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536FD7E" w14:textId="77777777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Francis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9A7ABCE" w14:textId="77777777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proofErr w:type="spellStart"/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Barousse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076E04A" w14:textId="2F9087E0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B876AA6" w14:textId="77777777"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5132E35" w14:textId="77777777"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14:paraId="1A2FE3BF" w14:textId="77777777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EC82743" w14:textId="77777777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Dominique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F970A9C" w14:textId="77777777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Blanchot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07ED145" w14:textId="77777777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C2F32A9" w14:textId="564B8EAC"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9B75B21" w14:textId="77777777"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14:paraId="7314F967" w14:textId="77777777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A40D94C" w14:textId="77777777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François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4DD1A50" w14:textId="77777777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Buisson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14769E0" w14:textId="56B97324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BB55EAF" w14:textId="51195474" w:rsidR="00E71196" w:rsidRPr="006A5AB4" w:rsidRDefault="00066B68" w:rsidP="00E71196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7FE5522" w14:textId="77777777" w:rsidR="00E71196" w:rsidRPr="006A5AB4" w:rsidRDefault="00E71196" w:rsidP="00E71196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14:paraId="1B466115" w14:textId="77777777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6B0CE98" w14:textId="77777777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Patrick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7F25F88" w14:textId="77777777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Couderc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847B4BB" w14:textId="238312F5" w:rsidR="00E71196" w:rsidRPr="006A5AB4" w:rsidRDefault="00E71196" w:rsidP="00E71196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1ED38FC" w14:textId="77777777"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4AFE739" w14:textId="77777777" w:rsidR="00E71196" w:rsidRPr="006A5AB4" w:rsidRDefault="00E71196" w:rsidP="00E71196">
            <w:pPr>
              <w:pStyle w:val="TableParagraph"/>
              <w:spacing w:before="1" w:line="263" w:lineRule="exact"/>
              <w:ind w:left="108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14:paraId="236C73F8" w14:textId="77777777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6072157" w14:textId="77777777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Caroline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A970816" w14:textId="77777777" w:rsidR="00E71196" w:rsidRPr="006A5AB4" w:rsidRDefault="00E71196" w:rsidP="00E71196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Fouchard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F1DE2AC" w14:textId="77777777" w:rsidR="00E71196" w:rsidRPr="006A5AB4" w:rsidRDefault="00E71196" w:rsidP="00E71196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88DC08C" w14:textId="2BAD38F3"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1206918" w14:textId="77777777" w:rsidR="00E71196" w:rsidRPr="006A5AB4" w:rsidRDefault="00E71196" w:rsidP="00E71196">
            <w:pPr>
              <w:pStyle w:val="TableParagraph"/>
              <w:spacing w:before="1" w:line="263" w:lineRule="exact"/>
              <w:ind w:left="108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14:paraId="2E5C7BD8" w14:textId="77777777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2A9B80E" w14:textId="77777777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Jean-Paul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406A517" w14:textId="77777777" w:rsidR="00E71196" w:rsidRPr="006A5AB4" w:rsidRDefault="00E71196" w:rsidP="00E71196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Gardette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DF81914" w14:textId="767B038A" w:rsidR="00E71196" w:rsidRPr="006A5AB4" w:rsidRDefault="00E71196" w:rsidP="00E71196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1E6F72D" w14:textId="77777777"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4A523D5" w14:textId="77777777" w:rsidR="00E71196" w:rsidRPr="006A5AB4" w:rsidRDefault="00E71196" w:rsidP="00E71196">
            <w:pPr>
              <w:pStyle w:val="TableParagraph"/>
              <w:spacing w:before="1" w:line="263" w:lineRule="exact"/>
              <w:ind w:left="108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14:paraId="197EA8C3" w14:textId="77777777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D07E2AA" w14:textId="77777777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Claire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28F5B64" w14:textId="77777777" w:rsidR="00E71196" w:rsidRPr="006A5AB4" w:rsidRDefault="00E71196" w:rsidP="00E71196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Haydont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0B1D7AD" w14:textId="6843AA5C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1AC0B92" w14:textId="77777777"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044C677" w14:textId="3C7CF537"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14:paraId="44345A01" w14:textId="77777777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B1CF91D" w14:textId="77777777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Mireille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18D90D3" w14:textId="77777777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Pascal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EF9A678" w14:textId="06EB748D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A745629" w14:textId="198245CF" w:rsidR="00E71196" w:rsidRPr="006A5AB4" w:rsidRDefault="0033645A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C1A3371" w14:textId="77777777" w:rsidR="00E71196" w:rsidRPr="006A5AB4" w:rsidRDefault="00E71196" w:rsidP="00E71196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14:paraId="0009F02E" w14:textId="77777777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76DBE31" w14:textId="77777777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Vincent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82631DF" w14:textId="77777777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Réquillart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C540A36" w14:textId="11E2F2A2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F18770F" w14:textId="77777777"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89C5230" w14:textId="77777777"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14:paraId="0391821D" w14:textId="77777777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84FC80A" w14:textId="77777777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Christian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7B9EB5F" w14:textId="77777777" w:rsidR="00E71196" w:rsidRPr="006A5AB4" w:rsidRDefault="00E71196" w:rsidP="00E71196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Thil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2876470" w14:textId="4A82E72D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F24E48B" w14:textId="77777777"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56089C1" w14:textId="77777777"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14:paraId="5FF2B2DA" w14:textId="77777777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0395394" w14:textId="77777777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David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247FB5B" w14:textId="77777777" w:rsidR="00E71196" w:rsidRPr="006A5AB4" w:rsidRDefault="00E71196" w:rsidP="00E71196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  <w:lang w:val="fr-FR"/>
              </w:rPr>
            </w:pPr>
            <w:proofErr w:type="spellStart"/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Trébosc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E829A72" w14:textId="77777777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36BB4BF" w14:textId="2F6E7B4D"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601D91C" w14:textId="77777777"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71196" w:rsidRPr="006A5AB4" w14:paraId="054A629A" w14:textId="77777777" w:rsidTr="006E7C56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CC4516C" w14:textId="77777777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Christophe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274A295" w14:textId="77777777" w:rsidR="00E71196" w:rsidRPr="006A5AB4" w:rsidRDefault="00E71196" w:rsidP="00E71196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sz w:val="24"/>
                <w:lang w:val="fr-FR"/>
              </w:rPr>
            </w:pPr>
            <w:proofErr w:type="spellStart"/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Vandangeon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F8DFBD5" w14:textId="1AEB7747" w:rsidR="00E71196" w:rsidRPr="006A5AB4" w:rsidRDefault="00E71196" w:rsidP="00E71196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502DBB8" w14:textId="09B66680" w:rsidR="00E71196" w:rsidRPr="006A5AB4" w:rsidRDefault="001F4663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9B3E44D" w14:textId="77777777" w:rsidR="00E71196" w:rsidRPr="006A5AB4" w:rsidRDefault="00E71196" w:rsidP="00E71196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</w:tr>
    </w:tbl>
    <w:p w14:paraId="11B54E8B" w14:textId="77777777" w:rsidR="00C20794" w:rsidRDefault="00C20794" w:rsidP="00A7570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404CF8" w14:textId="44111CB9" w:rsidR="00C45ED2" w:rsidRPr="00C45ED2" w:rsidRDefault="00C20794" w:rsidP="00005CD5">
      <w:pPr>
        <w:pStyle w:val="Titre2"/>
        <w:numPr>
          <w:ilvl w:val="0"/>
          <w:numId w:val="6"/>
        </w:numPr>
        <w:rPr>
          <w:lang w:eastAsia="fr-FR"/>
        </w:rPr>
      </w:pPr>
      <w:r w:rsidRPr="00F34063">
        <w:rPr>
          <w:rFonts w:eastAsia="Times New Roman"/>
          <w:lang w:eastAsia="fr-FR"/>
        </w:rPr>
        <w:t xml:space="preserve">Choix du secrétaire de séance : </w:t>
      </w:r>
    </w:p>
    <w:p w14:paraId="705F2B46" w14:textId="3E83B263" w:rsidR="00C45ED2" w:rsidRPr="00C45ED2" w:rsidRDefault="00C20794" w:rsidP="00CA71D8">
      <w:pPr>
        <w:pStyle w:val="Titre2"/>
        <w:numPr>
          <w:ilvl w:val="0"/>
          <w:numId w:val="20"/>
        </w:numPr>
        <w:rPr>
          <w:lang w:eastAsia="fr-FR"/>
        </w:rPr>
      </w:pPr>
      <w:r w:rsidRPr="00F34063">
        <w:rPr>
          <w:rFonts w:eastAsia="Times New Roman"/>
          <w:lang w:eastAsia="fr-FR"/>
        </w:rPr>
        <w:t xml:space="preserve">Choix du maitre du temps : </w:t>
      </w:r>
    </w:p>
    <w:p w14:paraId="30804546" w14:textId="77777777" w:rsidR="00CA71D8" w:rsidRPr="00CA71D8" w:rsidRDefault="00CA71D8" w:rsidP="00CA71D8">
      <w:pPr>
        <w:pStyle w:val="Titre2"/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A71D8">
        <w:rPr>
          <w:rFonts w:ascii="Times New Roman" w:eastAsia="Times New Roman" w:hAnsi="Times New Roman" w:cs="Times New Roman"/>
          <w:sz w:val="24"/>
          <w:szCs w:val="24"/>
          <w:lang w:eastAsia="fr-FR"/>
        </w:rPr>
        <w:t>Pas de nouveau sociétaire à valider</w:t>
      </w:r>
    </w:p>
    <w:p w14:paraId="43EE553D" w14:textId="77B5C6E7" w:rsidR="00CA71D8" w:rsidRDefault="00CA71D8" w:rsidP="00CA71D8">
      <w:pPr>
        <w:pStyle w:val="Titre2"/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A71D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Point sur les 2 projets en cours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14:paraId="67E3DF45" w14:textId="4973103D" w:rsidR="00F32981" w:rsidRDefault="00F32981" w:rsidP="00F32981">
      <w:pPr>
        <w:pStyle w:val="Paragraphedeliste"/>
        <w:numPr>
          <w:ilvl w:val="0"/>
          <w:numId w:val="21"/>
        </w:numPr>
        <w:rPr>
          <w:lang w:eastAsia="fr-FR"/>
        </w:rPr>
      </w:pPr>
      <w:r>
        <w:rPr>
          <w:lang w:eastAsia="fr-FR"/>
        </w:rPr>
        <w:t xml:space="preserve">Damas </w:t>
      </w:r>
      <w:proofErr w:type="spellStart"/>
      <w:r>
        <w:rPr>
          <w:lang w:eastAsia="fr-FR"/>
        </w:rPr>
        <w:t>Auba</w:t>
      </w:r>
      <w:proofErr w:type="spellEnd"/>
      <w:r>
        <w:rPr>
          <w:lang w:eastAsia="fr-FR"/>
        </w:rPr>
        <w:t xml:space="preserve"> travaux le 10 juillet. Attente de la pose du coffret de raccordement </w:t>
      </w:r>
      <w:proofErr w:type="spellStart"/>
      <w:r>
        <w:rPr>
          <w:lang w:eastAsia="fr-FR"/>
        </w:rPr>
        <w:t>enedis</w:t>
      </w:r>
      <w:proofErr w:type="spellEnd"/>
    </w:p>
    <w:p w14:paraId="311E5AF5" w14:textId="1B48C6B6" w:rsidR="00F32981" w:rsidRPr="00F32981" w:rsidRDefault="00F32981" w:rsidP="00F32981">
      <w:pPr>
        <w:pStyle w:val="Paragraphedeliste"/>
        <w:numPr>
          <w:ilvl w:val="0"/>
          <w:numId w:val="21"/>
        </w:numPr>
        <w:rPr>
          <w:lang w:eastAsia="fr-FR"/>
        </w:rPr>
      </w:pPr>
      <w:proofErr w:type="spellStart"/>
      <w:r>
        <w:rPr>
          <w:lang w:eastAsia="fr-FR"/>
        </w:rPr>
        <w:t>Lagardelle</w:t>
      </w:r>
      <w:proofErr w:type="spellEnd"/>
      <w:r>
        <w:rPr>
          <w:lang w:eastAsia="fr-FR"/>
        </w:rPr>
        <w:t xml:space="preserve"> Pose coffret de raccordement Enedis le    </w:t>
      </w:r>
      <w:r w:rsidR="008B5334">
        <w:rPr>
          <w:lang w:eastAsia="fr-FR"/>
        </w:rPr>
        <w:t>10/06/2023</w:t>
      </w:r>
      <w:r>
        <w:rPr>
          <w:lang w:eastAsia="fr-FR"/>
        </w:rPr>
        <w:t xml:space="preserve">              , travaux au mieux Toussa</w:t>
      </w:r>
      <w:r w:rsidR="008B5334">
        <w:rPr>
          <w:lang w:eastAsia="fr-FR"/>
        </w:rPr>
        <w:t>in</w:t>
      </w:r>
      <w:r>
        <w:rPr>
          <w:lang w:eastAsia="fr-FR"/>
        </w:rPr>
        <w:t>t</w:t>
      </w:r>
    </w:p>
    <w:p w14:paraId="2948D197" w14:textId="2A571175" w:rsidR="00CA71D8" w:rsidRPr="00CA71D8" w:rsidRDefault="00CA71D8" w:rsidP="00CA71D8">
      <w:pPr>
        <w:pStyle w:val="Titre2"/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A71D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Point sur prospection : </w:t>
      </w:r>
      <w:proofErr w:type="spellStart"/>
      <w:r w:rsidRPr="00CA71D8">
        <w:rPr>
          <w:rFonts w:ascii="Times New Roman" w:eastAsia="Times New Roman" w:hAnsi="Times New Roman" w:cs="Times New Roman"/>
          <w:sz w:val="24"/>
          <w:szCs w:val="24"/>
          <w:lang w:eastAsia="fr-FR"/>
        </w:rPr>
        <w:t>Pechbusque</w:t>
      </w:r>
      <w:proofErr w:type="spellEnd"/>
      <w:r w:rsidRPr="00CA71D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Ramonville, Maison des sports Labège, Auterive, Ferme du </w:t>
      </w:r>
      <w:proofErr w:type="spellStart"/>
      <w:r w:rsidRPr="00CA71D8">
        <w:rPr>
          <w:rFonts w:ascii="Times New Roman" w:eastAsia="Times New Roman" w:hAnsi="Times New Roman" w:cs="Times New Roman"/>
          <w:sz w:val="24"/>
          <w:szCs w:val="24"/>
          <w:lang w:eastAsia="fr-FR"/>
        </w:rPr>
        <w:t>Fachet</w:t>
      </w:r>
      <w:proofErr w:type="spellEnd"/>
    </w:p>
    <w:p w14:paraId="699D4BD2" w14:textId="77777777" w:rsidR="00CA71D8" w:rsidRPr="00CA71D8" w:rsidRDefault="00CA71D8" w:rsidP="00CA71D8">
      <w:pPr>
        <w:pStyle w:val="Titre2"/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A71D8">
        <w:rPr>
          <w:rFonts w:ascii="Times New Roman" w:eastAsia="Times New Roman" w:hAnsi="Times New Roman" w:cs="Times New Roman"/>
          <w:sz w:val="24"/>
          <w:szCs w:val="24"/>
          <w:lang w:eastAsia="fr-FR"/>
        </w:rPr>
        <w:t>Question connexe : Sur un projet à partir de quand le comité d'analyse intervient-il ?</w:t>
      </w:r>
    </w:p>
    <w:p w14:paraId="52729972" w14:textId="3356B3E3" w:rsidR="00CA71D8" w:rsidRPr="00CA71D8" w:rsidRDefault="00CA71D8" w:rsidP="00CA71D8">
      <w:pPr>
        <w:pStyle w:val="Titre2"/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A71D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Participation d'ICEA </w:t>
      </w:r>
      <w:r w:rsidR="00066B68" w:rsidRPr="00CA71D8">
        <w:rPr>
          <w:rFonts w:ascii="Times New Roman" w:eastAsia="Times New Roman" w:hAnsi="Times New Roman" w:cs="Times New Roman"/>
          <w:sz w:val="24"/>
          <w:szCs w:val="24"/>
          <w:lang w:eastAsia="fr-FR"/>
        </w:rPr>
        <w:t>à la fête</w:t>
      </w:r>
      <w:r w:rsidRPr="00CA71D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des possibles le samedi 30 septembre : débat "mouvant" sur l'autoconsommation qui serait co-animé avec une autre </w:t>
      </w:r>
      <w:proofErr w:type="spellStart"/>
      <w:r w:rsidRPr="00CA71D8">
        <w:rPr>
          <w:rFonts w:ascii="Times New Roman" w:eastAsia="Times New Roman" w:hAnsi="Times New Roman" w:cs="Times New Roman"/>
          <w:sz w:val="24"/>
          <w:szCs w:val="24"/>
          <w:lang w:eastAsia="fr-FR"/>
        </w:rPr>
        <w:t>assos</w:t>
      </w:r>
      <w:proofErr w:type="spellEnd"/>
      <w:r w:rsidRPr="00CA71D8">
        <w:rPr>
          <w:rFonts w:ascii="Times New Roman" w:eastAsia="Times New Roman" w:hAnsi="Times New Roman" w:cs="Times New Roman"/>
          <w:sz w:val="24"/>
          <w:szCs w:val="24"/>
          <w:lang w:eastAsia="fr-FR"/>
        </w:rPr>
        <w:t>. Donc il faudra un/des volontaire(s</w:t>
      </w:r>
      <w:r w:rsidR="00066B68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</w:p>
    <w:p w14:paraId="1175824F" w14:textId="77777777" w:rsidR="00CA71D8" w:rsidRPr="00CA71D8" w:rsidRDefault="00CA71D8" w:rsidP="00CA71D8">
      <w:pPr>
        <w:pStyle w:val="Titre2"/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A71D8"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Présentation projet de plaquette</w:t>
      </w:r>
    </w:p>
    <w:p w14:paraId="6414C6A5" w14:textId="77777777" w:rsidR="00CA71D8" w:rsidRPr="00CA71D8" w:rsidRDefault="00CA71D8" w:rsidP="00CA71D8">
      <w:pPr>
        <w:pStyle w:val="Titre2"/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A71D8">
        <w:rPr>
          <w:rFonts w:ascii="Times New Roman" w:eastAsia="Times New Roman" w:hAnsi="Times New Roman" w:cs="Times New Roman"/>
          <w:sz w:val="24"/>
          <w:szCs w:val="24"/>
          <w:lang w:eastAsia="fr-FR"/>
        </w:rPr>
        <w:t>Étoffer groupe de travail</w:t>
      </w:r>
    </w:p>
    <w:p w14:paraId="0C159FC1" w14:textId="77777777" w:rsidR="00CA71D8" w:rsidRPr="00CA71D8" w:rsidRDefault="00CA71D8" w:rsidP="00CA71D8">
      <w:pPr>
        <w:pStyle w:val="Titre2"/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A71D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Proposition d'organisation de conférence : </w:t>
      </w:r>
      <w:proofErr w:type="spellStart"/>
      <w:r w:rsidRPr="00CA71D8">
        <w:rPr>
          <w:rFonts w:ascii="Times New Roman" w:eastAsia="Times New Roman" w:hAnsi="Times New Roman" w:cs="Times New Roman"/>
          <w:sz w:val="24"/>
          <w:szCs w:val="24"/>
          <w:lang w:eastAsia="fr-FR"/>
        </w:rPr>
        <w:t>Negawatt</w:t>
      </w:r>
      <w:proofErr w:type="spellEnd"/>
    </w:p>
    <w:p w14:paraId="7425555A" w14:textId="77777777" w:rsidR="002A61A2" w:rsidRPr="00CA71D8" w:rsidRDefault="002A61A2" w:rsidP="00A7570C">
      <w:pPr>
        <w:jc w:val="center"/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eastAsia="fr-FR"/>
        </w:rPr>
      </w:pPr>
      <w:bookmarkStart w:id="0" w:name="_GoBack"/>
      <w:bookmarkEnd w:id="0"/>
    </w:p>
    <w:sectPr w:rsidR="002A61A2" w:rsidRPr="00CA71D8" w:rsidSect="00C4191C">
      <w:footerReference w:type="default" r:id="rId7"/>
      <w:headerReference w:type="first" r:id="rId8"/>
      <w:footerReference w:type="first" r:id="rId9"/>
      <w:pgSz w:w="11906" w:h="16838"/>
      <w:pgMar w:top="1134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680510" w14:textId="77777777" w:rsidR="00A11910" w:rsidRDefault="00A11910" w:rsidP="007C34CE">
      <w:pPr>
        <w:spacing w:after="0" w:line="240" w:lineRule="auto"/>
      </w:pPr>
      <w:r>
        <w:separator/>
      </w:r>
    </w:p>
  </w:endnote>
  <w:endnote w:type="continuationSeparator" w:id="0">
    <w:p w14:paraId="4FE2C54F" w14:textId="77777777" w:rsidR="00A11910" w:rsidRDefault="00A11910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BC1146" w14:textId="77777777"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F7B54D0" wp14:editId="6971B130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line w14:anchorId="386473C7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14:paraId="50EF6A6B" w14:textId="77777777"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14:paraId="0BD2695C" w14:textId="77777777" w:rsidR="00053792" w:rsidRPr="004C1B72" w:rsidRDefault="00053792" w:rsidP="004C1B72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38D6D5" w14:textId="77777777"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14:paraId="2C969D85" w14:textId="77777777" w:rsidR="003E01AD" w:rsidRDefault="003E01AD" w:rsidP="003E01AD"/>
  <w:p w14:paraId="2925BFC6" w14:textId="77777777"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079920F" wp14:editId="32E5462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line w14:anchorId="5A0F3E63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14:paraId="283ADB35" w14:textId="77777777"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14:paraId="74F856A5" w14:textId="77777777"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FB90CD" w14:textId="77777777" w:rsidR="00A11910" w:rsidRDefault="00A11910" w:rsidP="007C34CE">
      <w:pPr>
        <w:spacing w:after="0" w:line="240" w:lineRule="auto"/>
      </w:pPr>
      <w:r>
        <w:separator/>
      </w:r>
    </w:p>
  </w:footnote>
  <w:footnote w:type="continuationSeparator" w:id="0">
    <w:p w14:paraId="6AC3D2E4" w14:textId="77777777" w:rsidR="00A11910" w:rsidRDefault="00A11910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37A2FE" w14:textId="77777777" w:rsidR="001F4DA5" w:rsidRPr="00D2232D" w:rsidRDefault="000C3F2B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71552" behindDoc="0" locked="0" layoutInCell="1" allowOverlap="1" wp14:anchorId="49A76191" wp14:editId="3556DD6E">
          <wp:simplePos x="0" y="0"/>
          <wp:positionH relativeFrom="column">
            <wp:posOffset>576580</wp:posOffset>
          </wp:positionH>
          <wp:positionV relativeFrom="paragraph">
            <wp:posOffset>-41189</wp:posOffset>
          </wp:positionV>
          <wp:extent cx="1486800" cy="1184400"/>
          <wp:effectExtent l="0" t="0" r="0" b="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ew Icea-RV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800" cy="11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14:paraId="4674CFBA" w14:textId="77777777"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14:paraId="0A51EA2A" w14:textId="77777777"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14:paraId="03910DB3" w14:textId="77777777"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14:paraId="6EC74798" w14:textId="77777777"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14:paraId="6E127B91" w14:textId="77777777"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4484E"/>
    <w:multiLevelType w:val="hybridMultilevel"/>
    <w:tmpl w:val="1CD472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E316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5926D3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453BD"/>
    <w:multiLevelType w:val="multilevel"/>
    <w:tmpl w:val="6100A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04511E"/>
    <w:multiLevelType w:val="multilevel"/>
    <w:tmpl w:val="3FC48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62"/>
        </w:tabs>
        <w:ind w:left="2062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6538A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A933FF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B01377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DE1017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18651E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9CF30B5"/>
    <w:multiLevelType w:val="multilevel"/>
    <w:tmpl w:val="78E69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8B65A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E42459F"/>
    <w:multiLevelType w:val="hybridMultilevel"/>
    <w:tmpl w:val="7068B4D4"/>
    <w:lvl w:ilvl="0" w:tplc="650284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E00FC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6" w15:restartNumberingAfterBreak="0">
    <w:nsid w:val="6EFE68A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C297F2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9" w15:restartNumberingAfterBreak="0">
    <w:nsid w:val="7CAA4646"/>
    <w:multiLevelType w:val="multilevel"/>
    <w:tmpl w:val="5E2C5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18"/>
  </w:num>
  <w:num w:numId="4">
    <w:abstractNumId w:val="15"/>
  </w:num>
  <w:num w:numId="5">
    <w:abstractNumId w:val="4"/>
  </w:num>
  <w:num w:numId="6">
    <w:abstractNumId w:val="9"/>
  </w:num>
  <w:num w:numId="7">
    <w:abstractNumId w:val="8"/>
  </w:num>
  <w:num w:numId="8">
    <w:abstractNumId w:val="6"/>
  </w:num>
  <w:num w:numId="9">
    <w:abstractNumId w:val="16"/>
  </w:num>
  <w:num w:numId="10">
    <w:abstractNumId w:val="17"/>
  </w:num>
  <w:num w:numId="11">
    <w:abstractNumId w:val="1"/>
  </w:num>
  <w:num w:numId="12">
    <w:abstractNumId w:val="10"/>
  </w:num>
  <w:num w:numId="13">
    <w:abstractNumId w:val="14"/>
  </w:num>
  <w:num w:numId="14">
    <w:abstractNumId w:val="12"/>
  </w:num>
  <w:num w:numId="15">
    <w:abstractNumId w:val="2"/>
  </w:num>
  <w:num w:numId="16">
    <w:abstractNumId w:val="11"/>
  </w:num>
  <w:num w:numId="17">
    <w:abstractNumId w:val="0"/>
  </w:num>
  <w:num w:numId="18">
    <w:abstractNumId w:val="5"/>
  </w:num>
  <w:num w:numId="19">
    <w:abstractNumId w:val="19"/>
  </w:num>
  <w:num w:numId="20">
    <w:abstractNumId w:val="7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70C"/>
    <w:rsid w:val="000010A0"/>
    <w:rsid w:val="00014AE7"/>
    <w:rsid w:val="00025713"/>
    <w:rsid w:val="00053792"/>
    <w:rsid w:val="00066B68"/>
    <w:rsid w:val="000B49F8"/>
    <w:rsid w:val="000B6E3F"/>
    <w:rsid w:val="000C3F2B"/>
    <w:rsid w:val="000F2B0F"/>
    <w:rsid w:val="001051A5"/>
    <w:rsid w:val="00110A94"/>
    <w:rsid w:val="0012255F"/>
    <w:rsid w:val="00130D83"/>
    <w:rsid w:val="00162A84"/>
    <w:rsid w:val="00170AA0"/>
    <w:rsid w:val="001718DE"/>
    <w:rsid w:val="001A2EE0"/>
    <w:rsid w:val="001C6B52"/>
    <w:rsid w:val="001E36B9"/>
    <w:rsid w:val="001F4663"/>
    <w:rsid w:val="001F4DA5"/>
    <w:rsid w:val="00207E6E"/>
    <w:rsid w:val="00226905"/>
    <w:rsid w:val="002A61A2"/>
    <w:rsid w:val="002E2A65"/>
    <w:rsid w:val="003141EF"/>
    <w:rsid w:val="00326195"/>
    <w:rsid w:val="0033645A"/>
    <w:rsid w:val="00344AFF"/>
    <w:rsid w:val="0035399B"/>
    <w:rsid w:val="00353A4E"/>
    <w:rsid w:val="00355AB3"/>
    <w:rsid w:val="00360560"/>
    <w:rsid w:val="003641D2"/>
    <w:rsid w:val="003E01AD"/>
    <w:rsid w:val="003F58D1"/>
    <w:rsid w:val="004263EB"/>
    <w:rsid w:val="00444B30"/>
    <w:rsid w:val="00452A2F"/>
    <w:rsid w:val="00492A08"/>
    <w:rsid w:val="004C1B72"/>
    <w:rsid w:val="004D43BF"/>
    <w:rsid w:val="004F409F"/>
    <w:rsid w:val="005058E6"/>
    <w:rsid w:val="005470EC"/>
    <w:rsid w:val="005869D2"/>
    <w:rsid w:val="0059567D"/>
    <w:rsid w:val="005F2A23"/>
    <w:rsid w:val="006A5AB4"/>
    <w:rsid w:val="006B3BF9"/>
    <w:rsid w:val="006C3F4D"/>
    <w:rsid w:val="006D2481"/>
    <w:rsid w:val="006F3483"/>
    <w:rsid w:val="007278EE"/>
    <w:rsid w:val="00743673"/>
    <w:rsid w:val="00747C12"/>
    <w:rsid w:val="007819FA"/>
    <w:rsid w:val="00786B4A"/>
    <w:rsid w:val="007C34CE"/>
    <w:rsid w:val="007D298B"/>
    <w:rsid w:val="00806B62"/>
    <w:rsid w:val="00815C95"/>
    <w:rsid w:val="00816DC1"/>
    <w:rsid w:val="00851ADC"/>
    <w:rsid w:val="008523C2"/>
    <w:rsid w:val="00871E45"/>
    <w:rsid w:val="0087677D"/>
    <w:rsid w:val="008869B2"/>
    <w:rsid w:val="00897157"/>
    <w:rsid w:val="008B5334"/>
    <w:rsid w:val="008C12EC"/>
    <w:rsid w:val="008F777F"/>
    <w:rsid w:val="0091060A"/>
    <w:rsid w:val="009120A3"/>
    <w:rsid w:val="009422B6"/>
    <w:rsid w:val="0096254C"/>
    <w:rsid w:val="009715D2"/>
    <w:rsid w:val="009776DC"/>
    <w:rsid w:val="009B5A7F"/>
    <w:rsid w:val="009C08BE"/>
    <w:rsid w:val="009C3AAA"/>
    <w:rsid w:val="009F2B05"/>
    <w:rsid w:val="00A07B98"/>
    <w:rsid w:val="00A11910"/>
    <w:rsid w:val="00A73979"/>
    <w:rsid w:val="00A7570C"/>
    <w:rsid w:val="00AE1F8A"/>
    <w:rsid w:val="00AF3F82"/>
    <w:rsid w:val="00B03B8E"/>
    <w:rsid w:val="00B268C1"/>
    <w:rsid w:val="00B42601"/>
    <w:rsid w:val="00B553DE"/>
    <w:rsid w:val="00B67BF2"/>
    <w:rsid w:val="00B90E0F"/>
    <w:rsid w:val="00BA18C2"/>
    <w:rsid w:val="00BB6C68"/>
    <w:rsid w:val="00BC1EBE"/>
    <w:rsid w:val="00BE0BCB"/>
    <w:rsid w:val="00C102B8"/>
    <w:rsid w:val="00C20794"/>
    <w:rsid w:val="00C21322"/>
    <w:rsid w:val="00C213DC"/>
    <w:rsid w:val="00C4191C"/>
    <w:rsid w:val="00C45ED2"/>
    <w:rsid w:val="00C843DF"/>
    <w:rsid w:val="00CA71D8"/>
    <w:rsid w:val="00CA72DD"/>
    <w:rsid w:val="00CB490D"/>
    <w:rsid w:val="00CE7118"/>
    <w:rsid w:val="00CF37CE"/>
    <w:rsid w:val="00D0077F"/>
    <w:rsid w:val="00D37D30"/>
    <w:rsid w:val="00D5334B"/>
    <w:rsid w:val="00D6701B"/>
    <w:rsid w:val="00D85A5D"/>
    <w:rsid w:val="00D92A3A"/>
    <w:rsid w:val="00DA2265"/>
    <w:rsid w:val="00E16B39"/>
    <w:rsid w:val="00E3196F"/>
    <w:rsid w:val="00E71196"/>
    <w:rsid w:val="00EA4F44"/>
    <w:rsid w:val="00EA63B4"/>
    <w:rsid w:val="00EC3A09"/>
    <w:rsid w:val="00F112B7"/>
    <w:rsid w:val="00F3042C"/>
    <w:rsid w:val="00F32981"/>
    <w:rsid w:val="00F34063"/>
    <w:rsid w:val="00F51014"/>
    <w:rsid w:val="00F628E1"/>
    <w:rsid w:val="00F7177A"/>
    <w:rsid w:val="00F71E8F"/>
    <w:rsid w:val="00F8418C"/>
    <w:rsid w:val="00F9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E73B23"/>
  <w15:chartTrackingRefBased/>
  <w15:docId w15:val="{32724D09-AAA8-4AFD-A20F-B1B58FB38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A5A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207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E71196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A"/>
    </w:rPr>
  </w:style>
  <w:style w:type="table" w:customStyle="1" w:styleId="TableNormal">
    <w:name w:val="Table Normal"/>
    <w:uiPriority w:val="2"/>
    <w:semiHidden/>
    <w:unhideWhenUsed/>
    <w:qFormat/>
    <w:rsid w:val="00E71196"/>
    <w:pPr>
      <w:suppressAutoHyphens/>
      <w:spacing w:after="0" w:line="240" w:lineRule="auto"/>
    </w:pPr>
    <w:rPr>
      <w:sz w:val="2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6A5A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C20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C2079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0F2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2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ICEA-couleur2.dotx</Template>
  <TotalTime>265</TotalTime>
  <Pages>1</Pages>
  <Words>179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5</cp:revision>
  <cp:lastPrinted>2023-04-17T14:22:00Z</cp:lastPrinted>
  <dcterms:created xsi:type="dcterms:W3CDTF">2023-05-30T15:58:00Z</dcterms:created>
  <dcterms:modified xsi:type="dcterms:W3CDTF">2023-05-30T20:22:00Z</dcterms:modified>
</cp:coreProperties>
</file>