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2AE" w:rsidRDefault="007A32AE" w:rsidP="007A32AE">
      <w:pPr>
        <w:rPr>
          <w:highlight w:val="white"/>
        </w:rPr>
      </w:pPr>
      <w:bookmarkStart w:id="0" w:name="_Ref511567041"/>
      <w:bookmarkStart w:id="1" w:name="_Toc512781755"/>
      <w:bookmarkStart w:id="2" w:name="_Toc513456825"/>
      <w:bookmarkStart w:id="3" w:name="_Toc513463582"/>
      <w:bookmarkStart w:id="4" w:name="_Ref7781121"/>
      <w:bookmarkStart w:id="5" w:name="_Toc35422118"/>
      <w:bookmarkStart w:id="6" w:name="_Ref35683893"/>
      <w:bookmarkStart w:id="7" w:name="_Ref35683899"/>
    </w:p>
    <w:p w:rsidR="0085192E" w:rsidRDefault="0085192E" w:rsidP="007A32AE">
      <w:pPr>
        <w:rPr>
          <w:highlight w:val="white"/>
        </w:rPr>
      </w:pPr>
    </w:p>
    <w:p w:rsidR="0085192E" w:rsidRDefault="0085192E" w:rsidP="007A32AE">
      <w:pPr>
        <w:rPr>
          <w:highlight w:val="white"/>
        </w:rPr>
      </w:pPr>
    </w:p>
    <w:p w:rsidR="0085192E" w:rsidRDefault="0085192E" w:rsidP="007A32AE">
      <w:pPr>
        <w:rPr>
          <w:highlight w:val="white"/>
        </w:rPr>
      </w:pPr>
    </w:p>
    <w:p w:rsidR="0085192E" w:rsidRDefault="0085192E" w:rsidP="007A32AE">
      <w:pPr>
        <w:rPr>
          <w:highlight w:val="white"/>
        </w:rPr>
      </w:pPr>
    </w:p>
    <w:p w:rsidR="0085192E" w:rsidRDefault="0085192E" w:rsidP="007A32AE">
      <w:pPr>
        <w:rPr>
          <w:highlight w:val="white"/>
        </w:rPr>
      </w:pPr>
    </w:p>
    <w:p w:rsidR="0085192E" w:rsidRDefault="0085192E" w:rsidP="007A32AE">
      <w:pPr>
        <w:rPr>
          <w:highlight w:val="white"/>
        </w:rPr>
      </w:pPr>
    </w:p>
    <w:p w:rsidR="0085192E" w:rsidRDefault="0085192E" w:rsidP="007A32AE">
      <w:pPr>
        <w:rPr>
          <w:highlight w:val="white"/>
        </w:rPr>
      </w:pPr>
    </w:p>
    <w:p w:rsidR="0085192E" w:rsidRDefault="0085192E" w:rsidP="0085192E">
      <w:pPr>
        <w:jc w:val="center"/>
        <w:rPr>
          <w:highlight w:val="white"/>
        </w:rPr>
      </w:pPr>
      <w:r>
        <w:rPr>
          <w:highlight w:val="white"/>
        </w:rPr>
        <w:t>Conseil coopératif du 31/10/2023 en Visio</w:t>
      </w:r>
    </w:p>
    <w:p w:rsidR="007A32AE" w:rsidRDefault="007A32AE" w:rsidP="0085192E">
      <w:pPr>
        <w:jc w:val="center"/>
        <w:rPr>
          <w:highlight w:val="white"/>
        </w:rPr>
      </w:pPr>
    </w:p>
    <w:tbl>
      <w:tblPr>
        <w:tblStyle w:val="TableNormal"/>
        <w:tblW w:w="0" w:type="auto"/>
        <w:tblInd w:w="827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1808"/>
        <w:gridCol w:w="1072"/>
        <w:gridCol w:w="1113"/>
        <w:gridCol w:w="1418"/>
        <w:gridCol w:w="1134"/>
      </w:tblGrid>
      <w:tr w:rsidR="0085192E" w:rsidTr="00037963">
        <w:trPr>
          <w:trHeight w:val="251"/>
        </w:trPr>
        <w:tc>
          <w:tcPr>
            <w:tcW w:w="3620" w:type="dxa"/>
            <w:gridSpan w:val="2"/>
          </w:tcPr>
          <w:p w:rsidR="0085192E" w:rsidRDefault="0085192E" w:rsidP="00037963">
            <w:pPr>
              <w:pStyle w:val="TableParagraph"/>
              <w:ind w:left="209"/>
              <w:rPr>
                <w:rFonts w:ascii="Times New Roman"/>
                <w:b/>
                <w:sz w:val="20"/>
              </w:rPr>
            </w:pPr>
            <w:proofErr w:type="spellStart"/>
            <w:r>
              <w:rPr>
                <w:rFonts w:ascii="Times New Roman"/>
                <w:b/>
                <w:color w:val="00000A"/>
                <w:sz w:val="20"/>
              </w:rPr>
              <w:t>Membre</w:t>
            </w:r>
            <w:proofErr w:type="spellEnd"/>
            <w:r>
              <w:rPr>
                <w:rFonts w:ascii="Times New Roman"/>
                <w:b/>
                <w:color w:val="00000A"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A"/>
                <w:sz w:val="20"/>
              </w:rPr>
              <w:t>du</w:t>
            </w:r>
            <w:r>
              <w:rPr>
                <w:rFonts w:ascii="Times New Roman"/>
                <w:b/>
                <w:color w:val="00000A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A"/>
                <w:sz w:val="20"/>
              </w:rPr>
              <w:t>CC</w:t>
            </w:r>
          </w:p>
        </w:tc>
        <w:tc>
          <w:tcPr>
            <w:tcW w:w="1072" w:type="dxa"/>
          </w:tcPr>
          <w:p w:rsidR="0085192E" w:rsidRDefault="0085192E" w:rsidP="00037963">
            <w:pPr>
              <w:pStyle w:val="TableParagraph"/>
              <w:ind w:left="212"/>
              <w:rPr>
                <w:rFonts w:ascii="Times New Roman" w:hAnsi="Times New Roman"/>
                <w:b/>
                <w:sz w:val="20"/>
              </w:rPr>
            </w:pPr>
            <w:proofErr w:type="spellStart"/>
            <w:r>
              <w:rPr>
                <w:rFonts w:ascii="Times New Roman" w:hAnsi="Times New Roman"/>
                <w:b/>
                <w:color w:val="00000A"/>
                <w:sz w:val="20"/>
              </w:rPr>
              <w:t>Présents</w:t>
            </w:r>
            <w:proofErr w:type="spellEnd"/>
          </w:p>
        </w:tc>
        <w:tc>
          <w:tcPr>
            <w:tcW w:w="1113" w:type="dxa"/>
          </w:tcPr>
          <w:p w:rsidR="0085192E" w:rsidRDefault="0085192E" w:rsidP="00037963">
            <w:pPr>
              <w:pStyle w:val="TableParagraph"/>
              <w:ind w:left="211"/>
              <w:rPr>
                <w:rFonts w:ascii="Times New Roman" w:hAnsi="Times New Roman"/>
                <w:b/>
                <w:sz w:val="20"/>
              </w:rPr>
            </w:pPr>
            <w:proofErr w:type="spellStart"/>
            <w:r>
              <w:rPr>
                <w:rFonts w:ascii="Times New Roman" w:hAnsi="Times New Roman"/>
                <w:b/>
                <w:color w:val="00000A"/>
                <w:sz w:val="20"/>
              </w:rPr>
              <w:t>Excusés</w:t>
            </w:r>
            <w:proofErr w:type="spellEnd"/>
          </w:p>
        </w:tc>
        <w:tc>
          <w:tcPr>
            <w:tcW w:w="1418" w:type="dxa"/>
          </w:tcPr>
          <w:p w:rsidR="0085192E" w:rsidRDefault="0085192E" w:rsidP="00037963">
            <w:pPr>
              <w:pStyle w:val="TableParagraph"/>
              <w:ind w:left="210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color w:val="00000A"/>
                <w:sz w:val="20"/>
              </w:rPr>
              <w:t>Rapporteur</w:t>
            </w:r>
          </w:p>
        </w:tc>
        <w:tc>
          <w:tcPr>
            <w:tcW w:w="1134" w:type="dxa"/>
          </w:tcPr>
          <w:p w:rsidR="0085192E" w:rsidRDefault="0085192E" w:rsidP="00037963">
            <w:pPr>
              <w:pStyle w:val="TableParagraph"/>
              <w:ind w:left="210"/>
              <w:rPr>
                <w:rFonts w:ascii="Times New Roman"/>
                <w:b/>
                <w:sz w:val="20"/>
              </w:rPr>
            </w:pPr>
            <w:proofErr w:type="spellStart"/>
            <w:r>
              <w:rPr>
                <w:rFonts w:ascii="Times New Roman"/>
                <w:b/>
                <w:color w:val="00000A"/>
                <w:sz w:val="20"/>
              </w:rPr>
              <w:t>MdT</w:t>
            </w:r>
            <w:proofErr w:type="spellEnd"/>
          </w:p>
        </w:tc>
      </w:tr>
      <w:tr w:rsidR="0085192E" w:rsidTr="00037963">
        <w:trPr>
          <w:trHeight w:val="285"/>
        </w:trPr>
        <w:tc>
          <w:tcPr>
            <w:tcW w:w="1812" w:type="dxa"/>
          </w:tcPr>
          <w:p w:rsidR="0085192E" w:rsidRDefault="0085192E" w:rsidP="00037963">
            <w:pPr>
              <w:pStyle w:val="TableParagraph"/>
              <w:spacing w:line="263" w:lineRule="exact"/>
              <w:ind w:left="209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Francis</w:t>
            </w:r>
          </w:p>
        </w:tc>
        <w:tc>
          <w:tcPr>
            <w:tcW w:w="1808" w:type="dxa"/>
          </w:tcPr>
          <w:p w:rsidR="0085192E" w:rsidRDefault="0085192E" w:rsidP="00037963">
            <w:pPr>
              <w:pStyle w:val="TableParagraph"/>
              <w:spacing w:line="263" w:lineRule="exact"/>
              <w:ind w:left="208"/>
              <w:rPr>
                <w:rFonts w:ascii="Times New Roman"/>
                <w:sz w:val="24"/>
              </w:rPr>
            </w:pPr>
            <w:proofErr w:type="spellStart"/>
            <w:r>
              <w:rPr>
                <w:rFonts w:ascii="Times New Roman"/>
                <w:color w:val="00000A"/>
                <w:sz w:val="24"/>
              </w:rPr>
              <w:t>Barousse</w:t>
            </w:r>
            <w:proofErr w:type="spellEnd"/>
          </w:p>
        </w:tc>
        <w:tc>
          <w:tcPr>
            <w:tcW w:w="1072" w:type="dxa"/>
          </w:tcPr>
          <w:p w:rsidR="0085192E" w:rsidRDefault="0085192E" w:rsidP="00037963">
            <w:pPr>
              <w:pStyle w:val="TableParagraph"/>
              <w:spacing w:before="24"/>
              <w:ind w:left="210"/>
              <w:rPr>
                <w:rFonts w:ascii="Times New Roman"/>
                <w:sz w:val="20"/>
              </w:rPr>
            </w:pPr>
          </w:p>
        </w:tc>
        <w:tc>
          <w:tcPr>
            <w:tcW w:w="1113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192E" w:rsidTr="00037963">
        <w:trPr>
          <w:trHeight w:val="285"/>
        </w:trPr>
        <w:tc>
          <w:tcPr>
            <w:tcW w:w="1812" w:type="dxa"/>
          </w:tcPr>
          <w:p w:rsidR="0085192E" w:rsidRDefault="0085192E" w:rsidP="00037963">
            <w:pPr>
              <w:pStyle w:val="TableParagraph"/>
              <w:spacing w:line="263" w:lineRule="exact"/>
              <w:ind w:left="209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Dominique</w:t>
            </w:r>
          </w:p>
        </w:tc>
        <w:tc>
          <w:tcPr>
            <w:tcW w:w="1808" w:type="dxa"/>
          </w:tcPr>
          <w:p w:rsidR="0085192E" w:rsidRDefault="0085192E" w:rsidP="00037963">
            <w:pPr>
              <w:pStyle w:val="TableParagraph"/>
              <w:spacing w:line="263" w:lineRule="exact"/>
              <w:ind w:left="209"/>
              <w:rPr>
                <w:rFonts w:ascii="Times New Roman"/>
                <w:sz w:val="24"/>
              </w:rPr>
            </w:pPr>
            <w:proofErr w:type="spellStart"/>
            <w:r>
              <w:rPr>
                <w:rFonts w:ascii="Times New Roman"/>
                <w:color w:val="00000A"/>
                <w:sz w:val="24"/>
              </w:rPr>
              <w:t>Blanchot</w:t>
            </w:r>
            <w:proofErr w:type="spellEnd"/>
          </w:p>
        </w:tc>
        <w:tc>
          <w:tcPr>
            <w:tcW w:w="1072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3" w:type="dxa"/>
          </w:tcPr>
          <w:p w:rsidR="0085192E" w:rsidRDefault="0085192E" w:rsidP="00037963">
            <w:pPr>
              <w:pStyle w:val="TableParagraph"/>
              <w:spacing w:line="227" w:lineRule="exact"/>
              <w:ind w:left="104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192E" w:rsidTr="00037963">
        <w:trPr>
          <w:trHeight w:val="285"/>
        </w:trPr>
        <w:tc>
          <w:tcPr>
            <w:tcW w:w="1812" w:type="dxa"/>
          </w:tcPr>
          <w:p w:rsidR="0085192E" w:rsidRDefault="0085192E" w:rsidP="00037963">
            <w:pPr>
              <w:pStyle w:val="TableParagraph"/>
              <w:spacing w:line="263" w:lineRule="exact"/>
              <w:ind w:left="2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A"/>
                <w:sz w:val="24"/>
              </w:rPr>
              <w:t>François</w:t>
            </w:r>
          </w:p>
        </w:tc>
        <w:tc>
          <w:tcPr>
            <w:tcW w:w="1808" w:type="dxa"/>
          </w:tcPr>
          <w:p w:rsidR="0085192E" w:rsidRDefault="0085192E" w:rsidP="00037963">
            <w:pPr>
              <w:pStyle w:val="TableParagraph"/>
              <w:spacing w:line="263" w:lineRule="exact"/>
              <w:ind w:left="209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Buisson</w:t>
            </w:r>
          </w:p>
        </w:tc>
        <w:tc>
          <w:tcPr>
            <w:tcW w:w="1072" w:type="dxa"/>
          </w:tcPr>
          <w:p w:rsidR="0085192E" w:rsidRDefault="0085192E" w:rsidP="00037963">
            <w:pPr>
              <w:pStyle w:val="TableParagraph"/>
              <w:spacing w:before="24"/>
              <w:ind w:left="210"/>
              <w:rPr>
                <w:rFonts w:ascii="Times New Roman"/>
                <w:sz w:val="20"/>
              </w:rPr>
            </w:pPr>
          </w:p>
        </w:tc>
        <w:tc>
          <w:tcPr>
            <w:tcW w:w="1113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x</w:t>
            </w:r>
          </w:p>
        </w:tc>
        <w:tc>
          <w:tcPr>
            <w:tcW w:w="1418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192E" w:rsidTr="00037963">
        <w:trPr>
          <w:trHeight w:val="284"/>
        </w:trPr>
        <w:tc>
          <w:tcPr>
            <w:tcW w:w="1812" w:type="dxa"/>
          </w:tcPr>
          <w:p w:rsidR="0085192E" w:rsidRDefault="0085192E" w:rsidP="00037963">
            <w:pPr>
              <w:pStyle w:val="TableParagraph"/>
              <w:spacing w:line="263" w:lineRule="exact"/>
              <w:ind w:left="209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Patrick</w:t>
            </w:r>
          </w:p>
        </w:tc>
        <w:tc>
          <w:tcPr>
            <w:tcW w:w="1808" w:type="dxa"/>
          </w:tcPr>
          <w:p w:rsidR="0085192E" w:rsidRDefault="0085192E" w:rsidP="00037963">
            <w:pPr>
              <w:pStyle w:val="TableParagraph"/>
              <w:spacing w:line="263" w:lineRule="exact"/>
              <w:ind w:left="209"/>
              <w:rPr>
                <w:rFonts w:ascii="Times New Roman"/>
                <w:sz w:val="24"/>
              </w:rPr>
            </w:pPr>
            <w:proofErr w:type="spellStart"/>
            <w:r>
              <w:rPr>
                <w:rFonts w:ascii="Times New Roman"/>
                <w:color w:val="00000A"/>
                <w:sz w:val="24"/>
              </w:rPr>
              <w:t>Couderc</w:t>
            </w:r>
            <w:proofErr w:type="spellEnd"/>
          </w:p>
        </w:tc>
        <w:tc>
          <w:tcPr>
            <w:tcW w:w="1072" w:type="dxa"/>
          </w:tcPr>
          <w:p w:rsidR="0085192E" w:rsidRDefault="0085192E" w:rsidP="00037963">
            <w:pPr>
              <w:pStyle w:val="TableParagraph"/>
              <w:spacing w:before="24"/>
              <w:ind w:left="210"/>
              <w:rPr>
                <w:rFonts w:ascii="Times New Roman"/>
                <w:sz w:val="20"/>
              </w:rPr>
            </w:pPr>
          </w:p>
        </w:tc>
        <w:tc>
          <w:tcPr>
            <w:tcW w:w="1113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192E" w:rsidTr="00037963">
        <w:trPr>
          <w:trHeight w:val="285"/>
        </w:trPr>
        <w:tc>
          <w:tcPr>
            <w:tcW w:w="1812" w:type="dxa"/>
          </w:tcPr>
          <w:p w:rsidR="0085192E" w:rsidRDefault="0085192E" w:rsidP="00037963">
            <w:pPr>
              <w:pStyle w:val="TableParagraph"/>
              <w:spacing w:line="264" w:lineRule="exact"/>
              <w:ind w:left="209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Caroline</w:t>
            </w:r>
          </w:p>
        </w:tc>
        <w:tc>
          <w:tcPr>
            <w:tcW w:w="1808" w:type="dxa"/>
          </w:tcPr>
          <w:p w:rsidR="0085192E" w:rsidRDefault="0085192E" w:rsidP="00037963">
            <w:pPr>
              <w:pStyle w:val="TableParagraph"/>
              <w:spacing w:line="264" w:lineRule="exact"/>
              <w:ind w:left="208"/>
              <w:rPr>
                <w:rFonts w:ascii="Times New Roman"/>
                <w:sz w:val="24"/>
              </w:rPr>
            </w:pPr>
            <w:proofErr w:type="spellStart"/>
            <w:r>
              <w:rPr>
                <w:rFonts w:ascii="Times New Roman"/>
                <w:color w:val="00000A"/>
                <w:sz w:val="24"/>
              </w:rPr>
              <w:t>Fouchard</w:t>
            </w:r>
            <w:proofErr w:type="spellEnd"/>
          </w:p>
        </w:tc>
        <w:tc>
          <w:tcPr>
            <w:tcW w:w="1072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3" w:type="dxa"/>
          </w:tcPr>
          <w:p w:rsidR="0085192E" w:rsidRDefault="0085192E" w:rsidP="00037963">
            <w:pPr>
              <w:pStyle w:val="TableParagraph"/>
              <w:spacing w:line="228" w:lineRule="exact"/>
              <w:ind w:left="104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192E" w:rsidTr="00037963">
        <w:trPr>
          <w:trHeight w:val="285"/>
        </w:trPr>
        <w:tc>
          <w:tcPr>
            <w:tcW w:w="1812" w:type="dxa"/>
          </w:tcPr>
          <w:p w:rsidR="0085192E" w:rsidRDefault="0085192E" w:rsidP="00037963">
            <w:pPr>
              <w:pStyle w:val="TableParagraph"/>
              <w:spacing w:line="264" w:lineRule="exact"/>
              <w:ind w:left="209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Jean-Paul</w:t>
            </w:r>
          </w:p>
        </w:tc>
        <w:tc>
          <w:tcPr>
            <w:tcW w:w="1808" w:type="dxa"/>
          </w:tcPr>
          <w:p w:rsidR="0085192E" w:rsidRDefault="0085192E" w:rsidP="00037963">
            <w:pPr>
              <w:pStyle w:val="TableParagraph"/>
              <w:spacing w:line="264" w:lineRule="exact"/>
              <w:ind w:left="207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Gardette</w:t>
            </w:r>
          </w:p>
        </w:tc>
        <w:tc>
          <w:tcPr>
            <w:tcW w:w="1072" w:type="dxa"/>
          </w:tcPr>
          <w:p w:rsidR="0085192E" w:rsidRDefault="0085192E" w:rsidP="00037963">
            <w:pPr>
              <w:pStyle w:val="TableParagraph"/>
              <w:spacing w:before="25"/>
              <w:ind w:left="210"/>
              <w:rPr>
                <w:rFonts w:ascii="Times New Roman"/>
                <w:sz w:val="20"/>
              </w:rPr>
            </w:pPr>
          </w:p>
        </w:tc>
        <w:tc>
          <w:tcPr>
            <w:tcW w:w="1113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192E" w:rsidTr="00037963">
        <w:trPr>
          <w:trHeight w:val="285"/>
        </w:trPr>
        <w:tc>
          <w:tcPr>
            <w:tcW w:w="1812" w:type="dxa"/>
          </w:tcPr>
          <w:p w:rsidR="0085192E" w:rsidRDefault="0085192E" w:rsidP="00037963">
            <w:pPr>
              <w:pStyle w:val="TableParagraph"/>
              <w:spacing w:line="263" w:lineRule="exact"/>
              <w:ind w:left="209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Claire</w:t>
            </w:r>
          </w:p>
        </w:tc>
        <w:tc>
          <w:tcPr>
            <w:tcW w:w="1808" w:type="dxa"/>
          </w:tcPr>
          <w:p w:rsidR="0085192E" w:rsidRDefault="0085192E" w:rsidP="00037963">
            <w:pPr>
              <w:pStyle w:val="TableParagraph"/>
              <w:spacing w:line="263" w:lineRule="exact"/>
              <w:ind w:left="211"/>
              <w:rPr>
                <w:rFonts w:ascii="Times New Roman"/>
                <w:sz w:val="24"/>
              </w:rPr>
            </w:pPr>
            <w:proofErr w:type="spellStart"/>
            <w:r>
              <w:rPr>
                <w:rFonts w:ascii="Times New Roman"/>
                <w:color w:val="00000A"/>
                <w:sz w:val="24"/>
              </w:rPr>
              <w:t>Haydont</w:t>
            </w:r>
            <w:proofErr w:type="spellEnd"/>
          </w:p>
        </w:tc>
        <w:tc>
          <w:tcPr>
            <w:tcW w:w="1072" w:type="dxa"/>
          </w:tcPr>
          <w:p w:rsidR="0085192E" w:rsidRDefault="0085192E" w:rsidP="00037963">
            <w:pPr>
              <w:pStyle w:val="TableParagraph"/>
              <w:spacing w:before="24"/>
              <w:ind w:left="210"/>
              <w:rPr>
                <w:rFonts w:ascii="Times New Roman"/>
                <w:sz w:val="20"/>
              </w:rPr>
            </w:pPr>
          </w:p>
        </w:tc>
        <w:tc>
          <w:tcPr>
            <w:tcW w:w="1113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192E" w:rsidTr="00037963">
        <w:trPr>
          <w:trHeight w:val="285"/>
        </w:trPr>
        <w:tc>
          <w:tcPr>
            <w:tcW w:w="1812" w:type="dxa"/>
          </w:tcPr>
          <w:p w:rsidR="0085192E" w:rsidRDefault="0085192E" w:rsidP="00037963">
            <w:pPr>
              <w:pStyle w:val="TableParagraph"/>
              <w:spacing w:line="263" w:lineRule="exact"/>
              <w:ind w:left="209"/>
              <w:rPr>
                <w:rFonts w:ascii="Times New Roman"/>
                <w:sz w:val="24"/>
              </w:rPr>
            </w:pPr>
            <w:proofErr w:type="spellStart"/>
            <w:r>
              <w:rPr>
                <w:rFonts w:ascii="Times New Roman"/>
                <w:color w:val="00000A"/>
                <w:sz w:val="24"/>
              </w:rPr>
              <w:t>Mireille</w:t>
            </w:r>
            <w:proofErr w:type="spellEnd"/>
          </w:p>
        </w:tc>
        <w:tc>
          <w:tcPr>
            <w:tcW w:w="1808" w:type="dxa"/>
          </w:tcPr>
          <w:p w:rsidR="0085192E" w:rsidRDefault="0085192E" w:rsidP="00037963">
            <w:pPr>
              <w:pStyle w:val="TableParagraph"/>
              <w:spacing w:line="263" w:lineRule="exact"/>
              <w:ind w:left="209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Pascal</w:t>
            </w:r>
          </w:p>
        </w:tc>
        <w:tc>
          <w:tcPr>
            <w:tcW w:w="1072" w:type="dxa"/>
          </w:tcPr>
          <w:p w:rsidR="0085192E" w:rsidRDefault="0085192E" w:rsidP="00037963">
            <w:pPr>
              <w:pStyle w:val="TableParagraph"/>
              <w:spacing w:before="24"/>
              <w:ind w:left="210"/>
              <w:rPr>
                <w:rFonts w:ascii="Times New Roman"/>
                <w:sz w:val="20"/>
              </w:rPr>
            </w:pPr>
          </w:p>
        </w:tc>
        <w:tc>
          <w:tcPr>
            <w:tcW w:w="1113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192E" w:rsidTr="00037963">
        <w:trPr>
          <w:trHeight w:val="285"/>
        </w:trPr>
        <w:tc>
          <w:tcPr>
            <w:tcW w:w="1812" w:type="dxa"/>
          </w:tcPr>
          <w:p w:rsidR="0085192E" w:rsidRDefault="0085192E" w:rsidP="00037963">
            <w:pPr>
              <w:pStyle w:val="TableParagraph"/>
              <w:spacing w:line="263" w:lineRule="exact"/>
              <w:ind w:left="209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Vincent</w:t>
            </w:r>
          </w:p>
        </w:tc>
        <w:tc>
          <w:tcPr>
            <w:tcW w:w="1808" w:type="dxa"/>
          </w:tcPr>
          <w:p w:rsidR="0085192E" w:rsidRDefault="0085192E" w:rsidP="00037963">
            <w:pPr>
              <w:pStyle w:val="TableParagraph"/>
              <w:spacing w:line="263" w:lineRule="exact"/>
              <w:ind w:left="209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A"/>
                <w:sz w:val="24"/>
              </w:rPr>
              <w:t>Réquillart</w:t>
            </w:r>
            <w:proofErr w:type="spellEnd"/>
          </w:p>
        </w:tc>
        <w:tc>
          <w:tcPr>
            <w:tcW w:w="1072" w:type="dxa"/>
          </w:tcPr>
          <w:p w:rsidR="0085192E" w:rsidRDefault="0085192E" w:rsidP="00037963">
            <w:pPr>
              <w:pStyle w:val="TableParagraph"/>
              <w:spacing w:before="24"/>
              <w:ind w:left="210"/>
              <w:rPr>
                <w:rFonts w:ascii="Times New Roman"/>
                <w:sz w:val="20"/>
              </w:rPr>
            </w:pPr>
          </w:p>
        </w:tc>
        <w:tc>
          <w:tcPr>
            <w:tcW w:w="1113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192E" w:rsidTr="00037963">
        <w:trPr>
          <w:trHeight w:val="284"/>
        </w:trPr>
        <w:tc>
          <w:tcPr>
            <w:tcW w:w="1812" w:type="dxa"/>
          </w:tcPr>
          <w:p w:rsidR="0085192E" w:rsidRDefault="0085192E" w:rsidP="00037963">
            <w:pPr>
              <w:pStyle w:val="TableParagraph"/>
              <w:spacing w:line="263" w:lineRule="exact"/>
              <w:ind w:left="209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Christian</w:t>
            </w:r>
          </w:p>
        </w:tc>
        <w:tc>
          <w:tcPr>
            <w:tcW w:w="1808" w:type="dxa"/>
          </w:tcPr>
          <w:p w:rsidR="0085192E" w:rsidRDefault="0085192E" w:rsidP="00037963">
            <w:pPr>
              <w:pStyle w:val="TableParagraph"/>
              <w:spacing w:line="263" w:lineRule="exact"/>
              <w:ind w:left="208"/>
              <w:rPr>
                <w:rFonts w:ascii="Times New Roman"/>
                <w:sz w:val="24"/>
              </w:rPr>
            </w:pPr>
            <w:proofErr w:type="spellStart"/>
            <w:r>
              <w:rPr>
                <w:rFonts w:ascii="Times New Roman"/>
                <w:color w:val="00000A"/>
                <w:sz w:val="24"/>
              </w:rPr>
              <w:t>Thil</w:t>
            </w:r>
            <w:proofErr w:type="spellEnd"/>
          </w:p>
        </w:tc>
        <w:tc>
          <w:tcPr>
            <w:tcW w:w="1072" w:type="dxa"/>
          </w:tcPr>
          <w:p w:rsidR="0085192E" w:rsidRDefault="0085192E" w:rsidP="00037963">
            <w:pPr>
              <w:pStyle w:val="TableParagraph"/>
              <w:spacing w:before="24"/>
              <w:ind w:left="210"/>
              <w:rPr>
                <w:rFonts w:ascii="Times New Roman"/>
                <w:sz w:val="20"/>
              </w:rPr>
            </w:pPr>
          </w:p>
        </w:tc>
        <w:tc>
          <w:tcPr>
            <w:tcW w:w="1113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:rsidR="0085192E" w:rsidRDefault="0085192E" w:rsidP="00037963">
            <w:pPr>
              <w:pStyle w:val="TableParagraph"/>
              <w:spacing w:line="227" w:lineRule="exact"/>
              <w:ind w:left="105"/>
              <w:rPr>
                <w:rFonts w:ascii="Times New Roman"/>
                <w:sz w:val="20"/>
              </w:rPr>
            </w:pPr>
          </w:p>
        </w:tc>
      </w:tr>
      <w:tr w:rsidR="0085192E" w:rsidTr="00037963">
        <w:trPr>
          <w:trHeight w:val="285"/>
        </w:trPr>
        <w:tc>
          <w:tcPr>
            <w:tcW w:w="1812" w:type="dxa"/>
          </w:tcPr>
          <w:p w:rsidR="0085192E" w:rsidRDefault="0085192E" w:rsidP="00037963">
            <w:pPr>
              <w:pStyle w:val="TableParagraph"/>
              <w:spacing w:line="264" w:lineRule="exact"/>
              <w:ind w:left="209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David</w:t>
            </w:r>
          </w:p>
        </w:tc>
        <w:tc>
          <w:tcPr>
            <w:tcW w:w="1808" w:type="dxa"/>
          </w:tcPr>
          <w:p w:rsidR="0085192E" w:rsidRDefault="0085192E" w:rsidP="00037963">
            <w:pPr>
              <w:pStyle w:val="TableParagraph"/>
              <w:spacing w:line="264" w:lineRule="exact"/>
              <w:ind w:left="208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A"/>
                <w:sz w:val="24"/>
              </w:rPr>
              <w:t>Trébosc</w:t>
            </w:r>
            <w:proofErr w:type="spellEnd"/>
          </w:p>
        </w:tc>
        <w:tc>
          <w:tcPr>
            <w:tcW w:w="1072" w:type="dxa"/>
          </w:tcPr>
          <w:p w:rsidR="0085192E" w:rsidRDefault="0085192E" w:rsidP="00037963">
            <w:pPr>
              <w:pStyle w:val="TableParagraph"/>
              <w:spacing w:before="25"/>
              <w:ind w:left="210"/>
              <w:rPr>
                <w:rFonts w:ascii="Times New Roman"/>
                <w:sz w:val="20"/>
              </w:rPr>
            </w:pPr>
          </w:p>
        </w:tc>
        <w:tc>
          <w:tcPr>
            <w:tcW w:w="1113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192E" w:rsidTr="00037963">
        <w:trPr>
          <w:trHeight w:val="285"/>
        </w:trPr>
        <w:tc>
          <w:tcPr>
            <w:tcW w:w="1812" w:type="dxa"/>
          </w:tcPr>
          <w:p w:rsidR="0085192E" w:rsidRDefault="0085192E" w:rsidP="00037963">
            <w:pPr>
              <w:pStyle w:val="TableParagraph"/>
              <w:spacing w:line="264" w:lineRule="exact"/>
              <w:ind w:left="209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Christophe</w:t>
            </w:r>
          </w:p>
        </w:tc>
        <w:tc>
          <w:tcPr>
            <w:tcW w:w="1808" w:type="dxa"/>
          </w:tcPr>
          <w:p w:rsidR="0085192E" w:rsidRDefault="0085192E" w:rsidP="00037963">
            <w:pPr>
              <w:pStyle w:val="TableParagraph"/>
              <w:spacing w:line="264" w:lineRule="exact"/>
              <w:ind w:left="211"/>
              <w:rPr>
                <w:rFonts w:ascii="Times New Roman"/>
                <w:sz w:val="24"/>
              </w:rPr>
            </w:pPr>
            <w:proofErr w:type="spellStart"/>
            <w:r>
              <w:rPr>
                <w:rFonts w:ascii="Times New Roman"/>
                <w:color w:val="00000A"/>
                <w:sz w:val="24"/>
              </w:rPr>
              <w:t>Vandangeon</w:t>
            </w:r>
            <w:proofErr w:type="spellEnd"/>
          </w:p>
        </w:tc>
        <w:tc>
          <w:tcPr>
            <w:tcW w:w="1072" w:type="dxa"/>
          </w:tcPr>
          <w:p w:rsidR="0085192E" w:rsidRDefault="0085192E" w:rsidP="00037963">
            <w:pPr>
              <w:pStyle w:val="TableParagraph"/>
              <w:spacing w:before="25"/>
              <w:ind w:left="210"/>
              <w:rPr>
                <w:rFonts w:ascii="Times New Roman"/>
                <w:sz w:val="20"/>
              </w:rPr>
            </w:pPr>
          </w:p>
        </w:tc>
        <w:tc>
          <w:tcPr>
            <w:tcW w:w="1113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x</w:t>
            </w:r>
          </w:p>
        </w:tc>
        <w:tc>
          <w:tcPr>
            <w:tcW w:w="1418" w:type="dxa"/>
          </w:tcPr>
          <w:p w:rsidR="0085192E" w:rsidRDefault="0085192E" w:rsidP="00037963">
            <w:pPr>
              <w:pStyle w:val="TableParagraph"/>
              <w:spacing w:line="228" w:lineRule="exact"/>
              <w:ind w:left="104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7A32AE" w:rsidRDefault="007A32AE" w:rsidP="007A32AE">
      <w:pPr>
        <w:rPr>
          <w:highlight w:val="white"/>
        </w:rPr>
      </w:pPr>
    </w:p>
    <w:p w:rsidR="0085192E" w:rsidRPr="0085192E" w:rsidRDefault="0085192E" w:rsidP="0085192E">
      <w:pPr>
        <w:pStyle w:val="Titre2"/>
        <w:numPr>
          <w:ilvl w:val="0"/>
          <w:numId w:val="44"/>
        </w:numPr>
        <w:rPr>
          <w:rStyle w:val="Titre2Car"/>
          <w:b/>
          <w:bCs/>
          <w:i/>
          <w:iCs/>
        </w:rPr>
      </w:pPr>
      <w:r w:rsidRPr="0085192E">
        <w:rPr>
          <w:rStyle w:val="Titre2Car"/>
          <w:b/>
          <w:bCs/>
          <w:i/>
          <w:iCs/>
        </w:rPr>
        <w:t xml:space="preserve">Choix du maitre du temps et du rapporteur : 1 mn </w:t>
      </w:r>
    </w:p>
    <w:p w:rsidR="00E714DF" w:rsidRDefault="0085192E" w:rsidP="0085192E">
      <w:pPr>
        <w:pStyle w:val="Titre2"/>
        <w:numPr>
          <w:ilvl w:val="0"/>
          <w:numId w:val="44"/>
        </w:numPr>
      </w:pPr>
      <w:r>
        <w:t>Acceptation des nouveaux sociétaires et constatation du capital : 2 mn</w:t>
      </w:r>
    </w:p>
    <w:p w:rsidR="00E714DF" w:rsidRDefault="00E714DF" w:rsidP="00E714DF"/>
    <w:p w:rsidR="0085192E" w:rsidRDefault="00E714DF" w:rsidP="00E714DF">
      <w:r>
        <w:t>Validés depuis le dernier CC</w:t>
      </w:r>
      <w:r w:rsidR="0085192E">
        <w:t xml:space="preserve"> 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5"/>
        <w:gridCol w:w="1257"/>
        <w:gridCol w:w="1276"/>
        <w:gridCol w:w="500"/>
        <w:gridCol w:w="3047"/>
        <w:gridCol w:w="2835"/>
      </w:tblGrid>
      <w:tr w:rsidR="00635971" w:rsidRPr="00635971" w:rsidTr="00635971">
        <w:trPr>
          <w:tblCellSpacing w:w="15" w:type="dxa"/>
        </w:trPr>
        <w:tc>
          <w:tcPr>
            <w:tcW w:w="690" w:type="dxa"/>
            <w:vAlign w:val="center"/>
            <w:hideMark/>
          </w:tcPr>
          <w:p w:rsidR="00635971" w:rsidRPr="00635971" w:rsidRDefault="00635971" w:rsidP="00635971">
            <w:r w:rsidRPr="00635971">
              <w:t xml:space="preserve">CEA-465 </w:t>
            </w:r>
          </w:p>
        </w:tc>
        <w:tc>
          <w:tcPr>
            <w:tcW w:w="1227" w:type="dxa"/>
            <w:vAlign w:val="center"/>
            <w:hideMark/>
          </w:tcPr>
          <w:p w:rsidR="00635971" w:rsidRPr="00635971" w:rsidRDefault="00635971" w:rsidP="00635971">
            <w:r w:rsidRPr="00635971">
              <w:t xml:space="preserve">RICHAUD Michel </w:t>
            </w:r>
          </w:p>
        </w:tc>
        <w:tc>
          <w:tcPr>
            <w:tcW w:w="1246" w:type="dxa"/>
            <w:vAlign w:val="center"/>
            <w:hideMark/>
          </w:tcPr>
          <w:p w:rsidR="00635971" w:rsidRPr="00635971" w:rsidRDefault="00635971" w:rsidP="00635971">
            <w:r w:rsidRPr="00635971">
              <w:t>2</w:t>
            </w:r>
          </w:p>
        </w:tc>
        <w:tc>
          <w:tcPr>
            <w:tcW w:w="454" w:type="dxa"/>
            <w:vAlign w:val="center"/>
            <w:hideMark/>
          </w:tcPr>
          <w:p w:rsidR="00635971" w:rsidRPr="00635971" w:rsidRDefault="00635971" w:rsidP="00635971">
            <w:r>
              <w:t>100</w:t>
            </w:r>
            <w:r w:rsidRPr="00635971">
              <w:t>.</w:t>
            </w:r>
          </w:p>
        </w:tc>
        <w:tc>
          <w:tcPr>
            <w:tcW w:w="3017" w:type="dxa"/>
            <w:vAlign w:val="center"/>
            <w:hideMark/>
          </w:tcPr>
          <w:p w:rsidR="00635971" w:rsidRPr="00635971" w:rsidRDefault="00635971" w:rsidP="00635971">
            <w:r w:rsidRPr="00635971">
              <w:t xml:space="preserve">FR-31120 GOYRANS </w:t>
            </w:r>
          </w:p>
        </w:tc>
        <w:tc>
          <w:tcPr>
            <w:tcW w:w="2790" w:type="dxa"/>
            <w:vAlign w:val="center"/>
            <w:hideMark/>
          </w:tcPr>
          <w:p w:rsidR="00635971" w:rsidRPr="00635971" w:rsidRDefault="00635971" w:rsidP="00635971">
            <w:r>
              <w:t>Rayons Verts</w:t>
            </w:r>
          </w:p>
        </w:tc>
      </w:tr>
      <w:tr w:rsidR="00635971" w:rsidRPr="00635971" w:rsidTr="00635971">
        <w:trPr>
          <w:tblCellSpacing w:w="15" w:type="dxa"/>
        </w:trPr>
        <w:tc>
          <w:tcPr>
            <w:tcW w:w="690" w:type="dxa"/>
            <w:vAlign w:val="center"/>
            <w:hideMark/>
          </w:tcPr>
          <w:p w:rsidR="00635971" w:rsidRPr="00635971" w:rsidRDefault="00635971" w:rsidP="00635971">
            <w:r w:rsidRPr="00635971">
              <w:t xml:space="preserve">ICEA-462 </w:t>
            </w:r>
          </w:p>
        </w:tc>
        <w:tc>
          <w:tcPr>
            <w:tcW w:w="1227" w:type="dxa"/>
            <w:vAlign w:val="center"/>
          </w:tcPr>
          <w:p w:rsidR="00635971" w:rsidRPr="00635971" w:rsidRDefault="00635971" w:rsidP="00635971">
            <w:r w:rsidRPr="00635971">
              <w:t xml:space="preserve">CHAUVET </w:t>
            </w:r>
            <w:proofErr w:type="spellStart"/>
            <w:r w:rsidRPr="00635971">
              <w:t>Gerard</w:t>
            </w:r>
            <w:proofErr w:type="spellEnd"/>
            <w:r w:rsidRPr="00635971">
              <w:t xml:space="preserve"> </w:t>
            </w:r>
          </w:p>
        </w:tc>
        <w:tc>
          <w:tcPr>
            <w:tcW w:w="1246" w:type="dxa"/>
            <w:vAlign w:val="center"/>
          </w:tcPr>
          <w:p w:rsidR="00635971" w:rsidRPr="00635971" w:rsidRDefault="00E72974" w:rsidP="00635971">
            <w:r>
              <w:t>10</w:t>
            </w:r>
          </w:p>
        </w:tc>
        <w:tc>
          <w:tcPr>
            <w:tcW w:w="454" w:type="dxa"/>
            <w:vAlign w:val="center"/>
          </w:tcPr>
          <w:p w:rsidR="00635971" w:rsidRPr="00635971" w:rsidRDefault="00635971" w:rsidP="00635971">
            <w:r>
              <w:t>500</w:t>
            </w:r>
          </w:p>
        </w:tc>
        <w:tc>
          <w:tcPr>
            <w:tcW w:w="3017" w:type="dxa"/>
            <w:vAlign w:val="center"/>
          </w:tcPr>
          <w:p w:rsidR="00635971" w:rsidRPr="00635971" w:rsidRDefault="00635971" w:rsidP="00635971">
            <w:r w:rsidRPr="00635971">
              <w:t xml:space="preserve">FR-11260 ESPERAZA </w:t>
            </w:r>
          </w:p>
        </w:tc>
        <w:tc>
          <w:tcPr>
            <w:tcW w:w="2790" w:type="dxa"/>
            <w:vAlign w:val="center"/>
          </w:tcPr>
          <w:p w:rsidR="00635971" w:rsidRPr="00635971" w:rsidRDefault="00635971" w:rsidP="00635971">
            <w:r>
              <w:t xml:space="preserve"> Energie partagée</w:t>
            </w:r>
          </w:p>
        </w:tc>
      </w:tr>
    </w:tbl>
    <w:p w:rsidR="00635971" w:rsidRDefault="00635971" w:rsidP="00635971"/>
    <w:p w:rsidR="001D1951" w:rsidRDefault="001D1951" w:rsidP="00635971">
      <w:r>
        <w:t xml:space="preserve">Monsieur </w:t>
      </w:r>
      <w:proofErr w:type="spellStart"/>
      <w:r>
        <w:t>Baldelli</w:t>
      </w:r>
      <w:proofErr w:type="spellEnd"/>
      <w:r>
        <w:t xml:space="preserve"> et Madame </w:t>
      </w:r>
      <w:proofErr w:type="spellStart"/>
      <w:r>
        <w:t>Bourelle</w:t>
      </w:r>
      <w:proofErr w:type="spellEnd"/>
      <w:r>
        <w:t xml:space="preserve"> (</w:t>
      </w:r>
      <w:proofErr w:type="spellStart"/>
      <w:r>
        <w:t>Baldelli</w:t>
      </w:r>
      <w:proofErr w:type="spellEnd"/>
      <w:r>
        <w:t>) ont été p</w:t>
      </w:r>
      <w:r w:rsidR="00E72974">
        <w:t xml:space="preserve">artiellement remboursés de </w:t>
      </w:r>
      <w:proofErr w:type="spellStart"/>
      <w:r w:rsidR="00E72974">
        <w:t>leus</w:t>
      </w:r>
      <w:proofErr w:type="spellEnd"/>
      <w:r>
        <w:t xml:space="preserve"> parts pour 450 et 150 €</w:t>
      </w:r>
    </w:p>
    <w:p w:rsidR="00635971" w:rsidRDefault="00635971" w:rsidP="00635971">
      <w:r>
        <w:t xml:space="preserve"> Constatation du capital 167 750 €</w:t>
      </w:r>
      <w:r w:rsidR="00E714DF">
        <w:t xml:space="preserve"> pour 439 sociétaires</w:t>
      </w:r>
      <w:r w:rsidR="001D1951">
        <w:t>.</w:t>
      </w:r>
    </w:p>
    <w:p w:rsidR="00635971" w:rsidRDefault="00635971" w:rsidP="00635971"/>
    <w:p w:rsidR="00635971" w:rsidRDefault="00635971" w:rsidP="00635971">
      <w:r>
        <w:t>En attente de validation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5"/>
        <w:gridCol w:w="1387"/>
        <w:gridCol w:w="1134"/>
        <w:gridCol w:w="438"/>
        <w:gridCol w:w="3354"/>
        <w:gridCol w:w="2586"/>
      </w:tblGrid>
      <w:tr w:rsidR="00E714DF" w:rsidRPr="00635971" w:rsidTr="00E714DF">
        <w:trPr>
          <w:tblCellSpacing w:w="15" w:type="dxa"/>
        </w:trPr>
        <w:tc>
          <w:tcPr>
            <w:tcW w:w="690" w:type="dxa"/>
            <w:vAlign w:val="center"/>
            <w:hideMark/>
          </w:tcPr>
          <w:p w:rsidR="00E714DF" w:rsidRPr="00635971" w:rsidRDefault="00E714DF" w:rsidP="00635971">
            <w:r w:rsidRPr="00635971">
              <w:t xml:space="preserve">ICEA-466 </w:t>
            </w:r>
          </w:p>
        </w:tc>
        <w:tc>
          <w:tcPr>
            <w:tcW w:w="1357" w:type="dxa"/>
            <w:vAlign w:val="center"/>
            <w:hideMark/>
          </w:tcPr>
          <w:p w:rsidR="00E714DF" w:rsidRPr="00635971" w:rsidRDefault="00E714DF" w:rsidP="00635971">
            <w:r w:rsidRPr="00635971">
              <w:t xml:space="preserve">BRUSTON Joël </w:t>
            </w:r>
          </w:p>
        </w:tc>
        <w:tc>
          <w:tcPr>
            <w:tcW w:w="1104" w:type="dxa"/>
            <w:vAlign w:val="center"/>
            <w:hideMark/>
          </w:tcPr>
          <w:p w:rsidR="00E714DF" w:rsidRPr="00635971" w:rsidRDefault="00E714DF" w:rsidP="00635971">
            <w:r>
              <w:t>1</w:t>
            </w:r>
          </w:p>
        </w:tc>
        <w:tc>
          <w:tcPr>
            <w:tcW w:w="408" w:type="dxa"/>
            <w:vAlign w:val="center"/>
            <w:hideMark/>
          </w:tcPr>
          <w:p w:rsidR="00E714DF" w:rsidRPr="00635971" w:rsidRDefault="00E714DF" w:rsidP="00E714DF">
            <w:r>
              <w:t>50</w:t>
            </w:r>
          </w:p>
        </w:tc>
        <w:tc>
          <w:tcPr>
            <w:tcW w:w="3324" w:type="dxa"/>
            <w:vAlign w:val="center"/>
            <w:hideMark/>
          </w:tcPr>
          <w:p w:rsidR="00E714DF" w:rsidRPr="00635971" w:rsidRDefault="00E714DF" w:rsidP="00635971">
            <w:r w:rsidRPr="00635971">
              <w:t xml:space="preserve">FR-31600 LHERM </w:t>
            </w:r>
          </w:p>
        </w:tc>
        <w:tc>
          <w:tcPr>
            <w:tcW w:w="2541" w:type="dxa"/>
            <w:vAlign w:val="center"/>
            <w:hideMark/>
          </w:tcPr>
          <w:p w:rsidR="00E714DF" w:rsidRPr="00635971" w:rsidRDefault="00E714DF" w:rsidP="00635971">
            <w:r>
              <w:t>Rayons Verts</w:t>
            </w:r>
          </w:p>
        </w:tc>
      </w:tr>
      <w:tr w:rsidR="00E714DF" w:rsidRPr="00635971" w:rsidTr="00E714DF">
        <w:trPr>
          <w:tblCellSpacing w:w="15" w:type="dxa"/>
        </w:trPr>
        <w:tc>
          <w:tcPr>
            <w:tcW w:w="690" w:type="dxa"/>
            <w:vAlign w:val="center"/>
            <w:hideMark/>
          </w:tcPr>
          <w:p w:rsidR="00E714DF" w:rsidRPr="00635971" w:rsidRDefault="00E714DF" w:rsidP="00635971">
            <w:r w:rsidRPr="00635971">
              <w:t xml:space="preserve">ICEA-464 </w:t>
            </w:r>
          </w:p>
        </w:tc>
        <w:tc>
          <w:tcPr>
            <w:tcW w:w="1357" w:type="dxa"/>
            <w:vAlign w:val="center"/>
            <w:hideMark/>
          </w:tcPr>
          <w:p w:rsidR="00E714DF" w:rsidRPr="00635971" w:rsidRDefault="00E714DF" w:rsidP="00635971">
            <w:r w:rsidRPr="00635971">
              <w:t xml:space="preserve">DARNIGE Eden </w:t>
            </w:r>
          </w:p>
        </w:tc>
        <w:tc>
          <w:tcPr>
            <w:tcW w:w="1104" w:type="dxa"/>
            <w:vAlign w:val="center"/>
            <w:hideMark/>
          </w:tcPr>
          <w:p w:rsidR="00E714DF" w:rsidRPr="00635971" w:rsidRDefault="00E714DF" w:rsidP="00635971">
            <w:r>
              <w:t>1</w:t>
            </w:r>
          </w:p>
        </w:tc>
        <w:tc>
          <w:tcPr>
            <w:tcW w:w="408" w:type="dxa"/>
            <w:vAlign w:val="center"/>
            <w:hideMark/>
          </w:tcPr>
          <w:p w:rsidR="00E714DF" w:rsidRPr="00635971" w:rsidRDefault="00E714DF" w:rsidP="00635971">
            <w:r>
              <w:t>50</w:t>
            </w:r>
            <w:r w:rsidRPr="00635971">
              <w:t>.</w:t>
            </w:r>
          </w:p>
        </w:tc>
        <w:tc>
          <w:tcPr>
            <w:tcW w:w="3324" w:type="dxa"/>
            <w:vAlign w:val="center"/>
            <w:hideMark/>
          </w:tcPr>
          <w:p w:rsidR="00E714DF" w:rsidRPr="00635971" w:rsidRDefault="00E714DF" w:rsidP="00635971">
            <w:r w:rsidRPr="00635971">
              <w:t xml:space="preserve">FR-31320 CASTANET-TOLOSAN </w:t>
            </w:r>
          </w:p>
        </w:tc>
        <w:tc>
          <w:tcPr>
            <w:tcW w:w="2541" w:type="dxa"/>
            <w:vAlign w:val="center"/>
            <w:hideMark/>
          </w:tcPr>
          <w:p w:rsidR="00E714DF" w:rsidRPr="00635971" w:rsidRDefault="00E714DF" w:rsidP="00635971">
            <w:r>
              <w:t>Cadeau de départ</w:t>
            </w:r>
          </w:p>
        </w:tc>
      </w:tr>
    </w:tbl>
    <w:p w:rsidR="00635971" w:rsidRDefault="00635971" w:rsidP="00635971"/>
    <w:p w:rsidR="001D1951" w:rsidRPr="00635971" w:rsidRDefault="001D1951" w:rsidP="00635971">
      <w:r>
        <w:t xml:space="preserve">Rayons Verts 42 sociétaires pour 19 900 € </w:t>
      </w:r>
    </w:p>
    <w:p w:rsidR="0085192E" w:rsidRDefault="0085192E" w:rsidP="0085192E">
      <w:pPr>
        <w:pStyle w:val="Titre2"/>
        <w:numPr>
          <w:ilvl w:val="0"/>
          <w:numId w:val="44"/>
        </w:numPr>
      </w:pPr>
      <w:r>
        <w:lastRenderedPageBreak/>
        <w:t xml:space="preserve">Point sur </w:t>
      </w:r>
      <w:r w:rsidR="00635971">
        <w:t>les projets</w:t>
      </w:r>
      <w:r>
        <w:t xml:space="preserve"> </w:t>
      </w:r>
      <w:r w:rsidR="00635971">
        <w:t>en cours</w:t>
      </w:r>
      <w:r>
        <w:t xml:space="preserve"> :15 mn </w:t>
      </w:r>
    </w:p>
    <w:p w:rsidR="0085192E" w:rsidRDefault="0085192E" w:rsidP="0085192E">
      <w:pPr>
        <w:pStyle w:val="Paragraphedeliste"/>
        <w:numPr>
          <w:ilvl w:val="1"/>
          <w:numId w:val="46"/>
        </w:numPr>
        <w:spacing w:before="100" w:beforeAutospacing="1" w:after="100" w:afterAutospacing="1"/>
      </w:pPr>
      <w:r>
        <w:t>Damase Auba</w:t>
      </w:r>
    </w:p>
    <w:p w:rsidR="0085192E" w:rsidRDefault="0085192E" w:rsidP="0085192E">
      <w:pPr>
        <w:pStyle w:val="Paragraphedeliste"/>
        <w:numPr>
          <w:ilvl w:val="1"/>
          <w:numId w:val="46"/>
        </w:numPr>
        <w:spacing w:before="100" w:beforeAutospacing="1" w:after="100" w:afterAutospacing="1"/>
      </w:pPr>
      <w:r>
        <w:t xml:space="preserve">Cantine </w:t>
      </w:r>
      <w:proofErr w:type="spellStart"/>
      <w:r>
        <w:t>Lagardelle</w:t>
      </w:r>
      <w:proofErr w:type="spellEnd"/>
    </w:p>
    <w:p w:rsidR="0085192E" w:rsidRDefault="0085192E" w:rsidP="0085192E">
      <w:pPr>
        <w:pStyle w:val="Paragraphedeliste"/>
        <w:numPr>
          <w:ilvl w:val="1"/>
          <w:numId w:val="46"/>
        </w:numPr>
        <w:spacing w:before="100" w:beforeAutospacing="1" w:after="100" w:afterAutospacing="1"/>
      </w:pPr>
      <w:proofErr w:type="spellStart"/>
      <w:r>
        <w:t>Pechbusque</w:t>
      </w:r>
      <w:proofErr w:type="spellEnd"/>
    </w:p>
    <w:p w:rsidR="0085192E" w:rsidRDefault="0085192E" w:rsidP="0085192E">
      <w:pPr>
        <w:pStyle w:val="Paragraphedeliste"/>
        <w:numPr>
          <w:ilvl w:val="1"/>
          <w:numId w:val="46"/>
        </w:numPr>
        <w:spacing w:before="100" w:beforeAutospacing="1" w:after="100" w:afterAutospacing="1"/>
      </w:pPr>
      <w:r>
        <w:t xml:space="preserve">Ferme </w:t>
      </w:r>
      <w:proofErr w:type="spellStart"/>
      <w:r>
        <w:t>Fachet</w:t>
      </w:r>
      <w:proofErr w:type="spellEnd"/>
    </w:p>
    <w:p w:rsidR="0085192E" w:rsidRDefault="0085192E" w:rsidP="0085192E">
      <w:pPr>
        <w:pStyle w:val="Titre2"/>
        <w:numPr>
          <w:ilvl w:val="0"/>
          <w:numId w:val="44"/>
        </w:numPr>
      </w:pPr>
      <w:r>
        <w:t xml:space="preserve">Point sur la prospection : 10 mn </w:t>
      </w:r>
    </w:p>
    <w:p w:rsidR="0085192E" w:rsidRDefault="0085192E" w:rsidP="0085192E">
      <w:pPr>
        <w:pStyle w:val="Paragraphedeliste"/>
        <w:numPr>
          <w:ilvl w:val="0"/>
          <w:numId w:val="47"/>
        </w:numPr>
        <w:spacing w:before="100" w:beforeAutospacing="1" w:after="100" w:afterAutospacing="1"/>
      </w:pPr>
      <w:r>
        <w:t xml:space="preserve">Ramonville, </w:t>
      </w:r>
      <w:proofErr w:type="gramStart"/>
      <w:r>
        <w:t>Auterive, ....</w:t>
      </w:r>
      <w:proofErr w:type="gramEnd"/>
      <w:r>
        <w:t>.</w:t>
      </w:r>
    </w:p>
    <w:p w:rsidR="0085192E" w:rsidRDefault="0085192E" w:rsidP="0085192E">
      <w:pPr>
        <w:pStyle w:val="Titre2"/>
        <w:numPr>
          <w:ilvl w:val="0"/>
          <w:numId w:val="44"/>
        </w:numPr>
      </w:pPr>
      <w:proofErr w:type="gramStart"/>
      <w:r>
        <w:rPr>
          <w:rFonts w:hAnsi="Symbol"/>
        </w:rPr>
        <w:t></w:t>
      </w:r>
      <w:r>
        <w:t xml:space="preserve">  CR</w:t>
      </w:r>
      <w:proofErr w:type="gramEnd"/>
      <w:r>
        <w:t xml:space="preserve"> rapide de manifestations   passées, 15 mn </w:t>
      </w:r>
    </w:p>
    <w:p w:rsidR="0085192E" w:rsidRDefault="0085192E" w:rsidP="0085192E">
      <w:pPr>
        <w:pStyle w:val="Paragraphedeliste"/>
        <w:numPr>
          <w:ilvl w:val="0"/>
          <w:numId w:val="47"/>
        </w:numPr>
        <w:spacing w:before="100" w:beforeAutospacing="1" w:after="100" w:afterAutospacing="1"/>
      </w:pPr>
      <w:r>
        <w:t>Fêtes des associations à Vénerque</w:t>
      </w:r>
    </w:p>
    <w:p w:rsidR="0085192E" w:rsidRDefault="0085192E" w:rsidP="0085192E">
      <w:pPr>
        <w:pStyle w:val="Paragraphedeliste"/>
        <w:numPr>
          <w:ilvl w:val="0"/>
          <w:numId w:val="47"/>
        </w:numPr>
        <w:spacing w:before="100" w:beforeAutospacing="1" w:after="100" w:afterAutospacing="1"/>
      </w:pPr>
      <w:r>
        <w:t>Fêtes des confluences à Clermont le fort</w:t>
      </w:r>
    </w:p>
    <w:p w:rsidR="0085192E" w:rsidRDefault="0085192E" w:rsidP="0085192E">
      <w:pPr>
        <w:pStyle w:val="Paragraphedeliste"/>
        <w:numPr>
          <w:ilvl w:val="0"/>
          <w:numId w:val="47"/>
        </w:numPr>
        <w:spacing w:before="100" w:beforeAutospacing="1" w:after="100" w:afterAutospacing="1"/>
      </w:pPr>
      <w:r>
        <w:t>Fêtes des possibles à Castanet</w:t>
      </w:r>
    </w:p>
    <w:p w:rsidR="0085192E" w:rsidRDefault="0085192E" w:rsidP="0085192E">
      <w:pPr>
        <w:pStyle w:val="Titre2"/>
        <w:numPr>
          <w:ilvl w:val="0"/>
          <w:numId w:val="44"/>
        </w:numPr>
      </w:pPr>
      <w:r>
        <w:t xml:space="preserve">Manifestation à organiser : 45 mn </w:t>
      </w:r>
    </w:p>
    <w:p w:rsidR="0085192E" w:rsidRDefault="0085192E" w:rsidP="0085192E">
      <w:pPr>
        <w:pStyle w:val="Paragraphedeliste"/>
        <w:numPr>
          <w:ilvl w:val="0"/>
          <w:numId w:val="48"/>
        </w:numPr>
        <w:spacing w:before="100" w:beforeAutospacing="1" w:after="100" w:afterAutospacing="1"/>
      </w:pPr>
      <w:r>
        <w:t xml:space="preserve">Organisation d'une conférence sur le </w:t>
      </w:r>
      <w:proofErr w:type="spellStart"/>
      <w:r>
        <w:t>sénario</w:t>
      </w:r>
      <w:proofErr w:type="spellEnd"/>
      <w:r>
        <w:t xml:space="preserve"> </w:t>
      </w:r>
      <w:proofErr w:type="spellStart"/>
      <w:r>
        <w:t>Néga</w:t>
      </w:r>
      <w:proofErr w:type="spellEnd"/>
      <w:r>
        <w:t xml:space="preserve"> Watt : Contact pris avec Paul </w:t>
      </w:r>
      <w:proofErr w:type="spellStart"/>
      <w:r>
        <w:t>Nau</w:t>
      </w:r>
      <w:proofErr w:type="spellEnd"/>
    </w:p>
    <w:p w:rsidR="0085192E" w:rsidRDefault="0085192E" w:rsidP="0085192E">
      <w:pPr>
        <w:pStyle w:val="Paragraphedeliste"/>
        <w:numPr>
          <w:ilvl w:val="0"/>
          <w:numId w:val="48"/>
        </w:numPr>
        <w:spacing w:before="100" w:beforeAutospacing="1" w:after="100" w:afterAutospacing="1"/>
      </w:pPr>
      <w:r>
        <w:t>Préparation inauguration Damase Auba</w:t>
      </w:r>
    </w:p>
    <w:p w:rsidR="0085192E" w:rsidRDefault="0085192E" w:rsidP="0085192E">
      <w:pPr>
        <w:pStyle w:val="Paragraphedeliste"/>
        <w:numPr>
          <w:ilvl w:val="0"/>
          <w:numId w:val="48"/>
        </w:numPr>
        <w:spacing w:before="100" w:beforeAutospacing="1" w:after="100" w:afterAutospacing="1"/>
      </w:pPr>
      <w:r>
        <w:t xml:space="preserve">Séminaire sur le sociétariat et </w:t>
      </w:r>
      <w:bookmarkStart w:id="8" w:name="_GoBack"/>
      <w:bookmarkEnd w:id="8"/>
      <w:r w:rsidR="001D7E3E">
        <w:t>bénévolat.</w:t>
      </w:r>
      <w:r>
        <w:t xml:space="preserve"> Objectif : Répondre à comment recruter des </w:t>
      </w:r>
      <w:r w:rsidR="001D7E3E">
        <w:t>sociétaires,</w:t>
      </w:r>
      <w:r>
        <w:t xml:space="preserve"> comment les inciter à s'engager bénévolement ? Comment maitre en œuvre les réponses à ces questions ?</w:t>
      </w:r>
    </w:p>
    <w:p w:rsidR="0085192E" w:rsidRDefault="0085192E" w:rsidP="0085192E">
      <w:pPr>
        <w:pStyle w:val="Paragraphedeliste"/>
        <w:numPr>
          <w:ilvl w:val="0"/>
          <w:numId w:val="48"/>
        </w:numPr>
        <w:spacing w:before="100" w:beforeAutospacing="1" w:after="100" w:afterAutospacing="1"/>
      </w:pPr>
      <w:r>
        <w:t xml:space="preserve">Animation du sociétariat : </w:t>
      </w:r>
      <w:proofErr w:type="spellStart"/>
      <w:r>
        <w:t>Apero</w:t>
      </w:r>
      <w:proofErr w:type="spellEnd"/>
      <w:r>
        <w:t xml:space="preserve"> des sociétaires, </w:t>
      </w:r>
      <w:proofErr w:type="spellStart"/>
      <w:r>
        <w:t>rando</w:t>
      </w:r>
      <w:proofErr w:type="spellEnd"/>
      <w:r>
        <w:t xml:space="preserve"> des énergie</w:t>
      </w:r>
      <w:r w:rsidR="007A0780">
        <w:t xml:space="preserve">s </w:t>
      </w:r>
      <w:r>
        <w:t>etc...</w:t>
      </w:r>
    </w:p>
    <w:p w:rsidR="0085192E" w:rsidRDefault="0085192E" w:rsidP="0085192E">
      <w:pPr>
        <w:spacing w:before="100" w:beforeAutospacing="1" w:after="100" w:afterAutospacing="1"/>
        <w:ind w:left="420"/>
      </w:pPr>
    </w:p>
    <w:p w:rsidR="0085192E" w:rsidRDefault="0085192E" w:rsidP="0085192E">
      <w:pPr>
        <w:pStyle w:val="Titre2"/>
        <w:numPr>
          <w:ilvl w:val="0"/>
          <w:numId w:val="44"/>
        </w:numPr>
      </w:pPr>
      <w:r>
        <w:t xml:space="preserve">Manifestation prévues : 10 mn </w:t>
      </w:r>
    </w:p>
    <w:p w:rsidR="0085192E" w:rsidRDefault="0085192E" w:rsidP="0085192E">
      <w:pPr>
        <w:pStyle w:val="Paragraphedeliste"/>
        <w:numPr>
          <w:ilvl w:val="0"/>
          <w:numId w:val="49"/>
        </w:numPr>
        <w:spacing w:before="100" w:beforeAutospacing="1" w:after="100" w:afterAutospacing="1"/>
      </w:pPr>
      <w:r>
        <w:t>Stand marché de Noël à Vénerque ?</w:t>
      </w:r>
    </w:p>
    <w:p w:rsidR="0085192E" w:rsidRDefault="0085192E" w:rsidP="0085192E">
      <w:pPr>
        <w:pStyle w:val="Paragraphedeliste"/>
        <w:numPr>
          <w:ilvl w:val="0"/>
          <w:numId w:val="49"/>
        </w:numPr>
        <w:spacing w:before="100" w:beforeAutospacing="1" w:after="100" w:afterAutospacing="1"/>
      </w:pPr>
      <w:r>
        <w:t>Autres ?</w:t>
      </w:r>
    </w:p>
    <w:p w:rsidR="007A32AE" w:rsidRDefault="007A32AE" w:rsidP="0085192E">
      <w:pPr>
        <w:rPr>
          <w:highlight w:val="white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p w:rsidR="0062073B" w:rsidRPr="00A940B0" w:rsidRDefault="0062073B" w:rsidP="0085192E">
      <w:pPr>
        <w:pStyle w:val="1ereannexe"/>
        <w:ind w:left="0"/>
      </w:pPr>
    </w:p>
    <w:sectPr w:rsidR="0062073B" w:rsidRPr="00A940B0" w:rsidSect="00AE61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2" w:right="849" w:bottom="1417" w:left="1134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18D0" w:rsidRDefault="00F718D0" w:rsidP="007C34CE">
      <w:r>
        <w:separator/>
      </w:r>
    </w:p>
  </w:endnote>
  <w:endnote w:type="continuationSeparator" w:id="0">
    <w:p w:rsidR="00F718D0" w:rsidRDefault="00F718D0" w:rsidP="007C3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361" w:rsidRDefault="0014136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E1A" w:rsidRDefault="00492E1A" w:rsidP="004C1B72">
    <w:pPr>
      <w:pStyle w:val="Pieddepage"/>
      <w:tabs>
        <w:tab w:val="clear" w:pos="9072"/>
      </w:tabs>
      <w:ind w:right="-288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9434F55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92E1A" w:rsidRPr="00D2232D" w:rsidRDefault="00492E1A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492E1A" w:rsidRPr="004C1B72" w:rsidRDefault="00492E1A" w:rsidP="002D7EF4">
    <w:pPr>
      <w:pStyle w:val="Pieddepage"/>
      <w:jc w:val="right"/>
    </w:pPr>
    <w:r>
      <w:fldChar w:fldCharType="begin"/>
    </w:r>
    <w:r>
      <w:instrText>PAGE   \* MERGEFORMAT</w:instrText>
    </w:r>
    <w:r>
      <w:fldChar w:fldCharType="separate"/>
    </w:r>
    <w:r w:rsidR="001D7E3E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E1A" w:rsidRDefault="00492E1A" w:rsidP="002D7EF4">
    <w:pPr>
      <w:pStyle w:val="Pieddepage"/>
      <w:jc w:val="right"/>
    </w:pPr>
  </w:p>
  <w:p w:rsidR="00492E1A" w:rsidRDefault="00492E1A" w:rsidP="002D7EF4">
    <w:pPr>
      <w:pStyle w:val="Pieddepage"/>
      <w:tabs>
        <w:tab w:val="clear" w:pos="9072"/>
      </w:tabs>
      <w:ind w:right="-288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30DCE7D8" wp14:editId="25B729C1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5" name="Connecteur droit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F72F1D4" id="Connecteur droit 15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AmOg+S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92E1A" w:rsidRPr="00D2232D" w:rsidRDefault="00492E1A" w:rsidP="002D7EF4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492E1A" w:rsidRDefault="00492E1A" w:rsidP="002D7EF4">
    <w:pPr>
      <w:pStyle w:val="Pieddepage"/>
      <w:tabs>
        <w:tab w:val="clear" w:pos="9072"/>
        <w:tab w:val="left" w:pos="5865"/>
      </w:tabs>
      <w:ind w:left="-720" w:right="-288"/>
      <w:jc w:val="right"/>
    </w:pPr>
    <w:r>
      <w:fldChar w:fldCharType="begin"/>
    </w:r>
    <w:r>
      <w:instrText>PAGE   \* MERGEFORMAT</w:instrText>
    </w:r>
    <w:r>
      <w:fldChar w:fldCharType="separate"/>
    </w:r>
    <w:r w:rsidR="00E72974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18D0" w:rsidRDefault="00F718D0" w:rsidP="007C34CE">
      <w:r>
        <w:separator/>
      </w:r>
    </w:p>
  </w:footnote>
  <w:footnote w:type="continuationSeparator" w:id="0">
    <w:p w:rsidR="00F718D0" w:rsidRDefault="00F718D0" w:rsidP="007C34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361" w:rsidRDefault="0014136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361" w:rsidRDefault="00141361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E1A" w:rsidRPr="00D2232D" w:rsidRDefault="007C5853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</w:rPr>
      <w:drawing>
        <wp:anchor distT="0" distB="0" distL="114300" distR="114300" simplePos="0" relativeHeight="251671552" behindDoc="0" locked="0" layoutInCell="1" allowOverlap="1">
          <wp:simplePos x="0" y="0"/>
          <wp:positionH relativeFrom="column">
            <wp:posOffset>451485</wp:posOffset>
          </wp:positionH>
          <wp:positionV relativeFrom="paragraph">
            <wp:posOffset>9525</wp:posOffset>
          </wp:positionV>
          <wp:extent cx="1115871" cy="888914"/>
          <wp:effectExtent l="0" t="0" r="8255" b="6985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ew Icea-RV 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5871" cy="8889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92E1A" w:rsidRPr="00786B4A">
      <w:rPr>
        <w:b/>
        <w:i/>
        <w:sz w:val="28"/>
        <w:szCs w:val="28"/>
      </w:rPr>
      <w:t xml:space="preserve">Initiative Citoyenne pour </w:t>
    </w:r>
    <w:r w:rsidR="00492E1A">
      <w:rPr>
        <w:b/>
        <w:i/>
        <w:sz w:val="28"/>
        <w:szCs w:val="28"/>
      </w:rPr>
      <w:t xml:space="preserve">une Energie </w:t>
    </w:r>
    <w:r w:rsidR="00492E1A" w:rsidRPr="00786B4A">
      <w:rPr>
        <w:b/>
        <w:i/>
        <w:sz w:val="28"/>
        <w:szCs w:val="28"/>
      </w:rPr>
      <w:t>Alternative</w:t>
    </w:r>
    <w:r w:rsidR="00492E1A">
      <w:rPr>
        <w:b/>
        <w:i/>
        <w:sz w:val="28"/>
        <w:szCs w:val="28"/>
      </w:rPr>
      <w:br/>
    </w:r>
    <w:r w:rsidR="00492E1A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492E1A">
      <w:rPr>
        <w:rFonts w:ascii="Calibri-Light" w:hAnsi="Calibri-Light" w:cs="Calibri-Light"/>
        <w:w w:val="90"/>
        <w:sz w:val="18"/>
        <w:szCs w:val="18"/>
      </w:rPr>
      <w:t>s</w:t>
    </w:r>
    <w:r w:rsidR="00492E1A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492E1A" w:rsidRDefault="00492E1A" w:rsidP="003B2466">
    <w:pPr>
      <w:pStyle w:val="En-tte"/>
      <w:numPr>
        <w:ilvl w:val="0"/>
        <w:numId w:val="1"/>
      </w:numPr>
      <w:ind w:right="-1057"/>
    </w:pPr>
    <w:proofErr w:type="gramStart"/>
    <w:r w:rsidRPr="00053792">
      <w:t>T</w:t>
    </w:r>
    <w:r>
      <w:t>éléphone:</w:t>
    </w:r>
    <w:proofErr w:type="gramEnd"/>
    <w:r>
      <w:t xml:space="preserve"> </w:t>
    </w:r>
    <w:r w:rsidRPr="00053792">
      <w:t>09</w:t>
    </w:r>
    <w:r w:rsidRPr="00F8418C">
      <w:t xml:space="preserve"> 52 00 02 06 </w:t>
    </w:r>
  </w:p>
  <w:p w:rsidR="00492E1A" w:rsidRDefault="00492E1A" w:rsidP="003B2466">
    <w:pPr>
      <w:pStyle w:val="En-tte"/>
      <w:numPr>
        <w:ilvl w:val="0"/>
        <w:numId w:val="1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492E1A" w:rsidRPr="00F8418C" w:rsidRDefault="00492E1A" w:rsidP="003B2466">
    <w:pPr>
      <w:pStyle w:val="En-tte"/>
      <w:numPr>
        <w:ilvl w:val="0"/>
        <w:numId w:val="1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B0492"/>
    <w:multiLevelType w:val="hybridMultilevel"/>
    <w:tmpl w:val="29B8025A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1193C79"/>
    <w:multiLevelType w:val="multilevel"/>
    <w:tmpl w:val="FFECAF3E"/>
    <w:lvl w:ilvl="0">
      <w:start w:val="1"/>
      <w:numFmt w:val="decimal"/>
      <w:lvlText w:val="ANNEXE %1 "/>
      <w:lvlJc w:val="left"/>
      <w:pPr>
        <w:ind w:left="360" w:hanging="360"/>
      </w:pPr>
      <w:rPr>
        <w:rFonts w:asciiTheme="majorHAnsi" w:hAnsiTheme="majorHAnsi" w:hint="default"/>
        <w:b/>
        <w:i w:val="0"/>
        <w:sz w:val="28"/>
      </w:rPr>
    </w:lvl>
    <w:lvl w:ilvl="1">
      <w:start w:val="1"/>
      <w:numFmt w:val="lowerLetter"/>
      <w:lvlText w:val="%2."/>
      <w:lvlJc w:val="left"/>
      <w:pPr>
        <w:ind w:left="187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9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3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0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7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915" w:hanging="180"/>
      </w:pPr>
      <w:rPr>
        <w:rFonts w:hint="default"/>
      </w:rPr>
    </w:lvl>
  </w:abstractNum>
  <w:abstractNum w:abstractNumId="2" w15:restartNumberingAfterBreak="0">
    <w:nsid w:val="05845364"/>
    <w:multiLevelType w:val="hybridMultilevel"/>
    <w:tmpl w:val="724C6C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B29FD"/>
    <w:multiLevelType w:val="multilevel"/>
    <w:tmpl w:val="35D20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707285"/>
    <w:multiLevelType w:val="hybridMultilevel"/>
    <w:tmpl w:val="1FCA0980"/>
    <w:lvl w:ilvl="0" w:tplc="3A3A4BFE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0B96323F"/>
    <w:multiLevelType w:val="hybridMultilevel"/>
    <w:tmpl w:val="8FB82C30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FB2725"/>
    <w:multiLevelType w:val="hybridMultilevel"/>
    <w:tmpl w:val="EABCB7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4269F4"/>
    <w:multiLevelType w:val="hybridMultilevel"/>
    <w:tmpl w:val="988A59F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4744E0"/>
    <w:multiLevelType w:val="hybridMultilevel"/>
    <w:tmpl w:val="F6EC619C"/>
    <w:lvl w:ilvl="0" w:tplc="040C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1E7B1ECA"/>
    <w:multiLevelType w:val="hybridMultilevel"/>
    <w:tmpl w:val="9AD691EC"/>
    <w:lvl w:ilvl="0" w:tplc="D8EEABA8">
      <w:numFmt w:val="bullet"/>
      <w:lvlText w:val="-"/>
      <w:lvlJc w:val="left"/>
      <w:pPr>
        <w:tabs>
          <w:tab w:val="num" w:pos="987"/>
        </w:tabs>
        <w:ind w:left="987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1703E3"/>
    <w:multiLevelType w:val="hybridMultilevel"/>
    <w:tmpl w:val="E6BE8892"/>
    <w:lvl w:ilvl="0" w:tplc="3E40A65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AB42C5"/>
    <w:multiLevelType w:val="hybridMultilevel"/>
    <w:tmpl w:val="9D0440E0"/>
    <w:lvl w:ilvl="0" w:tplc="040C0001">
      <w:start w:val="1"/>
      <w:numFmt w:val="bullet"/>
      <w:lvlText w:val=""/>
      <w:lvlJc w:val="left"/>
      <w:pPr>
        <w:ind w:left="1855" w:hanging="360"/>
      </w:pPr>
      <w:rPr>
        <w:rFonts w:ascii="Symbol" w:hAnsi="Symbol" w:hint="default"/>
      </w:rPr>
    </w:lvl>
    <w:lvl w:ilvl="1" w:tplc="040C0019">
      <w:start w:val="1"/>
      <w:numFmt w:val="lowerLetter"/>
      <w:lvlText w:val="%2."/>
      <w:lvlJc w:val="left"/>
      <w:pPr>
        <w:ind w:left="2630" w:hanging="360"/>
      </w:pPr>
    </w:lvl>
    <w:lvl w:ilvl="2" w:tplc="040C001B" w:tentative="1">
      <w:start w:val="1"/>
      <w:numFmt w:val="lowerRoman"/>
      <w:lvlText w:val="%3."/>
      <w:lvlJc w:val="right"/>
      <w:pPr>
        <w:ind w:left="3295" w:hanging="180"/>
      </w:pPr>
    </w:lvl>
    <w:lvl w:ilvl="3" w:tplc="040C000F" w:tentative="1">
      <w:start w:val="1"/>
      <w:numFmt w:val="decimal"/>
      <w:lvlText w:val="%4."/>
      <w:lvlJc w:val="left"/>
      <w:pPr>
        <w:ind w:left="4015" w:hanging="360"/>
      </w:pPr>
    </w:lvl>
    <w:lvl w:ilvl="4" w:tplc="040C0019" w:tentative="1">
      <w:start w:val="1"/>
      <w:numFmt w:val="lowerLetter"/>
      <w:lvlText w:val="%5."/>
      <w:lvlJc w:val="left"/>
      <w:pPr>
        <w:ind w:left="4735" w:hanging="360"/>
      </w:pPr>
    </w:lvl>
    <w:lvl w:ilvl="5" w:tplc="040C001B" w:tentative="1">
      <w:start w:val="1"/>
      <w:numFmt w:val="lowerRoman"/>
      <w:lvlText w:val="%6."/>
      <w:lvlJc w:val="right"/>
      <w:pPr>
        <w:ind w:left="5455" w:hanging="180"/>
      </w:pPr>
    </w:lvl>
    <w:lvl w:ilvl="6" w:tplc="040C000F" w:tentative="1">
      <w:start w:val="1"/>
      <w:numFmt w:val="decimal"/>
      <w:lvlText w:val="%7."/>
      <w:lvlJc w:val="left"/>
      <w:pPr>
        <w:ind w:left="6175" w:hanging="360"/>
      </w:pPr>
    </w:lvl>
    <w:lvl w:ilvl="7" w:tplc="040C0019" w:tentative="1">
      <w:start w:val="1"/>
      <w:numFmt w:val="lowerLetter"/>
      <w:lvlText w:val="%8."/>
      <w:lvlJc w:val="left"/>
      <w:pPr>
        <w:ind w:left="6895" w:hanging="360"/>
      </w:pPr>
    </w:lvl>
    <w:lvl w:ilvl="8" w:tplc="040C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12" w15:restartNumberingAfterBreak="0">
    <w:nsid w:val="251665E9"/>
    <w:multiLevelType w:val="multilevel"/>
    <w:tmpl w:val="B124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7D43B00"/>
    <w:multiLevelType w:val="hybridMultilevel"/>
    <w:tmpl w:val="5EA675BC"/>
    <w:lvl w:ilvl="0" w:tplc="040C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4" w15:restartNumberingAfterBreak="0">
    <w:nsid w:val="2ADD1807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2C3113DB"/>
    <w:multiLevelType w:val="multilevel"/>
    <w:tmpl w:val="CDDE7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432252E"/>
    <w:multiLevelType w:val="hybridMultilevel"/>
    <w:tmpl w:val="DED2A64A"/>
    <w:lvl w:ilvl="0" w:tplc="040C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36371572"/>
    <w:multiLevelType w:val="hybridMultilevel"/>
    <w:tmpl w:val="54D49AFE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37BF5728"/>
    <w:multiLevelType w:val="hybridMultilevel"/>
    <w:tmpl w:val="D944C5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C26D78"/>
    <w:multiLevelType w:val="multilevel"/>
    <w:tmpl w:val="7A48AD2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3E713E65"/>
    <w:multiLevelType w:val="hybridMultilevel"/>
    <w:tmpl w:val="BC22097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A3A4BFE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4"/>
        <w:szCs w:val="24"/>
      </w:rPr>
    </w:lvl>
    <w:lvl w:ilvl="2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F5E39DF"/>
    <w:multiLevelType w:val="multilevel"/>
    <w:tmpl w:val="DB76DA5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  <w:sz w:val="28"/>
      </w:rPr>
    </w:lvl>
    <w:lvl w:ilvl="1">
      <w:start w:val="1"/>
      <w:numFmt w:val="lowerLetter"/>
      <w:lvlText w:val="%2."/>
      <w:lvlJc w:val="left"/>
      <w:pPr>
        <w:ind w:left="64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30" w:hanging="180"/>
      </w:pPr>
      <w:rPr>
        <w:rFonts w:hint="default"/>
      </w:rPr>
    </w:lvl>
  </w:abstractNum>
  <w:abstractNum w:abstractNumId="22" w15:restartNumberingAfterBreak="0">
    <w:nsid w:val="42114100"/>
    <w:multiLevelType w:val="hybridMultilevel"/>
    <w:tmpl w:val="A474611E"/>
    <w:lvl w:ilvl="0" w:tplc="3A3A4BFE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476E7D33"/>
    <w:multiLevelType w:val="multilevel"/>
    <w:tmpl w:val="9F889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88845C7"/>
    <w:multiLevelType w:val="hybridMultilevel"/>
    <w:tmpl w:val="67581BC0"/>
    <w:lvl w:ilvl="0" w:tplc="61DA52D2">
      <w:numFmt w:val="bullet"/>
      <w:lvlText w:val=""/>
      <w:lvlJc w:val="left"/>
      <w:pPr>
        <w:ind w:left="2520" w:hanging="360"/>
      </w:pPr>
      <w:rPr>
        <w:rFonts w:ascii="Calibri Light" w:eastAsia="Times New Roman" w:hAnsi="Calibri Light" w:cs="Calibri Light" w:hint="default"/>
      </w:rPr>
    </w:lvl>
    <w:lvl w:ilvl="1" w:tplc="040C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48F5282B"/>
    <w:multiLevelType w:val="multilevel"/>
    <w:tmpl w:val="97CACC0C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2.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26" w15:restartNumberingAfterBreak="0">
    <w:nsid w:val="4E6F2F7C"/>
    <w:multiLevelType w:val="hybridMultilevel"/>
    <w:tmpl w:val="781E8CA2"/>
    <w:lvl w:ilvl="0" w:tplc="040C000F">
      <w:start w:val="1"/>
      <w:numFmt w:val="decimal"/>
      <w:lvlText w:val="%1."/>
      <w:lvlJc w:val="left"/>
      <w:pPr>
        <w:ind w:left="1800" w:hanging="360"/>
      </w:pPr>
    </w:lvl>
    <w:lvl w:ilvl="1" w:tplc="040C0019" w:tentative="1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4FFC32A2"/>
    <w:multiLevelType w:val="hybridMultilevel"/>
    <w:tmpl w:val="80D83B82"/>
    <w:lvl w:ilvl="0" w:tplc="040C000F">
      <w:start w:val="1"/>
      <w:numFmt w:val="decimal"/>
      <w:lvlText w:val="%1."/>
      <w:lvlJc w:val="left"/>
      <w:pPr>
        <w:ind w:left="1800" w:hanging="360"/>
      </w:pPr>
    </w:lvl>
    <w:lvl w:ilvl="1" w:tplc="040C0019" w:tentative="1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52497C4A"/>
    <w:multiLevelType w:val="hybridMultilevel"/>
    <w:tmpl w:val="47002EF8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9" w15:restartNumberingAfterBreak="0">
    <w:nsid w:val="56C74A5E"/>
    <w:multiLevelType w:val="multilevel"/>
    <w:tmpl w:val="A1466154"/>
    <w:lvl w:ilvl="0">
      <w:start w:val="1"/>
      <w:numFmt w:val="decimal"/>
      <w:pStyle w:val="En-ttedetabledesmatires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titre3perso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0" w15:restartNumberingAfterBreak="0">
    <w:nsid w:val="56F24EC7"/>
    <w:multiLevelType w:val="hybridMultilevel"/>
    <w:tmpl w:val="C95A085A"/>
    <w:lvl w:ilvl="0" w:tplc="61DA52D2">
      <w:numFmt w:val="bullet"/>
      <w:lvlText w:val="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99B5241"/>
    <w:multiLevelType w:val="hybridMultilevel"/>
    <w:tmpl w:val="8AA2CC1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EE1116"/>
    <w:multiLevelType w:val="hybridMultilevel"/>
    <w:tmpl w:val="B96CF254"/>
    <w:lvl w:ilvl="0" w:tplc="D8EEAB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253DD8"/>
    <w:multiLevelType w:val="multilevel"/>
    <w:tmpl w:val="AB2E7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49A2950"/>
    <w:multiLevelType w:val="hybridMultilevel"/>
    <w:tmpl w:val="569AE7B0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36" w15:restartNumberingAfterBreak="0">
    <w:nsid w:val="69AD5A14"/>
    <w:multiLevelType w:val="hybridMultilevel"/>
    <w:tmpl w:val="120247F2"/>
    <w:lvl w:ilvl="0" w:tplc="61DA52D2">
      <w:numFmt w:val="bullet"/>
      <w:lvlText w:val="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B12EC6"/>
    <w:multiLevelType w:val="hybridMultilevel"/>
    <w:tmpl w:val="A8BE1910"/>
    <w:lvl w:ilvl="0" w:tplc="D8EEABA8">
      <w:numFmt w:val="bullet"/>
      <w:lvlText w:val="-"/>
      <w:lvlJc w:val="left"/>
      <w:pPr>
        <w:tabs>
          <w:tab w:val="num" w:pos="1347"/>
        </w:tabs>
        <w:ind w:left="1347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E050A28"/>
    <w:multiLevelType w:val="hybridMultilevel"/>
    <w:tmpl w:val="A49C6F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6379E8"/>
    <w:multiLevelType w:val="hybridMultilevel"/>
    <w:tmpl w:val="F4D63DCA"/>
    <w:lvl w:ilvl="0" w:tplc="040C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0" w15:restartNumberingAfterBreak="0">
    <w:nsid w:val="742B739C"/>
    <w:multiLevelType w:val="hybridMultilevel"/>
    <w:tmpl w:val="F1A288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807C10"/>
    <w:multiLevelType w:val="multilevel"/>
    <w:tmpl w:val="9FB46B1E"/>
    <w:styleLink w:val="Style1"/>
    <w:lvl w:ilvl="0">
      <w:start w:val="1"/>
      <w:numFmt w:val="ordinal"/>
      <w:lvlText w:val="%1e  résolution "/>
      <w:lvlJc w:val="left"/>
      <w:pPr>
        <w:ind w:left="1155" w:hanging="360"/>
      </w:pPr>
      <w:rPr>
        <w:rFonts w:asciiTheme="majorHAnsi" w:hAnsiTheme="majorHAnsi" w:hint="default"/>
        <w:b/>
        <w:i w:val="0"/>
        <w:sz w:val="28"/>
      </w:rPr>
    </w:lvl>
    <w:lvl w:ilvl="1">
      <w:start w:val="1"/>
      <w:numFmt w:val="lowerLetter"/>
      <w:lvlText w:val="%2."/>
      <w:lvlJc w:val="left"/>
      <w:pPr>
        <w:ind w:left="187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9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3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0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7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915" w:hanging="180"/>
      </w:pPr>
      <w:rPr>
        <w:rFonts w:hint="default"/>
      </w:rPr>
    </w:lvl>
  </w:abstractNum>
  <w:abstractNum w:abstractNumId="42" w15:restartNumberingAfterBreak="0">
    <w:nsid w:val="75FE6331"/>
    <w:multiLevelType w:val="hybridMultilevel"/>
    <w:tmpl w:val="36FCCB6A"/>
    <w:lvl w:ilvl="0" w:tplc="040C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3" w15:restartNumberingAfterBreak="0">
    <w:nsid w:val="7A153B0C"/>
    <w:multiLevelType w:val="hybridMultilevel"/>
    <w:tmpl w:val="0EA2AD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9F5F54"/>
    <w:multiLevelType w:val="hybridMultilevel"/>
    <w:tmpl w:val="A4B8A7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C36C78"/>
    <w:multiLevelType w:val="hybridMultilevel"/>
    <w:tmpl w:val="4FC24B9A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FBE762D"/>
    <w:multiLevelType w:val="hybridMultilevel"/>
    <w:tmpl w:val="DEE22C68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37"/>
  </w:num>
  <w:num w:numId="3">
    <w:abstractNumId w:val="9"/>
  </w:num>
  <w:num w:numId="4">
    <w:abstractNumId w:val="14"/>
  </w:num>
  <w:num w:numId="5">
    <w:abstractNumId w:val="7"/>
  </w:num>
  <w:num w:numId="6">
    <w:abstractNumId w:val="20"/>
  </w:num>
  <w:num w:numId="7">
    <w:abstractNumId w:val="42"/>
  </w:num>
  <w:num w:numId="8">
    <w:abstractNumId w:val="29"/>
  </w:num>
  <w:num w:numId="9">
    <w:abstractNumId w:val="28"/>
  </w:num>
  <w:num w:numId="10">
    <w:abstractNumId w:val="0"/>
  </w:num>
  <w:num w:numId="11">
    <w:abstractNumId w:val="46"/>
  </w:num>
  <w:num w:numId="12">
    <w:abstractNumId w:val="41"/>
  </w:num>
  <w:num w:numId="13">
    <w:abstractNumId w:val="1"/>
  </w:num>
  <w:num w:numId="14">
    <w:abstractNumId w:val="43"/>
  </w:num>
  <w:num w:numId="15">
    <w:abstractNumId w:val="44"/>
  </w:num>
  <w:num w:numId="16">
    <w:abstractNumId w:val="32"/>
  </w:num>
  <w:num w:numId="17">
    <w:abstractNumId w:val="45"/>
  </w:num>
  <w:num w:numId="18">
    <w:abstractNumId w:val="5"/>
  </w:num>
  <w:num w:numId="19">
    <w:abstractNumId w:val="11"/>
  </w:num>
  <w:num w:numId="20">
    <w:abstractNumId w:val="4"/>
  </w:num>
  <w:num w:numId="21">
    <w:abstractNumId w:val="13"/>
  </w:num>
  <w:num w:numId="22">
    <w:abstractNumId w:val="22"/>
  </w:num>
  <w:num w:numId="23">
    <w:abstractNumId w:val="39"/>
  </w:num>
  <w:num w:numId="24">
    <w:abstractNumId w:val="38"/>
  </w:num>
  <w:num w:numId="25">
    <w:abstractNumId w:val="10"/>
  </w:num>
  <w:num w:numId="26">
    <w:abstractNumId w:val="6"/>
  </w:num>
  <w:num w:numId="27">
    <w:abstractNumId w:val="40"/>
  </w:num>
  <w:num w:numId="28">
    <w:abstractNumId w:val="21"/>
  </w:num>
  <w:num w:numId="29">
    <w:abstractNumId w:val="19"/>
  </w:num>
  <w:num w:numId="30">
    <w:abstractNumId w:val="2"/>
  </w:num>
  <w:num w:numId="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</w:num>
  <w:num w:numId="34">
    <w:abstractNumId w:val="34"/>
  </w:num>
  <w:num w:numId="35">
    <w:abstractNumId w:val="15"/>
  </w:num>
  <w:num w:numId="36">
    <w:abstractNumId w:val="12"/>
  </w:num>
  <w:num w:numId="37">
    <w:abstractNumId w:val="3"/>
  </w:num>
  <w:num w:numId="38">
    <w:abstractNumId w:val="23"/>
  </w:num>
  <w:num w:numId="39">
    <w:abstractNumId w:val="33"/>
  </w:num>
  <w:num w:numId="40">
    <w:abstractNumId w:val="18"/>
  </w:num>
  <w:num w:numId="41">
    <w:abstractNumId w:val="31"/>
  </w:num>
  <w:num w:numId="42">
    <w:abstractNumId w:val="30"/>
  </w:num>
  <w:num w:numId="43">
    <w:abstractNumId w:val="36"/>
  </w:num>
  <w:num w:numId="44">
    <w:abstractNumId w:val="26"/>
  </w:num>
  <w:num w:numId="45">
    <w:abstractNumId w:val="27"/>
  </w:num>
  <w:num w:numId="46">
    <w:abstractNumId w:val="24"/>
  </w:num>
  <w:num w:numId="47">
    <w:abstractNumId w:val="17"/>
  </w:num>
  <w:num w:numId="48">
    <w:abstractNumId w:val="8"/>
  </w:num>
  <w:num w:numId="49">
    <w:abstractNumId w:val="16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92E"/>
    <w:rsid w:val="00006BD2"/>
    <w:rsid w:val="00011616"/>
    <w:rsid w:val="00012A99"/>
    <w:rsid w:val="00012E6D"/>
    <w:rsid w:val="00013369"/>
    <w:rsid w:val="00023543"/>
    <w:rsid w:val="00023D81"/>
    <w:rsid w:val="00030E2C"/>
    <w:rsid w:val="00035491"/>
    <w:rsid w:val="00041BD0"/>
    <w:rsid w:val="00050CFB"/>
    <w:rsid w:val="000530E1"/>
    <w:rsid w:val="00053792"/>
    <w:rsid w:val="00053E2A"/>
    <w:rsid w:val="00062E8C"/>
    <w:rsid w:val="00065755"/>
    <w:rsid w:val="00071F41"/>
    <w:rsid w:val="00075623"/>
    <w:rsid w:val="00075A15"/>
    <w:rsid w:val="00076194"/>
    <w:rsid w:val="000912D7"/>
    <w:rsid w:val="00093EE9"/>
    <w:rsid w:val="00097A9A"/>
    <w:rsid w:val="000A1F3B"/>
    <w:rsid w:val="000A3920"/>
    <w:rsid w:val="000A710D"/>
    <w:rsid w:val="000B4C73"/>
    <w:rsid w:val="000B5EC2"/>
    <w:rsid w:val="000B64A6"/>
    <w:rsid w:val="000B6E3F"/>
    <w:rsid w:val="000B76A4"/>
    <w:rsid w:val="000C003B"/>
    <w:rsid w:val="000C1091"/>
    <w:rsid w:val="000C558B"/>
    <w:rsid w:val="000D7410"/>
    <w:rsid w:val="000E0537"/>
    <w:rsid w:val="001007B3"/>
    <w:rsid w:val="00100F6A"/>
    <w:rsid w:val="00102922"/>
    <w:rsid w:val="00106226"/>
    <w:rsid w:val="00112673"/>
    <w:rsid w:val="00120A2E"/>
    <w:rsid w:val="0012255F"/>
    <w:rsid w:val="0012574F"/>
    <w:rsid w:val="001367BC"/>
    <w:rsid w:val="00141361"/>
    <w:rsid w:val="001505E5"/>
    <w:rsid w:val="00151A08"/>
    <w:rsid w:val="0015238C"/>
    <w:rsid w:val="0015354F"/>
    <w:rsid w:val="00153E9D"/>
    <w:rsid w:val="00161039"/>
    <w:rsid w:val="00163254"/>
    <w:rsid w:val="0016582E"/>
    <w:rsid w:val="001727EA"/>
    <w:rsid w:val="00186B2F"/>
    <w:rsid w:val="00191535"/>
    <w:rsid w:val="001A2EE0"/>
    <w:rsid w:val="001A40B2"/>
    <w:rsid w:val="001A46CB"/>
    <w:rsid w:val="001A47E0"/>
    <w:rsid w:val="001C6B52"/>
    <w:rsid w:val="001D1951"/>
    <w:rsid w:val="001D2DE2"/>
    <w:rsid w:val="001D5D7D"/>
    <w:rsid w:val="001D7E3E"/>
    <w:rsid w:val="001E36B9"/>
    <w:rsid w:val="001F0038"/>
    <w:rsid w:val="001F3037"/>
    <w:rsid w:val="001F42C9"/>
    <w:rsid w:val="001F4DA5"/>
    <w:rsid w:val="00203915"/>
    <w:rsid w:val="0020553C"/>
    <w:rsid w:val="0020593A"/>
    <w:rsid w:val="0021322F"/>
    <w:rsid w:val="00215C35"/>
    <w:rsid w:val="00223987"/>
    <w:rsid w:val="00226905"/>
    <w:rsid w:val="0023685A"/>
    <w:rsid w:val="00236B6D"/>
    <w:rsid w:val="00247EAA"/>
    <w:rsid w:val="002521A0"/>
    <w:rsid w:val="00255056"/>
    <w:rsid w:val="00255F2D"/>
    <w:rsid w:val="00256963"/>
    <w:rsid w:val="00261D2A"/>
    <w:rsid w:val="00261EB5"/>
    <w:rsid w:val="0026560E"/>
    <w:rsid w:val="002671E7"/>
    <w:rsid w:val="00267392"/>
    <w:rsid w:val="002743E6"/>
    <w:rsid w:val="00274ABE"/>
    <w:rsid w:val="0027762A"/>
    <w:rsid w:val="00281A00"/>
    <w:rsid w:val="00290EFE"/>
    <w:rsid w:val="00293C12"/>
    <w:rsid w:val="002A0F1A"/>
    <w:rsid w:val="002A123F"/>
    <w:rsid w:val="002B192A"/>
    <w:rsid w:val="002B70B2"/>
    <w:rsid w:val="002C176A"/>
    <w:rsid w:val="002C1A28"/>
    <w:rsid w:val="002C237C"/>
    <w:rsid w:val="002D0364"/>
    <w:rsid w:val="002D7EF4"/>
    <w:rsid w:val="002E1C5D"/>
    <w:rsid w:val="002E5F63"/>
    <w:rsid w:val="002E6F66"/>
    <w:rsid w:val="002F0BB9"/>
    <w:rsid w:val="002F0CEF"/>
    <w:rsid w:val="002F7192"/>
    <w:rsid w:val="003017A3"/>
    <w:rsid w:val="00305AA0"/>
    <w:rsid w:val="00310C2C"/>
    <w:rsid w:val="00311C86"/>
    <w:rsid w:val="003127CC"/>
    <w:rsid w:val="00317546"/>
    <w:rsid w:val="00317BCF"/>
    <w:rsid w:val="0032358E"/>
    <w:rsid w:val="00326195"/>
    <w:rsid w:val="003334E2"/>
    <w:rsid w:val="003376C2"/>
    <w:rsid w:val="00350E04"/>
    <w:rsid w:val="00351CE3"/>
    <w:rsid w:val="0035399B"/>
    <w:rsid w:val="0035488C"/>
    <w:rsid w:val="00355AB3"/>
    <w:rsid w:val="003571B0"/>
    <w:rsid w:val="00360255"/>
    <w:rsid w:val="00363ABA"/>
    <w:rsid w:val="00377890"/>
    <w:rsid w:val="00385CBB"/>
    <w:rsid w:val="003869DC"/>
    <w:rsid w:val="00393DDB"/>
    <w:rsid w:val="0039552C"/>
    <w:rsid w:val="00395A40"/>
    <w:rsid w:val="003A199D"/>
    <w:rsid w:val="003A35CC"/>
    <w:rsid w:val="003A397E"/>
    <w:rsid w:val="003B0F0C"/>
    <w:rsid w:val="003B2466"/>
    <w:rsid w:val="003B785A"/>
    <w:rsid w:val="003C41E0"/>
    <w:rsid w:val="003C77CD"/>
    <w:rsid w:val="003D14D8"/>
    <w:rsid w:val="003D1EAC"/>
    <w:rsid w:val="003D7AA3"/>
    <w:rsid w:val="003E4607"/>
    <w:rsid w:val="003E5B9A"/>
    <w:rsid w:val="003F3656"/>
    <w:rsid w:val="003F5AEF"/>
    <w:rsid w:val="003F695F"/>
    <w:rsid w:val="003F7F11"/>
    <w:rsid w:val="0040213A"/>
    <w:rsid w:val="00406F66"/>
    <w:rsid w:val="004104F1"/>
    <w:rsid w:val="00413C5A"/>
    <w:rsid w:val="00414FEF"/>
    <w:rsid w:val="00426AE7"/>
    <w:rsid w:val="004315A1"/>
    <w:rsid w:val="00442304"/>
    <w:rsid w:val="00444EA3"/>
    <w:rsid w:val="00446A19"/>
    <w:rsid w:val="00447351"/>
    <w:rsid w:val="00450F20"/>
    <w:rsid w:val="00461ACC"/>
    <w:rsid w:val="00462EF7"/>
    <w:rsid w:val="0046516D"/>
    <w:rsid w:val="004767F5"/>
    <w:rsid w:val="004852B6"/>
    <w:rsid w:val="00492A08"/>
    <w:rsid w:val="00492E1A"/>
    <w:rsid w:val="00494940"/>
    <w:rsid w:val="004A2C1C"/>
    <w:rsid w:val="004A2D69"/>
    <w:rsid w:val="004B0953"/>
    <w:rsid w:val="004B1186"/>
    <w:rsid w:val="004B380D"/>
    <w:rsid w:val="004C1B72"/>
    <w:rsid w:val="004C3C31"/>
    <w:rsid w:val="004C513E"/>
    <w:rsid w:val="004D051F"/>
    <w:rsid w:val="004D3DB4"/>
    <w:rsid w:val="004E601F"/>
    <w:rsid w:val="004F0C6B"/>
    <w:rsid w:val="004F0E65"/>
    <w:rsid w:val="004F7948"/>
    <w:rsid w:val="0050190B"/>
    <w:rsid w:val="00505645"/>
    <w:rsid w:val="005058E6"/>
    <w:rsid w:val="005160F1"/>
    <w:rsid w:val="0051680D"/>
    <w:rsid w:val="00523A02"/>
    <w:rsid w:val="00525C9F"/>
    <w:rsid w:val="00537F43"/>
    <w:rsid w:val="00540548"/>
    <w:rsid w:val="005469E5"/>
    <w:rsid w:val="00547DCC"/>
    <w:rsid w:val="005518D1"/>
    <w:rsid w:val="00570037"/>
    <w:rsid w:val="00570858"/>
    <w:rsid w:val="005764A1"/>
    <w:rsid w:val="00583720"/>
    <w:rsid w:val="00586585"/>
    <w:rsid w:val="005869D2"/>
    <w:rsid w:val="00586C3A"/>
    <w:rsid w:val="00587784"/>
    <w:rsid w:val="005923B8"/>
    <w:rsid w:val="0059567D"/>
    <w:rsid w:val="005968FF"/>
    <w:rsid w:val="005A0DC7"/>
    <w:rsid w:val="005A2EAF"/>
    <w:rsid w:val="005A6DAB"/>
    <w:rsid w:val="005C1D5E"/>
    <w:rsid w:val="005C6887"/>
    <w:rsid w:val="005D3C48"/>
    <w:rsid w:val="005D7C3B"/>
    <w:rsid w:val="005D7EB7"/>
    <w:rsid w:val="005F7254"/>
    <w:rsid w:val="005F780A"/>
    <w:rsid w:val="0060031D"/>
    <w:rsid w:val="0060600E"/>
    <w:rsid w:val="0062073B"/>
    <w:rsid w:val="00625B38"/>
    <w:rsid w:val="0062681C"/>
    <w:rsid w:val="00630080"/>
    <w:rsid w:val="00633029"/>
    <w:rsid w:val="00635971"/>
    <w:rsid w:val="00651809"/>
    <w:rsid w:val="00652323"/>
    <w:rsid w:val="0065385E"/>
    <w:rsid w:val="00653C94"/>
    <w:rsid w:val="00663BC2"/>
    <w:rsid w:val="00666331"/>
    <w:rsid w:val="00667E24"/>
    <w:rsid w:val="00677642"/>
    <w:rsid w:val="00682485"/>
    <w:rsid w:val="00685425"/>
    <w:rsid w:val="006A1348"/>
    <w:rsid w:val="006A3EB2"/>
    <w:rsid w:val="006A5E12"/>
    <w:rsid w:val="006A6913"/>
    <w:rsid w:val="006D3622"/>
    <w:rsid w:val="006D3815"/>
    <w:rsid w:val="006D4D16"/>
    <w:rsid w:val="006D7661"/>
    <w:rsid w:val="006E23F1"/>
    <w:rsid w:val="006E3FCD"/>
    <w:rsid w:val="006E61F2"/>
    <w:rsid w:val="006F01BC"/>
    <w:rsid w:val="006F5359"/>
    <w:rsid w:val="006F5520"/>
    <w:rsid w:val="006F668C"/>
    <w:rsid w:val="007004B1"/>
    <w:rsid w:val="00702FBC"/>
    <w:rsid w:val="00704856"/>
    <w:rsid w:val="00706720"/>
    <w:rsid w:val="00706ECE"/>
    <w:rsid w:val="0071352A"/>
    <w:rsid w:val="00715C0E"/>
    <w:rsid w:val="00716072"/>
    <w:rsid w:val="00721F88"/>
    <w:rsid w:val="0072361A"/>
    <w:rsid w:val="00724F49"/>
    <w:rsid w:val="00731D6A"/>
    <w:rsid w:val="00737065"/>
    <w:rsid w:val="00743673"/>
    <w:rsid w:val="00745BB4"/>
    <w:rsid w:val="0074676A"/>
    <w:rsid w:val="007545BD"/>
    <w:rsid w:val="007559DE"/>
    <w:rsid w:val="00760098"/>
    <w:rsid w:val="007602CC"/>
    <w:rsid w:val="00764BB3"/>
    <w:rsid w:val="007657AB"/>
    <w:rsid w:val="007657C4"/>
    <w:rsid w:val="0077266E"/>
    <w:rsid w:val="00775CB4"/>
    <w:rsid w:val="007762E2"/>
    <w:rsid w:val="00776684"/>
    <w:rsid w:val="0078129D"/>
    <w:rsid w:val="007819FA"/>
    <w:rsid w:val="00783D55"/>
    <w:rsid w:val="00786B4A"/>
    <w:rsid w:val="007953CB"/>
    <w:rsid w:val="007A0780"/>
    <w:rsid w:val="007A2C21"/>
    <w:rsid w:val="007A32AE"/>
    <w:rsid w:val="007A4D7F"/>
    <w:rsid w:val="007A5984"/>
    <w:rsid w:val="007B01EE"/>
    <w:rsid w:val="007B038D"/>
    <w:rsid w:val="007C34CE"/>
    <w:rsid w:val="007C4C52"/>
    <w:rsid w:val="007C5853"/>
    <w:rsid w:val="007D298B"/>
    <w:rsid w:val="007D30AF"/>
    <w:rsid w:val="007D4A91"/>
    <w:rsid w:val="007E47CC"/>
    <w:rsid w:val="007E751E"/>
    <w:rsid w:val="007F1E86"/>
    <w:rsid w:val="007F4A50"/>
    <w:rsid w:val="007F4A99"/>
    <w:rsid w:val="008011B9"/>
    <w:rsid w:val="008121C4"/>
    <w:rsid w:val="00814739"/>
    <w:rsid w:val="00816D04"/>
    <w:rsid w:val="00816DC1"/>
    <w:rsid w:val="00820348"/>
    <w:rsid w:val="0083175B"/>
    <w:rsid w:val="008337A9"/>
    <w:rsid w:val="00834AAE"/>
    <w:rsid w:val="00834B9B"/>
    <w:rsid w:val="008409C3"/>
    <w:rsid w:val="00842463"/>
    <w:rsid w:val="00842CF2"/>
    <w:rsid w:val="008434F0"/>
    <w:rsid w:val="00844A29"/>
    <w:rsid w:val="008451A5"/>
    <w:rsid w:val="0085192E"/>
    <w:rsid w:val="00851ADC"/>
    <w:rsid w:val="00851BB8"/>
    <w:rsid w:val="008523C2"/>
    <w:rsid w:val="008561C0"/>
    <w:rsid w:val="008571DE"/>
    <w:rsid w:val="008573D5"/>
    <w:rsid w:val="00864964"/>
    <w:rsid w:val="0086502A"/>
    <w:rsid w:val="008716F0"/>
    <w:rsid w:val="00875163"/>
    <w:rsid w:val="008809FC"/>
    <w:rsid w:val="0088515C"/>
    <w:rsid w:val="0088610E"/>
    <w:rsid w:val="00886668"/>
    <w:rsid w:val="008961F2"/>
    <w:rsid w:val="008969BB"/>
    <w:rsid w:val="008A4FF7"/>
    <w:rsid w:val="008F48AB"/>
    <w:rsid w:val="008F7286"/>
    <w:rsid w:val="00903383"/>
    <w:rsid w:val="00906A94"/>
    <w:rsid w:val="0091060A"/>
    <w:rsid w:val="0091395E"/>
    <w:rsid w:val="00914C51"/>
    <w:rsid w:val="0091637F"/>
    <w:rsid w:val="00922C89"/>
    <w:rsid w:val="00925CEB"/>
    <w:rsid w:val="00925F3E"/>
    <w:rsid w:val="0093355D"/>
    <w:rsid w:val="009429CB"/>
    <w:rsid w:val="00950191"/>
    <w:rsid w:val="0096254C"/>
    <w:rsid w:val="00964BE4"/>
    <w:rsid w:val="00966342"/>
    <w:rsid w:val="00972EF2"/>
    <w:rsid w:val="00973A31"/>
    <w:rsid w:val="00994C34"/>
    <w:rsid w:val="00995072"/>
    <w:rsid w:val="009A40D5"/>
    <w:rsid w:val="009B16FF"/>
    <w:rsid w:val="009B4142"/>
    <w:rsid w:val="009B5A7F"/>
    <w:rsid w:val="009C2239"/>
    <w:rsid w:val="009C3750"/>
    <w:rsid w:val="009E0610"/>
    <w:rsid w:val="009E74A9"/>
    <w:rsid w:val="009F3A6C"/>
    <w:rsid w:val="009F4164"/>
    <w:rsid w:val="00A02EEB"/>
    <w:rsid w:val="00A0627A"/>
    <w:rsid w:val="00A07B98"/>
    <w:rsid w:val="00A15947"/>
    <w:rsid w:val="00A246D6"/>
    <w:rsid w:val="00A24C78"/>
    <w:rsid w:val="00A26B57"/>
    <w:rsid w:val="00A302CA"/>
    <w:rsid w:val="00A42517"/>
    <w:rsid w:val="00A458A9"/>
    <w:rsid w:val="00A6120F"/>
    <w:rsid w:val="00A80B31"/>
    <w:rsid w:val="00A83CD4"/>
    <w:rsid w:val="00A84D36"/>
    <w:rsid w:val="00A913C2"/>
    <w:rsid w:val="00A940B0"/>
    <w:rsid w:val="00A9546A"/>
    <w:rsid w:val="00AA1119"/>
    <w:rsid w:val="00AB48A4"/>
    <w:rsid w:val="00AB66F0"/>
    <w:rsid w:val="00AC0C86"/>
    <w:rsid w:val="00AD555E"/>
    <w:rsid w:val="00AD63BB"/>
    <w:rsid w:val="00AD642F"/>
    <w:rsid w:val="00AD6BA8"/>
    <w:rsid w:val="00AE3196"/>
    <w:rsid w:val="00AE4EA4"/>
    <w:rsid w:val="00AE6167"/>
    <w:rsid w:val="00AF2426"/>
    <w:rsid w:val="00AF3221"/>
    <w:rsid w:val="00AF6D56"/>
    <w:rsid w:val="00B0787A"/>
    <w:rsid w:val="00B11266"/>
    <w:rsid w:val="00B13397"/>
    <w:rsid w:val="00B14139"/>
    <w:rsid w:val="00B16933"/>
    <w:rsid w:val="00B203CC"/>
    <w:rsid w:val="00B26CD3"/>
    <w:rsid w:val="00B4638E"/>
    <w:rsid w:val="00B52BD9"/>
    <w:rsid w:val="00B54837"/>
    <w:rsid w:val="00B5555C"/>
    <w:rsid w:val="00B724AC"/>
    <w:rsid w:val="00B84D45"/>
    <w:rsid w:val="00B94792"/>
    <w:rsid w:val="00B95073"/>
    <w:rsid w:val="00BA18C2"/>
    <w:rsid w:val="00BA446A"/>
    <w:rsid w:val="00BB02BC"/>
    <w:rsid w:val="00BB13A7"/>
    <w:rsid w:val="00BB6C68"/>
    <w:rsid w:val="00BB7512"/>
    <w:rsid w:val="00BC1A05"/>
    <w:rsid w:val="00BC34A1"/>
    <w:rsid w:val="00BC6A28"/>
    <w:rsid w:val="00BD345F"/>
    <w:rsid w:val="00BD677F"/>
    <w:rsid w:val="00BD722A"/>
    <w:rsid w:val="00BE0BCB"/>
    <w:rsid w:val="00BE1D48"/>
    <w:rsid w:val="00BE217D"/>
    <w:rsid w:val="00BE7B0C"/>
    <w:rsid w:val="00BF1BCA"/>
    <w:rsid w:val="00BF629D"/>
    <w:rsid w:val="00C02F14"/>
    <w:rsid w:val="00C048EF"/>
    <w:rsid w:val="00C1440E"/>
    <w:rsid w:val="00C16994"/>
    <w:rsid w:val="00C21322"/>
    <w:rsid w:val="00C27F92"/>
    <w:rsid w:val="00C32CCE"/>
    <w:rsid w:val="00C3333C"/>
    <w:rsid w:val="00C3473B"/>
    <w:rsid w:val="00C41D73"/>
    <w:rsid w:val="00C44658"/>
    <w:rsid w:val="00C54F3B"/>
    <w:rsid w:val="00C62AFF"/>
    <w:rsid w:val="00C62BFC"/>
    <w:rsid w:val="00C643D5"/>
    <w:rsid w:val="00C810D5"/>
    <w:rsid w:val="00C824A3"/>
    <w:rsid w:val="00C843DF"/>
    <w:rsid w:val="00C85262"/>
    <w:rsid w:val="00C860F3"/>
    <w:rsid w:val="00C86A39"/>
    <w:rsid w:val="00C93AE0"/>
    <w:rsid w:val="00C94E2B"/>
    <w:rsid w:val="00C97E43"/>
    <w:rsid w:val="00CA3CB3"/>
    <w:rsid w:val="00CA53CB"/>
    <w:rsid w:val="00CA72DD"/>
    <w:rsid w:val="00CB0F97"/>
    <w:rsid w:val="00CB2353"/>
    <w:rsid w:val="00CC4A37"/>
    <w:rsid w:val="00CC4AB1"/>
    <w:rsid w:val="00CD0F2A"/>
    <w:rsid w:val="00CD3763"/>
    <w:rsid w:val="00CD388B"/>
    <w:rsid w:val="00CD5FDE"/>
    <w:rsid w:val="00CE4E6D"/>
    <w:rsid w:val="00CF37CE"/>
    <w:rsid w:val="00CF4145"/>
    <w:rsid w:val="00CF4439"/>
    <w:rsid w:val="00D029EA"/>
    <w:rsid w:val="00D049BF"/>
    <w:rsid w:val="00D13BA2"/>
    <w:rsid w:val="00D17773"/>
    <w:rsid w:val="00D24261"/>
    <w:rsid w:val="00D30823"/>
    <w:rsid w:val="00D32361"/>
    <w:rsid w:val="00D3264C"/>
    <w:rsid w:val="00D41279"/>
    <w:rsid w:val="00D41DDD"/>
    <w:rsid w:val="00D4508F"/>
    <w:rsid w:val="00D4567E"/>
    <w:rsid w:val="00D47C7A"/>
    <w:rsid w:val="00D54BCE"/>
    <w:rsid w:val="00D57CCF"/>
    <w:rsid w:val="00D60E1D"/>
    <w:rsid w:val="00D63841"/>
    <w:rsid w:val="00D64CA3"/>
    <w:rsid w:val="00D654C9"/>
    <w:rsid w:val="00D67043"/>
    <w:rsid w:val="00D905ED"/>
    <w:rsid w:val="00D90619"/>
    <w:rsid w:val="00D9460C"/>
    <w:rsid w:val="00DA7F0D"/>
    <w:rsid w:val="00DC0FA2"/>
    <w:rsid w:val="00DD1BAB"/>
    <w:rsid w:val="00DD4EC8"/>
    <w:rsid w:val="00DF1FDF"/>
    <w:rsid w:val="00E06BD2"/>
    <w:rsid w:val="00E06F96"/>
    <w:rsid w:val="00E16B39"/>
    <w:rsid w:val="00E20C21"/>
    <w:rsid w:val="00E2216E"/>
    <w:rsid w:val="00E3196F"/>
    <w:rsid w:val="00E3636F"/>
    <w:rsid w:val="00E403AF"/>
    <w:rsid w:val="00E403DA"/>
    <w:rsid w:val="00E503BA"/>
    <w:rsid w:val="00E50F26"/>
    <w:rsid w:val="00E50FD9"/>
    <w:rsid w:val="00E54E9C"/>
    <w:rsid w:val="00E6036B"/>
    <w:rsid w:val="00E6158F"/>
    <w:rsid w:val="00E63690"/>
    <w:rsid w:val="00E713F6"/>
    <w:rsid w:val="00E714DF"/>
    <w:rsid w:val="00E72974"/>
    <w:rsid w:val="00E73E9C"/>
    <w:rsid w:val="00E84022"/>
    <w:rsid w:val="00E91AD1"/>
    <w:rsid w:val="00E943F3"/>
    <w:rsid w:val="00EA4F44"/>
    <w:rsid w:val="00EA63B4"/>
    <w:rsid w:val="00EB2A43"/>
    <w:rsid w:val="00EB3380"/>
    <w:rsid w:val="00EB3D67"/>
    <w:rsid w:val="00EB47B9"/>
    <w:rsid w:val="00EB66B8"/>
    <w:rsid w:val="00EC3A09"/>
    <w:rsid w:val="00EC3C30"/>
    <w:rsid w:val="00ED0715"/>
    <w:rsid w:val="00ED19D7"/>
    <w:rsid w:val="00ED2943"/>
    <w:rsid w:val="00ED6A58"/>
    <w:rsid w:val="00EE32C7"/>
    <w:rsid w:val="00EE609F"/>
    <w:rsid w:val="00EE6B28"/>
    <w:rsid w:val="00EF07B6"/>
    <w:rsid w:val="00EF2A27"/>
    <w:rsid w:val="00EF51E2"/>
    <w:rsid w:val="00EF6222"/>
    <w:rsid w:val="00F016A9"/>
    <w:rsid w:val="00F05679"/>
    <w:rsid w:val="00F05D08"/>
    <w:rsid w:val="00F0660E"/>
    <w:rsid w:val="00F112B7"/>
    <w:rsid w:val="00F11F74"/>
    <w:rsid w:val="00F140CA"/>
    <w:rsid w:val="00F1633E"/>
    <w:rsid w:val="00F25B4B"/>
    <w:rsid w:val="00F26FB4"/>
    <w:rsid w:val="00F3424E"/>
    <w:rsid w:val="00F346C0"/>
    <w:rsid w:val="00F36A2A"/>
    <w:rsid w:val="00F423E3"/>
    <w:rsid w:val="00F42971"/>
    <w:rsid w:val="00F42D9F"/>
    <w:rsid w:val="00F436DF"/>
    <w:rsid w:val="00F52F10"/>
    <w:rsid w:val="00F53C39"/>
    <w:rsid w:val="00F57FE4"/>
    <w:rsid w:val="00F60493"/>
    <w:rsid w:val="00F61F70"/>
    <w:rsid w:val="00F62CBD"/>
    <w:rsid w:val="00F64B3C"/>
    <w:rsid w:val="00F708BE"/>
    <w:rsid w:val="00F718D0"/>
    <w:rsid w:val="00F73D66"/>
    <w:rsid w:val="00F7772D"/>
    <w:rsid w:val="00F8418C"/>
    <w:rsid w:val="00F85342"/>
    <w:rsid w:val="00F900DB"/>
    <w:rsid w:val="00F916D0"/>
    <w:rsid w:val="00FA5316"/>
    <w:rsid w:val="00FA5D33"/>
    <w:rsid w:val="00FB344C"/>
    <w:rsid w:val="00FB473A"/>
    <w:rsid w:val="00FB5999"/>
    <w:rsid w:val="00FC2A10"/>
    <w:rsid w:val="00FD0FFD"/>
    <w:rsid w:val="00FD1325"/>
    <w:rsid w:val="00FD186F"/>
    <w:rsid w:val="00FD28B1"/>
    <w:rsid w:val="00FD6089"/>
    <w:rsid w:val="00FE3BB3"/>
    <w:rsid w:val="00FE69A4"/>
    <w:rsid w:val="00FE76E5"/>
    <w:rsid w:val="00FF4E0F"/>
    <w:rsid w:val="00FF5340"/>
    <w:rsid w:val="00FF5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E0D37E"/>
  <w15:chartTrackingRefBased/>
  <w15:docId w15:val="{3CBC948A-97F0-407D-8BC3-2122A4537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406F66"/>
    <w:pPr>
      <w:keepNext/>
      <w:keepLines/>
      <w:numPr>
        <w:numId w:val="33"/>
      </w:numPr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Titre2">
    <w:name w:val="heading 2"/>
    <w:basedOn w:val="Normal"/>
    <w:next w:val="Normal"/>
    <w:link w:val="Titre2Car"/>
    <w:unhideWhenUsed/>
    <w:qFormat/>
    <w:rsid w:val="00406F66"/>
    <w:pPr>
      <w:keepNext/>
      <w:numPr>
        <w:ilvl w:val="1"/>
        <w:numId w:val="33"/>
      </w:numPr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51BB8"/>
    <w:pPr>
      <w:keepNext/>
      <w:keepLines/>
      <w:numPr>
        <w:ilvl w:val="2"/>
        <w:numId w:val="33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06F66"/>
    <w:pPr>
      <w:keepNext/>
      <w:keepLines/>
      <w:numPr>
        <w:ilvl w:val="3"/>
        <w:numId w:val="33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06F66"/>
    <w:pPr>
      <w:keepNext/>
      <w:keepLines/>
      <w:numPr>
        <w:ilvl w:val="4"/>
        <w:numId w:val="33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06F66"/>
    <w:pPr>
      <w:keepNext/>
      <w:keepLines/>
      <w:numPr>
        <w:ilvl w:val="5"/>
        <w:numId w:val="33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06F66"/>
    <w:pPr>
      <w:keepNext/>
      <w:keepLines/>
      <w:numPr>
        <w:ilvl w:val="6"/>
        <w:numId w:val="3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06F66"/>
    <w:pPr>
      <w:keepNext/>
      <w:keepLines/>
      <w:numPr>
        <w:ilvl w:val="7"/>
        <w:numId w:val="3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06F66"/>
    <w:pPr>
      <w:keepNext/>
      <w:keepLines/>
      <w:numPr>
        <w:ilvl w:val="8"/>
        <w:numId w:val="3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  <w:style w:type="character" w:customStyle="1" w:styleId="Titre2Car">
    <w:name w:val="Titre 2 Car"/>
    <w:basedOn w:val="Policepardfaut"/>
    <w:link w:val="Titre2"/>
    <w:rsid w:val="00406F66"/>
    <w:rPr>
      <w:rFonts w:ascii="Calibri Light" w:eastAsia="Times New Roman" w:hAnsi="Calibri Light" w:cs="Times New Roman"/>
      <w:b/>
      <w:bCs/>
      <w:i/>
      <w:iCs/>
      <w:sz w:val="28"/>
      <w:szCs w:val="28"/>
      <w:lang w:eastAsia="fr-FR"/>
    </w:rPr>
  </w:style>
  <w:style w:type="paragraph" w:styleId="Corpsdetexte">
    <w:name w:val="Body Text"/>
    <w:basedOn w:val="Normal"/>
    <w:link w:val="CorpsdetexteCar"/>
    <w:rsid w:val="00F60493"/>
    <w:pPr>
      <w:tabs>
        <w:tab w:val="left" w:pos="2628"/>
      </w:tabs>
      <w:spacing w:before="120" w:after="120"/>
      <w:jc w:val="both"/>
    </w:pPr>
    <w:rPr>
      <w:rFonts w:ascii="Arial" w:hAnsi="Arial"/>
      <w:sz w:val="22"/>
      <w:szCs w:val="20"/>
    </w:rPr>
  </w:style>
  <w:style w:type="character" w:customStyle="1" w:styleId="CorpsdetexteCar">
    <w:name w:val="Corps de texte Car"/>
    <w:basedOn w:val="Policepardfaut"/>
    <w:link w:val="Corpsdetexte"/>
    <w:rsid w:val="00F60493"/>
    <w:rPr>
      <w:rFonts w:ascii="Arial" w:eastAsia="Times New Roman" w:hAnsi="Arial" w:cs="Times New Roman"/>
      <w:szCs w:val="20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406F66"/>
    <w:rPr>
      <w:rFonts w:asciiTheme="majorHAnsi" w:eastAsiaTheme="majorEastAsia" w:hAnsiTheme="majorHAnsi" w:cstheme="majorBidi"/>
      <w:b/>
      <w:sz w:val="32"/>
      <w:szCs w:val="32"/>
      <w:lang w:eastAsia="fr-FR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F60493"/>
    <w:pPr>
      <w:numPr>
        <w:numId w:val="8"/>
      </w:numPr>
      <w:spacing w:line="259" w:lineRule="auto"/>
      <w:outlineLvl w:val="9"/>
    </w:pPr>
  </w:style>
  <w:style w:type="paragraph" w:styleId="TM2">
    <w:name w:val="toc 2"/>
    <w:basedOn w:val="Normal"/>
    <w:next w:val="Normal"/>
    <w:autoRedefine/>
    <w:uiPriority w:val="39"/>
    <w:unhideWhenUsed/>
    <w:rsid w:val="00F60493"/>
    <w:pPr>
      <w:ind w:left="240"/>
    </w:pPr>
    <w:rPr>
      <w:rFonts w:asciiTheme="minorHAnsi" w:hAnsiTheme="minorHAnsi"/>
      <w:smallCaps/>
      <w:sz w:val="20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rsid w:val="00731D6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M1">
    <w:name w:val="toc 1"/>
    <w:basedOn w:val="Normal"/>
    <w:next w:val="Normal"/>
    <w:autoRedefine/>
    <w:uiPriority w:val="39"/>
    <w:unhideWhenUsed/>
    <w:rsid w:val="0077266E"/>
    <w:pPr>
      <w:spacing w:before="120" w:after="120"/>
    </w:pPr>
    <w:rPr>
      <w:rFonts w:asciiTheme="minorHAnsi" w:hAnsiTheme="minorHAnsi"/>
      <w:b/>
      <w:bCs/>
      <w:caps/>
      <w:sz w:val="20"/>
      <w:szCs w:val="20"/>
    </w:rPr>
  </w:style>
  <w:style w:type="character" w:customStyle="1" w:styleId="TitreCar">
    <w:name w:val="Titre Car"/>
    <w:basedOn w:val="Policepardfaut"/>
    <w:link w:val="Titre"/>
    <w:uiPriority w:val="10"/>
    <w:rsid w:val="00731D6A"/>
    <w:rPr>
      <w:rFonts w:asciiTheme="majorHAnsi" w:eastAsiaTheme="majorEastAsia" w:hAnsiTheme="majorHAnsi" w:cstheme="majorBidi"/>
      <w:spacing w:val="-10"/>
      <w:kern w:val="28"/>
      <w:sz w:val="56"/>
      <w:szCs w:val="56"/>
      <w:lang w:eastAsia="fr-FR"/>
    </w:rPr>
  </w:style>
  <w:style w:type="paragraph" w:styleId="Corpsdetexte3">
    <w:name w:val="Body Text 3"/>
    <w:basedOn w:val="Normal"/>
    <w:link w:val="Corpsdetexte3Car"/>
    <w:rsid w:val="00267392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rsid w:val="00267392"/>
    <w:rPr>
      <w:rFonts w:ascii="Times New Roman" w:eastAsia="Times New Roman" w:hAnsi="Times New Roman" w:cs="Times New Roman"/>
      <w:sz w:val="16"/>
      <w:szCs w:val="16"/>
      <w:lang w:eastAsia="fr-FR"/>
    </w:rPr>
  </w:style>
  <w:style w:type="character" w:customStyle="1" w:styleId="txt1">
    <w:name w:val="txt1"/>
    <w:rsid w:val="00267392"/>
    <w:rPr>
      <w:rFonts w:ascii="Arial" w:hAnsi="Arial" w:cs="Arial" w:hint="default"/>
      <w:b w:val="0"/>
      <w:bCs w:val="0"/>
      <w:color w:val="000000"/>
      <w:spacing w:val="0"/>
      <w:sz w:val="18"/>
      <w:szCs w:val="18"/>
    </w:rPr>
  </w:style>
  <w:style w:type="character" w:customStyle="1" w:styleId="txtboldchap1">
    <w:name w:val="txtboldchap1"/>
    <w:rsid w:val="00267392"/>
    <w:rPr>
      <w:rFonts w:ascii="Arial" w:hAnsi="Arial" w:cs="Arial" w:hint="default"/>
      <w:b/>
      <w:bCs/>
      <w:color w:val="000000"/>
      <w:sz w:val="21"/>
      <w:szCs w:val="21"/>
    </w:rPr>
  </w:style>
  <w:style w:type="paragraph" w:customStyle="1" w:styleId="Titreperso">
    <w:name w:val="Titre perso"/>
    <w:basedOn w:val="Normal"/>
    <w:link w:val="TitrepersoCar"/>
    <w:qFormat/>
    <w:rsid w:val="00267392"/>
    <w:pPr>
      <w:ind w:right="70"/>
      <w:jc w:val="center"/>
    </w:pPr>
    <w:rPr>
      <w:rFonts w:ascii="Arial" w:hAnsi="Arial" w:cs="Arial"/>
      <w:b/>
      <w:bCs/>
      <w:sz w:val="28"/>
      <w:szCs w:val="20"/>
    </w:rPr>
  </w:style>
  <w:style w:type="paragraph" w:styleId="NormalWeb">
    <w:name w:val="Normal (Web)"/>
    <w:basedOn w:val="Normal"/>
    <w:uiPriority w:val="99"/>
    <w:rsid w:val="006E3FCD"/>
    <w:pPr>
      <w:spacing w:before="100" w:beforeAutospacing="1" w:after="100" w:afterAutospacing="1"/>
    </w:pPr>
  </w:style>
  <w:style w:type="character" w:customStyle="1" w:styleId="TitrepersoCar">
    <w:name w:val="Titre perso Car"/>
    <w:basedOn w:val="Policepardfaut"/>
    <w:link w:val="Titreperso"/>
    <w:rsid w:val="00267392"/>
    <w:rPr>
      <w:rFonts w:ascii="Arial" w:eastAsia="Times New Roman" w:hAnsi="Arial" w:cs="Arial"/>
      <w:b/>
      <w:bCs/>
      <w:sz w:val="28"/>
      <w:szCs w:val="20"/>
      <w:lang w:eastAsia="fr-FR"/>
    </w:rPr>
  </w:style>
  <w:style w:type="character" w:customStyle="1" w:styleId="txt">
    <w:name w:val="txt"/>
    <w:basedOn w:val="Policepardfaut"/>
    <w:rsid w:val="006E3FCD"/>
  </w:style>
  <w:style w:type="character" w:styleId="lev">
    <w:name w:val="Strong"/>
    <w:uiPriority w:val="22"/>
    <w:qFormat/>
    <w:rsid w:val="006E3FCD"/>
    <w:rPr>
      <w:b/>
      <w:bCs/>
    </w:rPr>
  </w:style>
  <w:style w:type="character" w:customStyle="1" w:styleId="Titre3Car">
    <w:name w:val="Titre 3 Car"/>
    <w:basedOn w:val="Policepardfaut"/>
    <w:link w:val="Titre3"/>
    <w:uiPriority w:val="9"/>
    <w:rsid w:val="00851BB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rsid w:val="00851BB8"/>
    <w:pPr>
      <w:ind w:left="480"/>
    </w:pPr>
    <w:rPr>
      <w:rFonts w:asciiTheme="minorHAnsi" w:hAnsiTheme="minorHAnsi"/>
      <w:i/>
      <w:iCs/>
      <w:sz w:val="20"/>
      <w:szCs w:val="20"/>
    </w:rPr>
  </w:style>
  <w:style w:type="paragraph" w:customStyle="1" w:styleId="titre3perso">
    <w:name w:val="titre 3 perso"/>
    <w:basedOn w:val="Titre3"/>
    <w:link w:val="titre3persoCar"/>
    <w:qFormat/>
    <w:rsid w:val="00406F66"/>
    <w:pPr>
      <w:numPr>
        <w:numId w:val="8"/>
      </w:numPr>
    </w:pPr>
    <w:rPr>
      <w:rFonts w:ascii="Arial" w:hAnsi="Arial"/>
      <w:b/>
      <w:color w:val="auto"/>
    </w:rPr>
  </w:style>
  <w:style w:type="character" w:customStyle="1" w:styleId="Titre4Car">
    <w:name w:val="Titre 4 Car"/>
    <w:basedOn w:val="Policepardfaut"/>
    <w:link w:val="Titre4"/>
    <w:uiPriority w:val="9"/>
    <w:rsid w:val="00406F66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fr-FR"/>
    </w:rPr>
  </w:style>
  <w:style w:type="character" w:customStyle="1" w:styleId="titre3persoCar">
    <w:name w:val="titre 3 perso Car"/>
    <w:basedOn w:val="Titre3Car"/>
    <w:link w:val="titre3perso"/>
    <w:rsid w:val="00406F66"/>
    <w:rPr>
      <w:rFonts w:ascii="Arial" w:eastAsiaTheme="majorEastAsia" w:hAnsi="Arial" w:cstheme="majorBidi"/>
      <w:b/>
      <w:color w:val="1F4D78" w:themeColor="accent1" w:themeShade="7F"/>
      <w:sz w:val="24"/>
      <w:szCs w:val="24"/>
      <w:lang w:eastAsia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406F66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406F6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406F66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406F6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406F6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fr-FR"/>
    </w:rPr>
  </w:style>
  <w:style w:type="numbering" w:customStyle="1" w:styleId="Style1">
    <w:name w:val="Style1"/>
    <w:uiPriority w:val="99"/>
    <w:rsid w:val="00EB2A43"/>
    <w:pPr>
      <w:numPr>
        <w:numId w:val="12"/>
      </w:numPr>
    </w:pPr>
  </w:style>
  <w:style w:type="paragraph" w:styleId="Index1">
    <w:name w:val="index 1"/>
    <w:basedOn w:val="Normal"/>
    <w:next w:val="Normal"/>
    <w:autoRedefine/>
    <w:uiPriority w:val="99"/>
    <w:semiHidden/>
    <w:unhideWhenUsed/>
    <w:rsid w:val="00191535"/>
    <w:pPr>
      <w:ind w:left="240" w:hanging="240"/>
    </w:pPr>
  </w:style>
  <w:style w:type="paragraph" w:styleId="TM4">
    <w:name w:val="toc 4"/>
    <w:basedOn w:val="Normal"/>
    <w:next w:val="Normal"/>
    <w:autoRedefine/>
    <w:uiPriority w:val="39"/>
    <w:unhideWhenUsed/>
    <w:rsid w:val="00215C35"/>
    <w:pPr>
      <w:ind w:left="720"/>
    </w:pPr>
    <w:rPr>
      <w:rFonts w:asciiTheme="minorHAnsi" w:hAnsiTheme="minorHAnsi"/>
      <w:sz w:val="18"/>
      <w:szCs w:val="18"/>
    </w:rPr>
  </w:style>
  <w:style w:type="paragraph" w:styleId="TM5">
    <w:name w:val="toc 5"/>
    <w:basedOn w:val="Normal"/>
    <w:next w:val="Normal"/>
    <w:autoRedefine/>
    <w:uiPriority w:val="39"/>
    <w:unhideWhenUsed/>
    <w:rsid w:val="00215C35"/>
    <w:pPr>
      <w:ind w:left="960"/>
    </w:pPr>
    <w:rPr>
      <w:rFonts w:asciiTheme="minorHAnsi" w:hAnsiTheme="minorHAnsi"/>
      <w:sz w:val="18"/>
      <w:szCs w:val="18"/>
    </w:rPr>
  </w:style>
  <w:style w:type="paragraph" w:styleId="TM6">
    <w:name w:val="toc 6"/>
    <w:basedOn w:val="Normal"/>
    <w:next w:val="Normal"/>
    <w:autoRedefine/>
    <w:uiPriority w:val="39"/>
    <w:unhideWhenUsed/>
    <w:rsid w:val="00215C35"/>
    <w:pPr>
      <w:ind w:left="1200"/>
    </w:pPr>
    <w:rPr>
      <w:rFonts w:asciiTheme="minorHAnsi" w:hAnsiTheme="minorHAnsi"/>
      <w:sz w:val="18"/>
      <w:szCs w:val="18"/>
    </w:rPr>
  </w:style>
  <w:style w:type="paragraph" w:styleId="TM7">
    <w:name w:val="toc 7"/>
    <w:basedOn w:val="Normal"/>
    <w:next w:val="Normal"/>
    <w:autoRedefine/>
    <w:uiPriority w:val="39"/>
    <w:unhideWhenUsed/>
    <w:rsid w:val="00215C35"/>
    <w:pPr>
      <w:ind w:left="1440"/>
    </w:pPr>
    <w:rPr>
      <w:rFonts w:asciiTheme="minorHAnsi" w:hAnsiTheme="minorHAnsi"/>
      <w:sz w:val="18"/>
      <w:szCs w:val="18"/>
    </w:rPr>
  </w:style>
  <w:style w:type="paragraph" w:styleId="TM8">
    <w:name w:val="toc 8"/>
    <w:basedOn w:val="Normal"/>
    <w:next w:val="Normal"/>
    <w:autoRedefine/>
    <w:uiPriority w:val="39"/>
    <w:unhideWhenUsed/>
    <w:rsid w:val="00215C35"/>
    <w:pPr>
      <w:ind w:left="1680"/>
    </w:pPr>
    <w:rPr>
      <w:rFonts w:asciiTheme="minorHAnsi" w:hAnsiTheme="minorHAnsi"/>
      <w:sz w:val="18"/>
      <w:szCs w:val="18"/>
    </w:rPr>
  </w:style>
  <w:style w:type="paragraph" w:styleId="TM9">
    <w:name w:val="toc 9"/>
    <w:basedOn w:val="Normal"/>
    <w:next w:val="Normal"/>
    <w:autoRedefine/>
    <w:uiPriority w:val="39"/>
    <w:unhideWhenUsed/>
    <w:rsid w:val="00215C35"/>
    <w:pPr>
      <w:ind w:left="1920"/>
    </w:pPr>
    <w:rPr>
      <w:rFonts w:asciiTheme="minorHAnsi" w:hAnsiTheme="minorHAnsi"/>
      <w:sz w:val="18"/>
      <w:szCs w:val="18"/>
    </w:rPr>
  </w:style>
  <w:style w:type="paragraph" w:customStyle="1" w:styleId="1ereannexe">
    <w:name w:val="1ere annexe :"/>
    <w:basedOn w:val="Titre1"/>
    <w:link w:val="1ereannexeCar"/>
    <w:qFormat/>
    <w:rsid w:val="0077266E"/>
    <w:pPr>
      <w:numPr>
        <w:numId w:val="0"/>
      </w:numPr>
      <w:ind w:left="795"/>
    </w:pPr>
  </w:style>
  <w:style w:type="paragraph" w:customStyle="1" w:styleId="Titre2bis">
    <w:name w:val="Titre 2 bis"/>
    <w:basedOn w:val="Titre1"/>
    <w:link w:val="Titre2bisCar"/>
    <w:qFormat/>
    <w:rsid w:val="008434F0"/>
    <w:pPr>
      <w:numPr>
        <w:numId w:val="0"/>
      </w:numPr>
      <w:ind w:left="432" w:hanging="432"/>
    </w:pPr>
  </w:style>
  <w:style w:type="character" w:customStyle="1" w:styleId="1ereannexeCar">
    <w:name w:val="1ere annexe : Car"/>
    <w:basedOn w:val="Titre1Car"/>
    <w:link w:val="1ereannexe"/>
    <w:rsid w:val="0077266E"/>
    <w:rPr>
      <w:rFonts w:asciiTheme="majorHAnsi" w:eastAsiaTheme="majorEastAsia" w:hAnsiTheme="majorHAnsi" w:cstheme="majorBidi"/>
      <w:b/>
      <w:sz w:val="32"/>
      <w:szCs w:val="32"/>
      <w:lang w:eastAsia="fr-FR"/>
    </w:rPr>
  </w:style>
  <w:style w:type="paragraph" w:customStyle="1" w:styleId="Style2">
    <w:name w:val="Style2"/>
    <w:basedOn w:val="Titre2"/>
    <w:link w:val="Style2Car"/>
    <w:qFormat/>
    <w:rsid w:val="008434F0"/>
    <w:pPr>
      <w:numPr>
        <w:ilvl w:val="0"/>
        <w:numId w:val="0"/>
      </w:numPr>
      <w:ind w:left="432" w:hanging="432"/>
    </w:pPr>
  </w:style>
  <w:style w:type="character" w:customStyle="1" w:styleId="Titre2bisCar">
    <w:name w:val="Titre 2 bis Car"/>
    <w:basedOn w:val="Titre1Car"/>
    <w:link w:val="Titre2bis"/>
    <w:rsid w:val="008434F0"/>
    <w:rPr>
      <w:rFonts w:asciiTheme="majorHAnsi" w:eastAsiaTheme="majorEastAsia" w:hAnsiTheme="majorHAnsi" w:cstheme="majorBidi"/>
      <w:b/>
      <w:sz w:val="32"/>
      <w:szCs w:val="32"/>
      <w:lang w:eastAsia="fr-FR"/>
    </w:rPr>
  </w:style>
  <w:style w:type="character" w:customStyle="1" w:styleId="Style2Car">
    <w:name w:val="Style2 Car"/>
    <w:basedOn w:val="Titre2Car"/>
    <w:link w:val="Style2"/>
    <w:rsid w:val="008434F0"/>
    <w:rPr>
      <w:rFonts w:ascii="Calibri Light" w:eastAsia="Times New Roman" w:hAnsi="Calibri Light" w:cs="Times New Roman"/>
      <w:b/>
      <w:bCs/>
      <w:i/>
      <w:iCs/>
      <w:sz w:val="28"/>
      <w:szCs w:val="28"/>
      <w:lang w:eastAsia="fr-FR"/>
    </w:rPr>
  </w:style>
  <w:style w:type="paragraph" w:customStyle="1" w:styleId="m-2137125199758146554msolistparagraph">
    <w:name w:val="m_-2137125199758146554msolistparagraph"/>
    <w:basedOn w:val="Normal"/>
    <w:rsid w:val="009F4164"/>
    <w:pPr>
      <w:spacing w:before="100" w:beforeAutospacing="1" w:after="100" w:afterAutospacing="1"/>
    </w:pPr>
  </w:style>
  <w:style w:type="character" w:customStyle="1" w:styleId="il">
    <w:name w:val="il"/>
    <w:basedOn w:val="Policepardfaut"/>
    <w:rsid w:val="003334E2"/>
  </w:style>
  <w:style w:type="table" w:styleId="Grilledutableau">
    <w:name w:val="Table Grid"/>
    <w:basedOn w:val="TableauNormal"/>
    <w:uiPriority w:val="39"/>
    <w:rsid w:val="00D41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85192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5192E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1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9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0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5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0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0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2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9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p\Documents\Mod&#232;les%20Office%20personnalis&#233;s\ICEA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E25B57-8523-47BB-A130-E593AA646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ICEA.dotx</Template>
  <TotalTime>151</TotalTime>
  <Pages>1</Pages>
  <Words>284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Gardette Jean-Paul</dc:creator>
  <cp:keywords/>
  <dc:description/>
  <cp:lastModifiedBy>Gardette Jean-Paul</cp:lastModifiedBy>
  <cp:revision>3</cp:revision>
  <cp:lastPrinted>2023-04-03T08:47:00Z</cp:lastPrinted>
  <dcterms:created xsi:type="dcterms:W3CDTF">2023-10-31T09:54:00Z</dcterms:created>
  <dcterms:modified xsi:type="dcterms:W3CDTF">2023-10-31T21:03:00Z</dcterms:modified>
</cp:coreProperties>
</file>