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Pr="00452943" w:rsidRDefault="00CF37CE" w:rsidP="00452943">
      <w:pPr>
        <w:jc w:val="center"/>
        <w:rPr>
          <w:sz w:val="28"/>
          <w:szCs w:val="28"/>
        </w:rPr>
      </w:pPr>
      <w:r w:rsidRPr="00452943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2E981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A7570C" w:rsidRPr="00452943">
        <w:rPr>
          <w:sz w:val="28"/>
          <w:szCs w:val="28"/>
        </w:rPr>
        <w:t xml:space="preserve">Préparation conseil coopératif du </w:t>
      </w:r>
      <w:r w:rsidR="00C771B1" w:rsidRPr="00452943">
        <w:rPr>
          <w:sz w:val="28"/>
          <w:szCs w:val="28"/>
        </w:rPr>
        <w:t>06/09/2023</w:t>
      </w: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E71196" w:rsidRPr="006A5AB4" w:rsidTr="006E7C56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Membre</w:t>
            </w:r>
            <w:r w:rsidRPr="006A5AB4">
              <w:rPr>
                <w:rFonts w:ascii="Times New Roman" w:hAnsi="Times New Roman" w:cs="Times New Roman"/>
                <w:b/>
                <w:spacing w:val="-1"/>
                <w:lang w:val="fr-FR"/>
              </w:rPr>
              <w:t xml:space="preserve"> </w:t>
            </w:r>
            <w:r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Barousse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Blanchot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C771B1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Couderc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C771B1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Trébosc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C771B1" w:rsidRP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Choix du secrétaire et du maitre du temps - 1 mn</w:t>
      </w:r>
    </w:p>
    <w:p w:rsid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Validation des nouveaux sociétaires - 3 mn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311"/>
        <w:gridCol w:w="494"/>
        <w:gridCol w:w="558"/>
        <w:gridCol w:w="1898"/>
        <w:gridCol w:w="3522"/>
      </w:tblGrid>
      <w:tr w:rsidR="00BD31EE" w:rsidRPr="001A74B5" w:rsidTr="00BD31EE">
        <w:trPr>
          <w:tblCellSpacing w:w="15" w:type="dxa"/>
        </w:trPr>
        <w:tc>
          <w:tcPr>
            <w:tcW w:w="670" w:type="dxa"/>
            <w:vAlign w:val="center"/>
            <w:hideMark/>
          </w:tcPr>
          <w:p w:rsidR="00BD31EE" w:rsidRPr="001A74B5" w:rsidRDefault="00BD31EE" w:rsidP="001A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ICEA-461 </w:t>
            </w:r>
          </w:p>
        </w:tc>
        <w:tc>
          <w:tcPr>
            <w:tcW w:w="2281" w:type="dxa"/>
            <w:vAlign w:val="center"/>
            <w:hideMark/>
          </w:tcPr>
          <w:p w:rsidR="00BD31EE" w:rsidRPr="001A74B5" w:rsidRDefault="00BD31EE" w:rsidP="001A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VIREY Jean </w:t>
            </w:r>
            <w:proofErr w:type="spellStart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noel</w:t>
            </w:r>
            <w:proofErr w:type="spellEnd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64" w:type="dxa"/>
            <w:vAlign w:val="center"/>
            <w:hideMark/>
          </w:tcPr>
          <w:p w:rsidR="00BD31EE" w:rsidRPr="001A74B5" w:rsidRDefault="00BD31EE" w:rsidP="001A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28" w:type="dxa"/>
            <w:vAlign w:val="center"/>
            <w:hideMark/>
          </w:tcPr>
          <w:p w:rsidR="00BD31EE" w:rsidRPr="001A74B5" w:rsidRDefault="00BD31EE" w:rsidP="001A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1868" w:type="dxa"/>
            <w:vAlign w:val="center"/>
            <w:hideMark/>
          </w:tcPr>
          <w:p w:rsidR="00BD31EE" w:rsidRPr="001A74B5" w:rsidRDefault="00BD31EE" w:rsidP="001A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FR-31190 </w:t>
            </w:r>
            <w:proofErr w:type="spellStart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Grepiac</w:t>
            </w:r>
            <w:proofErr w:type="spellEnd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3477" w:type="dxa"/>
            <w:vAlign w:val="center"/>
            <w:hideMark/>
          </w:tcPr>
          <w:p w:rsidR="00BD31EE" w:rsidRPr="001A74B5" w:rsidRDefault="00BD31EE" w:rsidP="001A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31/07/2023 </w:t>
            </w:r>
          </w:p>
        </w:tc>
      </w:tr>
    </w:tbl>
    <w:p w:rsidR="00D73E1F" w:rsidRDefault="00D73E1F" w:rsidP="00832CD5">
      <w:pPr>
        <w:rPr>
          <w:lang w:eastAsia="fr-FR"/>
        </w:rPr>
      </w:pPr>
    </w:p>
    <w:p w:rsidR="005C3018" w:rsidRDefault="005C3018" w:rsidP="00832CD5">
      <w:pPr>
        <w:rPr>
          <w:lang w:eastAsia="fr-FR"/>
        </w:rPr>
      </w:pPr>
      <w:r>
        <w:rPr>
          <w:lang w:eastAsia="fr-FR"/>
        </w:rPr>
        <w:t>Nous sommes 4</w:t>
      </w:r>
      <w:r w:rsidR="00D73E1F">
        <w:rPr>
          <w:lang w:eastAsia="fr-FR"/>
        </w:rPr>
        <w:t xml:space="preserve">38 sociétaires – 1 est en cours  Chauvet Gérard d' </w:t>
      </w:r>
      <w:proofErr w:type="spellStart"/>
      <w:r w:rsidR="00D73E1F">
        <w:rPr>
          <w:lang w:eastAsia="fr-FR"/>
        </w:rPr>
        <w:t>Esperaza</w:t>
      </w:r>
      <w:proofErr w:type="spellEnd"/>
      <w:r w:rsidR="00D73E1F">
        <w:rPr>
          <w:lang w:eastAsia="fr-FR"/>
        </w:rPr>
        <w:t xml:space="preserve"> (11)</w:t>
      </w:r>
    </w:p>
    <w:p w:rsidR="005C3018" w:rsidRPr="00832CD5" w:rsidRDefault="005C3018" w:rsidP="00832CD5">
      <w:pPr>
        <w:rPr>
          <w:lang w:eastAsia="fr-FR"/>
        </w:rPr>
      </w:pPr>
      <w:r>
        <w:rPr>
          <w:lang w:eastAsia="fr-FR"/>
        </w:rPr>
        <w:t>RV a 41 sociétaires pour 19 800 €</w:t>
      </w:r>
    </w:p>
    <w:p w:rsid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Constatation du nouveau capital - 1 mn</w:t>
      </w:r>
    </w:p>
    <w:p w:rsidR="008132AE" w:rsidRDefault="008132AE" w:rsidP="00BD31EE">
      <w:pPr>
        <w:rPr>
          <w:lang w:eastAsia="fr-FR"/>
        </w:rPr>
      </w:pPr>
      <w:r>
        <w:rPr>
          <w:lang w:eastAsia="fr-FR"/>
        </w:rPr>
        <w:t xml:space="preserve"> Nouveau capital </w:t>
      </w:r>
      <w:r w:rsidR="00BD31EE">
        <w:rPr>
          <w:lang w:eastAsia="fr-FR"/>
        </w:rPr>
        <w:t>166 950 €</w:t>
      </w:r>
      <w:r w:rsidR="004F73FE">
        <w:rPr>
          <w:lang w:eastAsia="fr-FR"/>
        </w:rPr>
        <w:t xml:space="preserve">  </w:t>
      </w:r>
    </w:p>
    <w:p w:rsidR="00CA5841" w:rsidRDefault="004F73FE" w:rsidP="00BD31EE">
      <w:pPr>
        <w:rPr>
          <w:lang w:eastAsia="fr-FR"/>
        </w:rPr>
      </w:pPr>
      <w:r>
        <w:rPr>
          <w:lang w:eastAsia="fr-FR"/>
        </w:rPr>
        <w:t xml:space="preserve">Le </w:t>
      </w:r>
      <w:proofErr w:type="spellStart"/>
      <w:r>
        <w:rPr>
          <w:lang w:eastAsia="fr-FR"/>
        </w:rPr>
        <w:t>Gppep</w:t>
      </w:r>
      <w:proofErr w:type="spellEnd"/>
      <w:r>
        <w:rPr>
          <w:lang w:eastAsia="fr-FR"/>
        </w:rPr>
        <w:t xml:space="preserve"> </w:t>
      </w:r>
      <w:r w:rsidR="00CA5841">
        <w:rPr>
          <w:lang w:eastAsia="fr-FR"/>
        </w:rPr>
        <w:t>a été remboursé 1 000 €</w:t>
      </w:r>
      <w:r w:rsidR="006A1689">
        <w:rPr>
          <w:lang w:eastAsia="fr-FR"/>
        </w:rPr>
        <w:t xml:space="preserve"> </w:t>
      </w:r>
      <w:r w:rsidR="001212B4">
        <w:rPr>
          <w:lang w:eastAsia="fr-FR"/>
        </w:rPr>
        <w:t>- 27/07/2023</w:t>
      </w:r>
    </w:p>
    <w:p w:rsidR="00BD31EE" w:rsidRDefault="004F73FE" w:rsidP="00BD31EE">
      <w:pPr>
        <w:rPr>
          <w:lang w:eastAsia="fr-FR"/>
        </w:rPr>
      </w:pPr>
      <w:r>
        <w:rPr>
          <w:lang w:eastAsia="fr-FR"/>
        </w:rPr>
        <w:t xml:space="preserve">Monsieur </w:t>
      </w:r>
      <w:proofErr w:type="spellStart"/>
      <w:r>
        <w:rPr>
          <w:lang w:eastAsia="fr-FR"/>
        </w:rPr>
        <w:t>Badelli</w:t>
      </w:r>
      <w:proofErr w:type="spellEnd"/>
      <w:r>
        <w:rPr>
          <w:lang w:eastAsia="fr-FR"/>
        </w:rPr>
        <w:t xml:space="preserve"> </w:t>
      </w:r>
      <w:r w:rsidR="00CA5841">
        <w:rPr>
          <w:lang w:eastAsia="fr-FR"/>
        </w:rPr>
        <w:t xml:space="preserve">a </w:t>
      </w:r>
      <w:r>
        <w:rPr>
          <w:lang w:eastAsia="fr-FR"/>
        </w:rPr>
        <w:t xml:space="preserve">été </w:t>
      </w:r>
      <w:r w:rsidR="00CA5841">
        <w:rPr>
          <w:lang w:eastAsia="fr-FR"/>
        </w:rPr>
        <w:t>partiellement remboursé</w:t>
      </w:r>
      <w:r w:rsidR="008132AE">
        <w:rPr>
          <w:lang w:eastAsia="fr-FR"/>
        </w:rPr>
        <w:t xml:space="preserve"> 450 €</w:t>
      </w:r>
      <w:r w:rsidR="006A1689">
        <w:rPr>
          <w:lang w:eastAsia="fr-FR"/>
        </w:rPr>
        <w:t xml:space="preserve">  09/08/2023</w:t>
      </w:r>
    </w:p>
    <w:p w:rsidR="001212B4" w:rsidRDefault="008132AE" w:rsidP="00BD31EE">
      <w:pPr>
        <w:rPr>
          <w:lang w:eastAsia="fr-FR"/>
        </w:rPr>
      </w:pPr>
      <w:r>
        <w:rPr>
          <w:lang w:eastAsia="fr-FR"/>
        </w:rPr>
        <w:t xml:space="preserve">Madame </w:t>
      </w:r>
      <w:proofErr w:type="spellStart"/>
      <w:r>
        <w:rPr>
          <w:lang w:eastAsia="fr-FR"/>
        </w:rPr>
        <w:t>Bourel</w:t>
      </w:r>
      <w:r w:rsidR="001212B4">
        <w:rPr>
          <w:lang w:eastAsia="fr-FR"/>
        </w:rPr>
        <w:t>le</w:t>
      </w:r>
      <w:proofErr w:type="spellEnd"/>
      <w:r>
        <w:rPr>
          <w:lang w:eastAsia="fr-FR"/>
        </w:rPr>
        <w:t>/</w:t>
      </w:r>
      <w:proofErr w:type="spellStart"/>
      <w:r>
        <w:rPr>
          <w:lang w:eastAsia="fr-FR"/>
        </w:rPr>
        <w:t>Badelli</w:t>
      </w:r>
      <w:proofErr w:type="spellEnd"/>
      <w:r>
        <w:rPr>
          <w:lang w:eastAsia="fr-FR"/>
        </w:rPr>
        <w:t xml:space="preserve"> a été partiellement remboursé 150 €</w:t>
      </w:r>
      <w:r w:rsidR="006A1689">
        <w:rPr>
          <w:lang w:eastAsia="fr-FR"/>
        </w:rPr>
        <w:t xml:space="preserve">  09/08/2023</w:t>
      </w:r>
    </w:p>
    <w:p w:rsid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bookmarkStart w:id="0" w:name="_GoBack"/>
      <w:bookmarkEnd w:id="0"/>
      <w:r w:rsidRPr="00C771B1">
        <w:rPr>
          <w:rFonts w:eastAsia="Times New Roman"/>
          <w:lang w:eastAsia="fr-FR"/>
        </w:rPr>
        <w:t>Trésorerie : Problème à prévoir vers Toussaint : Quelles actions ? 20 mn</w:t>
      </w:r>
    </w:p>
    <w:tbl>
      <w:tblPr>
        <w:tblW w:w="10771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320"/>
        <w:gridCol w:w="1320"/>
        <w:gridCol w:w="1320"/>
        <w:gridCol w:w="1320"/>
        <w:gridCol w:w="1320"/>
        <w:gridCol w:w="1540"/>
        <w:gridCol w:w="1360"/>
      </w:tblGrid>
      <w:tr w:rsidR="00510D58" w:rsidRPr="00510D58" w:rsidTr="00386FC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ind w:left="-75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Mois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510D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E409E2" w:rsidRPr="00E409E2" w:rsidTr="00386FC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ind w:left="-75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>Total   mensuel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  1 550.00 €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  5 201.91 €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69 154.21 €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10 589.54 €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     227.66 €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9 922.34 €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6 208.34 € </w:t>
            </w:r>
          </w:p>
        </w:tc>
      </w:tr>
      <w:tr w:rsidR="00E409E2" w:rsidRPr="00E409E2" w:rsidTr="00386FC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ind w:left="-75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>Disponibilités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29 000.00 €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23 798.09 €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45 356.12 €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34 766.58 €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34 994.24 €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    25 071.90 €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E409E2" w:rsidRDefault="00E409E2" w:rsidP="00E409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409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   18 863.56 € </w:t>
            </w:r>
          </w:p>
        </w:tc>
      </w:tr>
    </w:tbl>
    <w:p w:rsidR="009B2A10" w:rsidRPr="009B2A10" w:rsidRDefault="009B2A10" w:rsidP="00510D58">
      <w:pPr>
        <w:ind w:left="-567"/>
        <w:rPr>
          <w:lang w:eastAsia="fr-FR"/>
        </w:rPr>
      </w:pPr>
    </w:p>
    <w:p w:rsid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Date et lieu de l'assemblée générale -10 mn</w:t>
      </w:r>
    </w:p>
    <w:p w:rsidR="00386FCD" w:rsidRPr="00386FCD" w:rsidRDefault="00386FCD" w:rsidP="00386FCD">
      <w:pPr>
        <w:rPr>
          <w:lang w:eastAsia="fr-FR"/>
        </w:rPr>
      </w:pPr>
      <w:r>
        <w:rPr>
          <w:lang w:eastAsia="fr-FR"/>
        </w:rPr>
        <w:t>Aureville ?</w:t>
      </w:r>
    </w:p>
    <w:p w:rsidR="00C771B1" w:rsidRP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Réflexions sur la constitution du nouveau conseil coopératif et de l'élection d'un nouveau Président - 15 mn</w:t>
      </w:r>
    </w:p>
    <w:p w:rsid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CR du paiement et don dividendes - Réflexion sur la rémunération des sociétaires - 10 mn</w:t>
      </w:r>
    </w:p>
    <w:p w:rsidR="00320FF1" w:rsidRPr="00320FF1" w:rsidRDefault="00A47C85" w:rsidP="00320FF1">
      <w:pPr>
        <w:rPr>
          <w:lang w:eastAsia="fr-FR"/>
        </w:rPr>
      </w:pPr>
      <w:r>
        <w:rPr>
          <w:lang w:eastAsia="fr-FR"/>
        </w:rPr>
        <w:t xml:space="preserve"> 5 </w:t>
      </w:r>
      <w:r w:rsidR="00320FF1">
        <w:rPr>
          <w:lang w:eastAsia="fr-FR"/>
        </w:rPr>
        <w:t>083 €  de dividendes à payer :</w:t>
      </w:r>
    </w:p>
    <w:p w:rsidR="00386FCD" w:rsidRDefault="005D5824" w:rsidP="005D5824">
      <w:pPr>
        <w:pStyle w:val="Paragraphedeliste"/>
        <w:numPr>
          <w:ilvl w:val="0"/>
          <w:numId w:val="24"/>
        </w:numPr>
        <w:rPr>
          <w:lang w:eastAsia="fr-FR"/>
        </w:rPr>
      </w:pPr>
      <w:r>
        <w:rPr>
          <w:lang w:eastAsia="fr-FR"/>
        </w:rPr>
        <w:t>87 sociétaires ont fait don de leurs dividendes</w:t>
      </w:r>
      <w:r w:rsidR="00320FF1">
        <w:rPr>
          <w:lang w:eastAsia="fr-FR"/>
        </w:rPr>
        <w:t xml:space="preserve"> : 877,07 €</w:t>
      </w:r>
    </w:p>
    <w:p w:rsidR="005D5824" w:rsidRDefault="00B95614" w:rsidP="005D5824">
      <w:pPr>
        <w:pStyle w:val="Paragraphedeliste"/>
        <w:numPr>
          <w:ilvl w:val="0"/>
          <w:numId w:val="24"/>
        </w:numPr>
        <w:rPr>
          <w:lang w:eastAsia="fr-FR"/>
        </w:rPr>
      </w:pPr>
      <w:r>
        <w:rPr>
          <w:lang w:eastAsia="fr-FR"/>
        </w:rPr>
        <w:t>80 sociétaires ont reçu leur dividende 2019,2022, 2021</w:t>
      </w:r>
      <w:r w:rsidR="00A06006">
        <w:rPr>
          <w:lang w:eastAsia="fr-FR"/>
        </w:rPr>
        <w:t xml:space="preserve"> pour 1168,79 €</w:t>
      </w:r>
    </w:p>
    <w:p w:rsidR="00B95614" w:rsidRPr="00386FCD" w:rsidRDefault="00274128" w:rsidP="005D5824">
      <w:pPr>
        <w:pStyle w:val="Paragraphedeliste"/>
        <w:numPr>
          <w:ilvl w:val="0"/>
          <w:numId w:val="24"/>
        </w:numPr>
        <w:rPr>
          <w:lang w:eastAsia="fr-FR"/>
        </w:rPr>
      </w:pPr>
      <w:r>
        <w:rPr>
          <w:lang w:eastAsia="fr-FR"/>
        </w:rPr>
        <w:t xml:space="preserve">253 sociétaires n'ont pas rempli leur </w:t>
      </w:r>
      <w:proofErr w:type="spellStart"/>
      <w:r>
        <w:rPr>
          <w:lang w:eastAsia="fr-FR"/>
        </w:rPr>
        <w:t>Iban</w:t>
      </w:r>
      <w:proofErr w:type="spellEnd"/>
      <w:r>
        <w:rPr>
          <w:lang w:eastAsia="fr-FR"/>
        </w:rPr>
        <w:t xml:space="preserve"> ou fait don de leur dividende</w:t>
      </w:r>
      <w:r w:rsidR="00A47C85">
        <w:rPr>
          <w:lang w:eastAsia="fr-FR"/>
        </w:rPr>
        <w:t xml:space="preserve"> : 3 037,14 €</w:t>
      </w:r>
    </w:p>
    <w:p w:rsidR="00C771B1" w:rsidRP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Point sur l'exploitation des centrales : </w:t>
      </w:r>
    </w:p>
    <w:p w:rsid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Problème température : Odars, </w:t>
      </w:r>
      <w:proofErr w:type="spellStart"/>
      <w:r w:rsidRPr="00C771B1">
        <w:rPr>
          <w:rFonts w:eastAsia="Times New Roman"/>
          <w:lang w:eastAsia="fr-FR"/>
        </w:rPr>
        <w:t>Espanes</w:t>
      </w:r>
      <w:proofErr w:type="spellEnd"/>
      <w:r w:rsidRPr="00C771B1">
        <w:rPr>
          <w:rFonts w:eastAsia="Times New Roman"/>
          <w:lang w:eastAsia="fr-FR"/>
        </w:rPr>
        <w:t>. Actions réalisées- Actions à entreprendre - 10 mn</w:t>
      </w:r>
    </w:p>
    <w:p w:rsidR="00840C36" w:rsidRPr="00840C36" w:rsidRDefault="00840C36" w:rsidP="00840C36">
      <w:pPr>
        <w:rPr>
          <w:lang w:eastAsia="fr-FR"/>
        </w:rPr>
      </w:pPr>
    </w:p>
    <w:p w:rsid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Problème panneaux brisés : Montbrun, </w:t>
      </w:r>
      <w:proofErr w:type="spellStart"/>
      <w:r w:rsidRPr="00C771B1">
        <w:rPr>
          <w:rFonts w:eastAsia="Times New Roman"/>
          <w:lang w:eastAsia="fr-FR"/>
        </w:rPr>
        <w:t>Espanes</w:t>
      </w:r>
      <w:proofErr w:type="spellEnd"/>
      <w:r w:rsidRPr="00C771B1">
        <w:rPr>
          <w:rFonts w:eastAsia="Times New Roman"/>
          <w:lang w:eastAsia="fr-FR"/>
        </w:rPr>
        <w:t>. Actions réalisées- Actions à entreprendre - 10 mn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Amélioration du suivi de production - 3 mn</w:t>
      </w:r>
    </w:p>
    <w:p w:rsidR="00C771B1" w:rsidRP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Manifestations de septembre à venir : 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Fêtes des associations </w:t>
      </w:r>
      <w:proofErr w:type="spellStart"/>
      <w:r w:rsidRPr="00C771B1">
        <w:rPr>
          <w:rFonts w:eastAsia="Times New Roman"/>
          <w:lang w:eastAsia="fr-FR"/>
        </w:rPr>
        <w:t>Vénerque</w:t>
      </w:r>
      <w:proofErr w:type="spellEnd"/>
      <w:r w:rsidRPr="00C771B1">
        <w:rPr>
          <w:rFonts w:eastAsia="Times New Roman"/>
          <w:lang w:eastAsia="fr-FR"/>
        </w:rPr>
        <w:t xml:space="preserve"> : 09/09 matin - 2 mn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832CD5">
        <w:rPr>
          <w:rFonts w:eastAsia="Times New Roman"/>
          <w:lang w:eastAsia="fr-FR"/>
        </w:rPr>
        <w:t>Fêtes des confluences à Clermont le Fort le 27/09 - 2 mn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832CD5">
        <w:rPr>
          <w:rFonts w:eastAsia="Times New Roman"/>
          <w:lang w:eastAsia="fr-FR"/>
        </w:rPr>
        <w:t>Fêtes des possibles à Castanet le 30/09- 2 mn</w:t>
      </w:r>
    </w:p>
    <w:p w:rsidR="00C771B1" w:rsidRPr="00C771B1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Point sur les projets </w:t>
      </w:r>
      <w:r w:rsidR="00832CD5">
        <w:rPr>
          <w:rFonts w:eastAsia="Times New Roman"/>
          <w:lang w:eastAsia="fr-FR"/>
        </w:rPr>
        <w:t>3</w:t>
      </w:r>
      <w:r w:rsidRPr="00C771B1">
        <w:rPr>
          <w:rFonts w:eastAsia="Times New Roman"/>
          <w:lang w:eastAsia="fr-FR"/>
        </w:rPr>
        <w:t xml:space="preserve"> en cours 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Damas </w:t>
      </w:r>
      <w:proofErr w:type="spellStart"/>
      <w:r w:rsidRPr="00C771B1">
        <w:rPr>
          <w:rFonts w:eastAsia="Times New Roman"/>
          <w:lang w:eastAsia="fr-FR"/>
        </w:rPr>
        <w:t>Auba</w:t>
      </w:r>
      <w:proofErr w:type="spellEnd"/>
      <w:r w:rsidRPr="00C771B1">
        <w:rPr>
          <w:rFonts w:eastAsia="Times New Roman"/>
          <w:lang w:eastAsia="fr-FR"/>
        </w:rPr>
        <w:t xml:space="preserve"> : 5 mn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Cantine </w:t>
      </w:r>
      <w:proofErr w:type="spellStart"/>
      <w:r w:rsidRPr="00C771B1">
        <w:rPr>
          <w:rFonts w:eastAsia="Times New Roman"/>
          <w:lang w:eastAsia="fr-FR"/>
        </w:rPr>
        <w:t>Lagardelle</w:t>
      </w:r>
      <w:proofErr w:type="spellEnd"/>
      <w:r w:rsidRPr="00C771B1">
        <w:rPr>
          <w:rFonts w:eastAsia="Times New Roman"/>
          <w:lang w:eastAsia="fr-FR"/>
        </w:rPr>
        <w:t xml:space="preserve"> : 5 mn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Pechbusque - 5 mn</w:t>
      </w:r>
    </w:p>
    <w:p w:rsidR="00C771B1" w:rsidRPr="00C771B1" w:rsidRDefault="00C771B1" w:rsidP="00832CD5">
      <w:pPr>
        <w:pStyle w:val="Titre2"/>
        <w:keepNext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Ferme du Trait </w:t>
      </w:r>
      <w:proofErr w:type="spellStart"/>
      <w:r w:rsidRPr="00C771B1">
        <w:rPr>
          <w:rFonts w:eastAsia="Times New Roman"/>
          <w:lang w:eastAsia="fr-FR"/>
        </w:rPr>
        <w:t>Fachet</w:t>
      </w:r>
      <w:proofErr w:type="spellEnd"/>
      <w:r w:rsidRPr="00C771B1">
        <w:rPr>
          <w:rFonts w:eastAsia="Times New Roman"/>
          <w:lang w:eastAsia="fr-FR"/>
        </w:rPr>
        <w:t xml:space="preserve"> - 5 mn</w:t>
      </w:r>
    </w:p>
    <w:p w:rsidR="00C771B1" w:rsidRPr="00832CD5" w:rsidRDefault="00C771B1" w:rsidP="00832CD5">
      <w:pPr>
        <w:pStyle w:val="Titre1"/>
        <w:keepNext w:val="0"/>
        <w:numPr>
          <w:ilvl w:val="0"/>
          <w:numId w:val="23"/>
        </w:numPr>
        <w:rPr>
          <w:rFonts w:eastAsia="Times New Roman"/>
          <w:lang w:eastAsia="fr-FR"/>
        </w:rPr>
      </w:pPr>
      <w:r w:rsidRPr="00832CD5">
        <w:rPr>
          <w:rFonts w:eastAsia="Times New Roman"/>
          <w:lang w:eastAsia="fr-FR"/>
        </w:rPr>
        <w:t>Point sur l'avancement des projets en prospection :</w:t>
      </w:r>
    </w:p>
    <w:p w:rsidR="00C771B1" w:rsidRPr="00C771B1" w:rsidRDefault="00C771B1" w:rsidP="00832CD5">
      <w:pPr>
        <w:pStyle w:val="Titre2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Ramonville - 10 mn</w:t>
      </w:r>
    </w:p>
    <w:p w:rsidR="00C771B1" w:rsidRPr="00C771B1" w:rsidRDefault="00C771B1" w:rsidP="00832CD5">
      <w:pPr>
        <w:pStyle w:val="Titre2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Autres - si on a le temps !</w:t>
      </w:r>
    </w:p>
    <w:p w:rsidR="00C771B1" w:rsidRPr="00C771B1" w:rsidRDefault="00C771B1" w:rsidP="00C771B1">
      <w:pPr>
        <w:rPr>
          <w:lang w:eastAsia="fr-FR"/>
        </w:rPr>
      </w:pPr>
    </w:p>
    <w:sectPr w:rsidR="00C771B1" w:rsidRPr="00C771B1" w:rsidSect="00C4191C">
      <w:footerReference w:type="default" r:id="rId7"/>
      <w:headerReference w:type="first" r:id="rId8"/>
      <w:footerReference w:type="first" r:id="rId9"/>
      <w:pgSz w:w="11906" w:h="16838"/>
      <w:pgMar w:top="1134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1DC" w:rsidRDefault="003E61DC" w:rsidP="007C34CE">
      <w:pPr>
        <w:spacing w:after="0" w:line="240" w:lineRule="auto"/>
      </w:pPr>
      <w:r>
        <w:separator/>
      </w:r>
    </w:p>
  </w:endnote>
  <w:endnote w:type="continuationSeparator" w:id="0">
    <w:p w:rsidR="003E61DC" w:rsidRDefault="003E61D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6473C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0F3E6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1DC" w:rsidRDefault="003E61DC" w:rsidP="007C34CE">
      <w:pPr>
        <w:spacing w:after="0" w:line="240" w:lineRule="auto"/>
      </w:pPr>
      <w:r>
        <w:separator/>
      </w:r>
    </w:p>
  </w:footnote>
  <w:footnote w:type="continuationSeparator" w:id="0">
    <w:p w:rsidR="003E61DC" w:rsidRDefault="003E61D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84E"/>
    <w:multiLevelType w:val="hybridMultilevel"/>
    <w:tmpl w:val="1CD47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16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26D3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A005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011075"/>
    <w:multiLevelType w:val="hybridMultilevel"/>
    <w:tmpl w:val="FD3A5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E19F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101713"/>
    <w:multiLevelType w:val="hybridMultilevel"/>
    <w:tmpl w:val="D6447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453BD"/>
    <w:multiLevelType w:val="multilevel"/>
    <w:tmpl w:val="610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538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EE775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0137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2045B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DE1017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8651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9CF30B5"/>
    <w:multiLevelType w:val="multilevel"/>
    <w:tmpl w:val="78E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B65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E00F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6EFE68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60E55A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8BD4A6D"/>
    <w:multiLevelType w:val="multilevel"/>
    <w:tmpl w:val="D55E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297F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18"/>
  </w:num>
  <w:num w:numId="5">
    <w:abstractNumId w:val="8"/>
  </w:num>
  <w:num w:numId="6">
    <w:abstractNumId w:val="13"/>
  </w:num>
  <w:num w:numId="7">
    <w:abstractNumId w:val="11"/>
  </w:num>
  <w:num w:numId="8">
    <w:abstractNumId w:val="9"/>
  </w:num>
  <w:num w:numId="9">
    <w:abstractNumId w:val="19"/>
  </w:num>
  <w:num w:numId="10">
    <w:abstractNumId w:val="22"/>
  </w:num>
  <w:num w:numId="11">
    <w:abstractNumId w:val="1"/>
  </w:num>
  <w:num w:numId="12">
    <w:abstractNumId w:val="14"/>
  </w:num>
  <w:num w:numId="13">
    <w:abstractNumId w:val="17"/>
  </w:num>
  <w:num w:numId="14">
    <w:abstractNumId w:val="16"/>
  </w:num>
  <w:num w:numId="15">
    <w:abstractNumId w:val="2"/>
  </w:num>
  <w:num w:numId="16">
    <w:abstractNumId w:val="15"/>
  </w:num>
  <w:num w:numId="17">
    <w:abstractNumId w:val="0"/>
  </w:num>
  <w:num w:numId="18">
    <w:abstractNumId w:val="21"/>
  </w:num>
  <w:num w:numId="19">
    <w:abstractNumId w:val="10"/>
  </w:num>
  <w:num w:numId="20">
    <w:abstractNumId w:val="12"/>
  </w:num>
  <w:num w:numId="21">
    <w:abstractNumId w:val="6"/>
  </w:num>
  <w:num w:numId="22">
    <w:abstractNumId w:val="20"/>
  </w:num>
  <w:num w:numId="23">
    <w:abstractNumId w:val="3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0C"/>
    <w:rsid w:val="000010A0"/>
    <w:rsid w:val="00014AE7"/>
    <w:rsid w:val="00025713"/>
    <w:rsid w:val="00053792"/>
    <w:rsid w:val="000918B9"/>
    <w:rsid w:val="000B6E3F"/>
    <w:rsid w:val="000B72EC"/>
    <w:rsid w:val="000C3F2B"/>
    <w:rsid w:val="000F2B0F"/>
    <w:rsid w:val="001051A5"/>
    <w:rsid w:val="00110A94"/>
    <w:rsid w:val="001212B4"/>
    <w:rsid w:val="0012255F"/>
    <w:rsid w:val="00130D83"/>
    <w:rsid w:val="00162A84"/>
    <w:rsid w:val="00170AA0"/>
    <w:rsid w:val="001718DE"/>
    <w:rsid w:val="001A2EE0"/>
    <w:rsid w:val="001A74B5"/>
    <w:rsid w:val="001C3261"/>
    <w:rsid w:val="001C6B52"/>
    <w:rsid w:val="001E36B9"/>
    <w:rsid w:val="001F4DA5"/>
    <w:rsid w:val="002229C3"/>
    <w:rsid w:val="00224A1A"/>
    <w:rsid w:val="00226905"/>
    <w:rsid w:val="00274128"/>
    <w:rsid w:val="002A61A2"/>
    <w:rsid w:val="002E2A65"/>
    <w:rsid w:val="00320FF1"/>
    <w:rsid w:val="00326195"/>
    <w:rsid w:val="0035399B"/>
    <w:rsid w:val="00353A4E"/>
    <w:rsid w:val="00355AB3"/>
    <w:rsid w:val="00360560"/>
    <w:rsid w:val="003641D2"/>
    <w:rsid w:val="00386FCD"/>
    <w:rsid w:val="003E01AD"/>
    <w:rsid w:val="003E61DC"/>
    <w:rsid w:val="003F58D1"/>
    <w:rsid w:val="004263EB"/>
    <w:rsid w:val="00452943"/>
    <w:rsid w:val="00452A2F"/>
    <w:rsid w:val="00490E31"/>
    <w:rsid w:val="00492A08"/>
    <w:rsid w:val="004C1B72"/>
    <w:rsid w:val="004D43BF"/>
    <w:rsid w:val="004F409F"/>
    <w:rsid w:val="004F73FE"/>
    <w:rsid w:val="005058E6"/>
    <w:rsid w:val="00510D58"/>
    <w:rsid w:val="005470EC"/>
    <w:rsid w:val="005869D2"/>
    <w:rsid w:val="0059567D"/>
    <w:rsid w:val="005C3018"/>
    <w:rsid w:val="005D5824"/>
    <w:rsid w:val="005F2A23"/>
    <w:rsid w:val="006A1689"/>
    <w:rsid w:val="006A5AB4"/>
    <w:rsid w:val="006C3F4D"/>
    <w:rsid w:val="006F3483"/>
    <w:rsid w:val="007278EE"/>
    <w:rsid w:val="00743673"/>
    <w:rsid w:val="00747C12"/>
    <w:rsid w:val="007819FA"/>
    <w:rsid w:val="00786B4A"/>
    <w:rsid w:val="007A35C0"/>
    <w:rsid w:val="007C34CE"/>
    <w:rsid w:val="007D298B"/>
    <w:rsid w:val="00806B62"/>
    <w:rsid w:val="008132AE"/>
    <w:rsid w:val="00816DC1"/>
    <w:rsid w:val="00832CD5"/>
    <w:rsid w:val="00840C36"/>
    <w:rsid w:val="00851ADC"/>
    <w:rsid w:val="008523C2"/>
    <w:rsid w:val="00871E45"/>
    <w:rsid w:val="008869B2"/>
    <w:rsid w:val="00897157"/>
    <w:rsid w:val="008C12EC"/>
    <w:rsid w:val="008F777F"/>
    <w:rsid w:val="0091060A"/>
    <w:rsid w:val="009120A3"/>
    <w:rsid w:val="009422B6"/>
    <w:rsid w:val="0096254C"/>
    <w:rsid w:val="009715D2"/>
    <w:rsid w:val="009776DC"/>
    <w:rsid w:val="00982D5B"/>
    <w:rsid w:val="00987B3A"/>
    <w:rsid w:val="009B2A10"/>
    <w:rsid w:val="009B5A7F"/>
    <w:rsid w:val="009C08BE"/>
    <w:rsid w:val="009C3AAA"/>
    <w:rsid w:val="009F2B05"/>
    <w:rsid w:val="00A06006"/>
    <w:rsid w:val="00A07B98"/>
    <w:rsid w:val="00A47C85"/>
    <w:rsid w:val="00A73979"/>
    <w:rsid w:val="00A7570C"/>
    <w:rsid w:val="00AE1F8A"/>
    <w:rsid w:val="00AF3F82"/>
    <w:rsid w:val="00B03B8E"/>
    <w:rsid w:val="00B268C1"/>
    <w:rsid w:val="00B42601"/>
    <w:rsid w:val="00B67BF2"/>
    <w:rsid w:val="00B90E0F"/>
    <w:rsid w:val="00B95614"/>
    <w:rsid w:val="00BA18C2"/>
    <w:rsid w:val="00BB6C68"/>
    <w:rsid w:val="00BD31EE"/>
    <w:rsid w:val="00BE0BCB"/>
    <w:rsid w:val="00C102B8"/>
    <w:rsid w:val="00C20794"/>
    <w:rsid w:val="00C21322"/>
    <w:rsid w:val="00C213DC"/>
    <w:rsid w:val="00C4191C"/>
    <w:rsid w:val="00C771B1"/>
    <w:rsid w:val="00C843DF"/>
    <w:rsid w:val="00CA5841"/>
    <w:rsid w:val="00CA72DD"/>
    <w:rsid w:val="00CB490D"/>
    <w:rsid w:val="00CE7118"/>
    <w:rsid w:val="00CF37CE"/>
    <w:rsid w:val="00D0077F"/>
    <w:rsid w:val="00D17B2B"/>
    <w:rsid w:val="00D5334B"/>
    <w:rsid w:val="00D6701B"/>
    <w:rsid w:val="00D73E1F"/>
    <w:rsid w:val="00D85A5D"/>
    <w:rsid w:val="00E16B39"/>
    <w:rsid w:val="00E25373"/>
    <w:rsid w:val="00E3196F"/>
    <w:rsid w:val="00E409E2"/>
    <w:rsid w:val="00E71196"/>
    <w:rsid w:val="00EA4F44"/>
    <w:rsid w:val="00EA63B4"/>
    <w:rsid w:val="00EC3A09"/>
    <w:rsid w:val="00F112B7"/>
    <w:rsid w:val="00F3042C"/>
    <w:rsid w:val="00F7177A"/>
    <w:rsid w:val="00F71E8F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724D09-AAA8-4AFD-A20F-B1B58FB3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0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0E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0E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0E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0E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0E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0E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71196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71196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A5A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0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F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490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90E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0E3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0E3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90E3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90E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90E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229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229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ICEA-couleur2.dotx</Template>
  <TotalTime>472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6</cp:revision>
  <cp:lastPrinted>2023-09-06T15:07:00Z</cp:lastPrinted>
  <dcterms:created xsi:type="dcterms:W3CDTF">2023-09-06T06:14:00Z</dcterms:created>
  <dcterms:modified xsi:type="dcterms:W3CDTF">2023-09-06T15:07:00Z</dcterms:modified>
</cp:coreProperties>
</file>