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89" w:rsidRDefault="00CF37CE" w:rsidP="004C220E">
      <w:pPr>
        <w:pStyle w:val="Titre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8BABF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834531" w:rsidRDefault="00284A89" w:rsidP="008345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Ordre du jour du conseil coopératif du </w:t>
      </w:r>
      <w:r w:rsidR="001570BE">
        <w:rPr>
          <w:rFonts w:ascii="Times New Roman" w:hAnsi="Times New Roman" w:cs="Times New Roman"/>
          <w:sz w:val="24"/>
          <w:szCs w:val="24"/>
        </w:rPr>
        <w:t>16 novembre 2022</w:t>
      </w:r>
    </w:p>
    <w:p w:rsidR="00834531" w:rsidRDefault="00834531" w:rsidP="00834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Choix du rapporteur et du maitre du temps. </w:t>
      </w:r>
      <w:r w:rsidRPr="005D08AC">
        <w:rPr>
          <w:rStyle w:val="Titre1Car"/>
        </w:rPr>
        <w:t>5 mn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  <w:gridCol w:w="1813"/>
      </w:tblGrid>
      <w:tr w:rsidR="00904C5A" w:rsidRPr="00AD2668" w:rsidTr="006C47CC">
        <w:tc>
          <w:tcPr>
            <w:tcW w:w="3624" w:type="dxa"/>
            <w:gridSpan w:val="2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Membre</w:t>
            </w:r>
            <w:r>
              <w:rPr>
                <w:rFonts w:ascii="Arial-BoldMT" w:hAnsi="Arial-BoldMT" w:cs="Arial-BoldMT"/>
                <w:b/>
                <w:bCs/>
              </w:rPr>
              <w:t xml:space="preserve"> </w:t>
            </w:r>
            <w:r w:rsidRPr="00AD2668">
              <w:rPr>
                <w:rFonts w:ascii="Arial-BoldMT" w:hAnsi="Arial-BoldMT" w:cs="Arial-BoldMT"/>
                <w:b/>
                <w:bCs/>
              </w:rPr>
              <w:t>du</w:t>
            </w:r>
            <w:r>
              <w:rPr>
                <w:rFonts w:ascii="Arial-BoldMT" w:hAnsi="Arial-BoldMT" w:cs="Arial-BoldMT"/>
                <w:b/>
                <w:bCs/>
              </w:rPr>
              <w:t xml:space="preserve"> CC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Excusé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secrétaire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Dominique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Blanchot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François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Buisson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Patrick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Couderc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Caroline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Fouchard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Jean-Paul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Gardette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Georget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Claire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Mireille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Pascal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Vincent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Réquillart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Christian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Thil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F1668D">
              <w:rPr>
                <w:rFonts w:ascii="Times New Roman" w:eastAsia="ArialMT" w:hAnsi="Times New Roman" w:cs="Times New Roman"/>
                <w:sz w:val="24"/>
                <w:szCs w:val="24"/>
              </w:rPr>
              <w:t>Christophe</w:t>
            </w:r>
          </w:p>
        </w:tc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F1668D">
              <w:rPr>
                <w:rFonts w:ascii="Times New Roman" w:eastAsia="ArialMT" w:hAnsi="Times New Roman" w:cs="Times New Roman"/>
                <w:sz w:val="24"/>
                <w:szCs w:val="24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</w:tbl>
    <w:p w:rsidR="00284A89" w:rsidRDefault="00284A89" w:rsidP="0096254C">
      <w:pPr>
        <w:rPr>
          <w:rFonts w:ascii="Times New Roman" w:hAnsi="Times New Roman" w:cs="Times New Roman"/>
          <w:sz w:val="24"/>
          <w:szCs w:val="24"/>
        </w:rPr>
      </w:pPr>
    </w:p>
    <w:p w:rsidR="00ED0165" w:rsidRDefault="0008447F" w:rsidP="0008447F">
      <w:pPr>
        <w:pStyle w:val="Titre1"/>
        <w:numPr>
          <w:ilvl w:val="0"/>
          <w:numId w:val="5"/>
        </w:numPr>
      </w:pPr>
      <w:r>
        <w:t>Administration</w:t>
      </w:r>
      <w:r w:rsidR="00C84269">
        <w:t xml:space="preserve"> – 10 mn</w:t>
      </w:r>
    </w:p>
    <w:p w:rsidR="00ED0165" w:rsidRDefault="00ED016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Validation des nouveaux sociétaires</w:t>
      </w:r>
    </w:p>
    <w:p w:rsidR="00ED0165" w:rsidRDefault="00ED016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Validation des compléments de souscription</w:t>
      </w:r>
    </w:p>
    <w:p w:rsidR="00ED0165" w:rsidRDefault="00ED016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Constatation du Capital</w:t>
      </w:r>
    </w:p>
    <w:p w:rsidR="00ED0165" w:rsidRDefault="0008447F" w:rsidP="004C220E">
      <w:pPr>
        <w:pStyle w:val="Titre1"/>
        <w:numPr>
          <w:ilvl w:val="0"/>
          <w:numId w:val="5"/>
        </w:numPr>
      </w:pPr>
      <w:r>
        <w:t>Avancées des projets.</w:t>
      </w:r>
      <w:r w:rsidR="00C84269">
        <w:t xml:space="preserve"> – 15 mn</w:t>
      </w:r>
    </w:p>
    <w:p w:rsidR="004C220E" w:rsidRDefault="004C220E" w:rsidP="00E40AFD">
      <w:pPr>
        <w:pStyle w:val="Paragraphedeliste"/>
        <w:numPr>
          <w:ilvl w:val="0"/>
          <w:numId w:val="6"/>
        </w:numPr>
      </w:pPr>
      <w:r>
        <w:t xml:space="preserve">Damas </w:t>
      </w:r>
      <w:proofErr w:type="spellStart"/>
      <w:r>
        <w:t>Auba</w:t>
      </w:r>
      <w:proofErr w:type="spellEnd"/>
      <w:r>
        <w:t xml:space="preserve"> ; structure, matériel</w:t>
      </w:r>
    </w:p>
    <w:p w:rsidR="004C220E" w:rsidRDefault="004C220E" w:rsidP="00E40AFD">
      <w:pPr>
        <w:pStyle w:val="Paragraphedeliste"/>
        <w:numPr>
          <w:ilvl w:val="0"/>
          <w:numId w:val="6"/>
        </w:numPr>
      </w:pPr>
      <w:r>
        <w:t xml:space="preserve">Cantine </w:t>
      </w:r>
      <w:proofErr w:type="spellStart"/>
      <w:r>
        <w:t>Lagardelle</w:t>
      </w:r>
      <w:proofErr w:type="spellEnd"/>
    </w:p>
    <w:p w:rsidR="00E40AFD" w:rsidRDefault="00E40AFD" w:rsidP="00E40AFD">
      <w:pPr>
        <w:pStyle w:val="Titre1"/>
        <w:numPr>
          <w:ilvl w:val="0"/>
          <w:numId w:val="5"/>
        </w:numPr>
      </w:pPr>
      <w:r>
        <w:t>Prospection</w:t>
      </w:r>
      <w:r w:rsidR="005D08AC">
        <w:t xml:space="preserve"> – 15 mn</w:t>
      </w:r>
    </w:p>
    <w:p w:rsidR="00AE2721" w:rsidRDefault="00E40AFD" w:rsidP="00E40AFD">
      <w:r>
        <w:t xml:space="preserve">Point sur les avancées. </w:t>
      </w:r>
    </w:p>
    <w:p w:rsidR="00CE4C11" w:rsidRDefault="00CE4C11" w:rsidP="00CE4C11">
      <w:pPr>
        <w:pStyle w:val="Titre1"/>
        <w:numPr>
          <w:ilvl w:val="0"/>
          <w:numId w:val="5"/>
        </w:numPr>
      </w:pPr>
      <w:r>
        <w:t>Communication</w:t>
      </w:r>
      <w:r w:rsidR="00C84269">
        <w:t xml:space="preserve"> – 30 mn</w:t>
      </w:r>
    </w:p>
    <w:p w:rsidR="00F25E98" w:rsidRPr="00F25E98" w:rsidRDefault="00F25E98" w:rsidP="00F25E98"/>
    <w:p w:rsidR="00CE4C11" w:rsidRDefault="00911DA4" w:rsidP="002E0FA0">
      <w:pPr>
        <w:ind w:firstLine="708"/>
      </w:pPr>
      <w:bookmarkStart w:id="0" w:name="_GoBack"/>
      <w:r w:rsidRPr="00F25E98">
        <w:rPr>
          <w:b/>
        </w:rPr>
        <w:t>01/12/2022</w:t>
      </w:r>
      <w:r>
        <w:t xml:space="preserve"> : </w:t>
      </w:r>
      <w:r w:rsidR="00CE4C11">
        <w:t xml:space="preserve">Soirée d'information </w:t>
      </w:r>
      <w:proofErr w:type="spellStart"/>
      <w:r w:rsidR="00CE4C11">
        <w:t>autocons</w:t>
      </w:r>
      <w:r w:rsidR="004E4457">
        <w:t>o</w:t>
      </w:r>
      <w:proofErr w:type="spellEnd"/>
      <w:r w:rsidR="00CE4C11">
        <w:t xml:space="preserve"> : </w:t>
      </w:r>
      <w:r w:rsidR="00E33B27">
        <w:t>Salle C Isaure Labège</w:t>
      </w:r>
    </w:p>
    <w:bookmarkEnd w:id="0"/>
    <w:p w:rsidR="00904C5A" w:rsidRPr="00E33B27" w:rsidRDefault="00904C5A" w:rsidP="00FF5AB2">
      <w:pPr>
        <w:rPr>
          <w:b/>
        </w:rPr>
      </w:pPr>
      <w:r w:rsidRPr="00E33B27">
        <w:rPr>
          <w:b/>
        </w:rPr>
        <w:t>Avec l'association associée  Rayons Verts :</w:t>
      </w:r>
    </w:p>
    <w:p w:rsidR="00904C5A" w:rsidRDefault="00904C5A" w:rsidP="00E33B27">
      <w:pPr>
        <w:ind w:left="708"/>
      </w:pPr>
      <w:r w:rsidRPr="00FF5AB2">
        <w:rPr>
          <w:b/>
          <w:bCs/>
        </w:rPr>
        <w:t>24/11/2022 :</w:t>
      </w:r>
      <w:r>
        <w:t xml:space="preserve"> « Crise énergétique, changement climatique : quels enjeux pour un avenir très proche ? » à 20 h au Café culturel à </w:t>
      </w:r>
      <w:proofErr w:type="spellStart"/>
      <w:r>
        <w:t>Lagardelle</w:t>
      </w:r>
      <w:proofErr w:type="spellEnd"/>
      <w:r>
        <w:t xml:space="preserve"> sur </w:t>
      </w:r>
      <w:proofErr w:type="spellStart"/>
      <w:r>
        <w:t>Lèze</w:t>
      </w:r>
      <w:proofErr w:type="spellEnd"/>
      <w:r>
        <w:t xml:space="preserve"> - 5 place de Verdun</w:t>
      </w:r>
    </w:p>
    <w:p w:rsidR="00E27A55" w:rsidRDefault="00904C5A" w:rsidP="00E33B27">
      <w:pPr>
        <w:ind w:left="708"/>
      </w:pPr>
      <w:r w:rsidRPr="00FF5AB2">
        <w:rPr>
          <w:b/>
          <w:bCs/>
        </w:rPr>
        <w:lastRenderedPageBreak/>
        <w:t>06/12/2022 :</w:t>
      </w:r>
      <w:r>
        <w:t xml:space="preserve"> </w:t>
      </w:r>
      <w:r w:rsidRPr="00FF5AB2">
        <w:t xml:space="preserve">Marché de producteurs organisé par le Goût des Autres, à partir de 17h,  </w:t>
      </w:r>
      <w:proofErr w:type="spellStart"/>
      <w:r w:rsidRPr="00FF5AB2">
        <w:t>Lagardelle</w:t>
      </w:r>
      <w:proofErr w:type="spellEnd"/>
      <w:r w:rsidRPr="00FF5AB2">
        <w:t xml:space="preserve"> sur </w:t>
      </w:r>
      <w:proofErr w:type="spellStart"/>
      <w:r w:rsidRPr="00FF5AB2">
        <w:t>Lèze</w:t>
      </w:r>
      <w:proofErr w:type="spellEnd"/>
    </w:p>
    <w:p w:rsidR="00E27A55" w:rsidRDefault="00E27A55" w:rsidP="00E33B27">
      <w:pPr>
        <w:ind w:left="708"/>
        <w:rPr>
          <w:rStyle w:val="lev"/>
          <w:b w:val="0"/>
          <w:color w:val="000000"/>
        </w:rPr>
      </w:pPr>
      <w:r w:rsidRPr="00E27A55">
        <w:rPr>
          <w:rStyle w:val="lev"/>
          <w:color w:val="000000"/>
        </w:rPr>
        <w:t>15 /12/2022</w:t>
      </w:r>
      <w:r w:rsidRPr="00E27A55">
        <w:rPr>
          <w:rStyle w:val="lev"/>
          <w:b w:val="0"/>
          <w:color w:val="000000"/>
        </w:rPr>
        <w:t xml:space="preserve"> à 20 h30 une visioconférence où </w:t>
      </w:r>
      <w:proofErr w:type="spellStart"/>
      <w:r w:rsidRPr="00E27A55">
        <w:rPr>
          <w:rStyle w:val="lev"/>
          <w:b w:val="0"/>
          <w:color w:val="000000"/>
        </w:rPr>
        <w:t>Solarcoop</w:t>
      </w:r>
      <w:proofErr w:type="spellEnd"/>
      <w:r w:rsidRPr="00E27A55">
        <w:rPr>
          <w:rStyle w:val="lev"/>
          <w:b w:val="0"/>
          <w:color w:val="000000"/>
        </w:rPr>
        <w:t xml:space="preserve"> présentera ses kits solaires à monter soit même.</w:t>
      </w:r>
      <w:r w:rsidR="00405284">
        <w:rPr>
          <w:rStyle w:val="lev"/>
          <w:b w:val="0"/>
          <w:color w:val="000000"/>
        </w:rPr>
        <w:t xml:space="preserve"> Objectif achat groupé</w:t>
      </w:r>
    </w:p>
    <w:p w:rsidR="00E33B27" w:rsidRPr="00E33B27" w:rsidRDefault="00E33B27" w:rsidP="00E27A55">
      <w:r w:rsidRPr="00E33B27">
        <w:rPr>
          <w:rStyle w:val="lev"/>
          <w:color w:val="000000"/>
        </w:rPr>
        <w:t>Ic</w:t>
      </w:r>
      <w:r>
        <w:rPr>
          <w:rStyle w:val="lev"/>
          <w:color w:val="000000"/>
        </w:rPr>
        <w:t>é</w:t>
      </w:r>
      <w:r w:rsidRPr="00E33B27">
        <w:rPr>
          <w:rStyle w:val="lev"/>
          <w:color w:val="000000"/>
        </w:rPr>
        <w:t>a :</w:t>
      </w:r>
    </w:p>
    <w:p w:rsidR="00904C5A" w:rsidRDefault="00904C5A" w:rsidP="00E33B27">
      <w:pPr>
        <w:ind w:left="708"/>
      </w:pPr>
      <w:r w:rsidRPr="00FF5AB2">
        <w:rPr>
          <w:b/>
          <w:bCs/>
        </w:rPr>
        <w:t>11/02/2023 :</w:t>
      </w:r>
      <w:r w:rsidRPr="00FF5AB2">
        <w:t xml:space="preserve"> Séminaire de réflexion stratégique à L'Ile à </w:t>
      </w:r>
      <w:proofErr w:type="spellStart"/>
      <w:r w:rsidRPr="00FF5AB2">
        <w:t>Vieillevigne</w:t>
      </w:r>
      <w:proofErr w:type="spellEnd"/>
    </w:p>
    <w:p w:rsidR="00904C5A" w:rsidRDefault="00904C5A" w:rsidP="00E33B27">
      <w:pPr>
        <w:ind w:left="708"/>
      </w:pPr>
      <w:r w:rsidRPr="00FF5AB2">
        <w:rPr>
          <w:b/>
          <w:bCs/>
        </w:rPr>
        <w:t>18 et 19/03/2023 :</w:t>
      </w:r>
      <w:r w:rsidRPr="00FF5AB2">
        <w:t xml:space="preserve"> Atelier fours solaires à </w:t>
      </w:r>
      <w:proofErr w:type="spellStart"/>
      <w:r w:rsidRPr="00FF5AB2">
        <w:t>Scientilivres</w:t>
      </w:r>
      <w:proofErr w:type="spellEnd"/>
      <w:r w:rsidRPr="00FF5AB2">
        <w:t xml:space="preserve"> - </w:t>
      </w:r>
      <w:proofErr w:type="spellStart"/>
      <w:r w:rsidRPr="00FF5AB2">
        <w:t>Diagora</w:t>
      </w:r>
      <w:proofErr w:type="spellEnd"/>
      <w:r w:rsidRPr="00FF5AB2">
        <w:t xml:space="preserve"> Labège</w:t>
      </w:r>
    </w:p>
    <w:p w:rsidR="00AC7C56" w:rsidRDefault="00911DA4" w:rsidP="003E692A">
      <w:pPr>
        <w:ind w:left="708"/>
        <w:rPr>
          <w:b/>
        </w:rPr>
      </w:pPr>
      <w:r w:rsidRPr="00911DA4">
        <w:rPr>
          <w:b/>
        </w:rPr>
        <w:t xml:space="preserve">30/09 </w:t>
      </w:r>
      <w:r w:rsidR="00CF26D4" w:rsidRPr="00911DA4">
        <w:rPr>
          <w:b/>
        </w:rPr>
        <w:t>Fêtes</w:t>
      </w:r>
      <w:r w:rsidR="00615174" w:rsidRPr="00911DA4">
        <w:rPr>
          <w:b/>
        </w:rPr>
        <w:t xml:space="preserve"> des possible</w:t>
      </w:r>
      <w:r w:rsidR="00CF26D4" w:rsidRPr="00911DA4">
        <w:rPr>
          <w:b/>
        </w:rPr>
        <w:t>s</w:t>
      </w:r>
      <w:r w:rsidR="00615174" w:rsidRPr="00911DA4">
        <w:rPr>
          <w:b/>
        </w:rPr>
        <w:t xml:space="preserve"> à Castanet. On </w:t>
      </w:r>
      <w:r w:rsidR="00CF26D4" w:rsidRPr="00911DA4">
        <w:rPr>
          <w:b/>
        </w:rPr>
        <w:t xml:space="preserve">participe ?   </w:t>
      </w:r>
      <w:r w:rsidRPr="00911DA4">
        <w:rPr>
          <w:b/>
        </w:rPr>
        <w:t>Oui-</w:t>
      </w:r>
      <w:r w:rsidR="00CF26D4" w:rsidRPr="00911DA4">
        <w:rPr>
          <w:b/>
        </w:rPr>
        <w:t>non</w:t>
      </w:r>
    </w:p>
    <w:p w:rsidR="00F25E98" w:rsidRDefault="00F25E98" w:rsidP="003E692A">
      <w:pPr>
        <w:ind w:left="708"/>
        <w:rPr>
          <w:b/>
        </w:rPr>
      </w:pPr>
      <w:r>
        <w:rPr>
          <w:b/>
        </w:rPr>
        <w:t>Animation sociéta</w:t>
      </w:r>
      <w:r w:rsidR="00AC7C56">
        <w:rPr>
          <w:b/>
        </w:rPr>
        <w:t>riat</w:t>
      </w:r>
      <w:r>
        <w:rPr>
          <w:b/>
        </w:rPr>
        <w:t xml:space="preserve"> ?</w:t>
      </w:r>
    </w:p>
    <w:p w:rsidR="00F25E98" w:rsidRDefault="00B65088" w:rsidP="00F25E98">
      <w:pPr>
        <w:pStyle w:val="Titre1"/>
        <w:numPr>
          <w:ilvl w:val="0"/>
          <w:numId w:val="5"/>
        </w:numPr>
      </w:pPr>
      <w:r>
        <w:t xml:space="preserve">Formation, information </w:t>
      </w:r>
      <w:r w:rsidR="007868CB">
        <w:t xml:space="preserve">– </w:t>
      </w:r>
      <w:r w:rsidR="00AE2721">
        <w:t>20</w:t>
      </w:r>
      <w:r w:rsidR="007868CB">
        <w:t xml:space="preserve"> mn</w:t>
      </w:r>
    </w:p>
    <w:p w:rsidR="00B65088" w:rsidRDefault="00B65088" w:rsidP="00F67857">
      <w:pPr>
        <w:pStyle w:val="Paragraphedeliste"/>
        <w:numPr>
          <w:ilvl w:val="0"/>
          <w:numId w:val="10"/>
        </w:numPr>
      </w:pPr>
      <w:r>
        <w:t xml:space="preserve">Journée ESS du SICOVAL le </w:t>
      </w:r>
      <w:r w:rsidR="00CA2C43">
        <w:t>29/11/2022 – Jean-Paul et …….</w:t>
      </w:r>
    </w:p>
    <w:p w:rsidR="00CA2C43" w:rsidRDefault="00AA0DE7" w:rsidP="002D2245">
      <w:pPr>
        <w:pStyle w:val="Paragraphedeliste"/>
      </w:pPr>
      <w:r w:rsidRPr="00AA0DE7">
        <w:t>Quel projet d'Économie Sociale et solidaire pour notre territoire ?</w:t>
      </w:r>
      <w:r w:rsidR="002D2245">
        <w:br/>
      </w:r>
    </w:p>
    <w:p w:rsidR="00AA0DE7" w:rsidRPr="00AC7526" w:rsidRDefault="00C16D47" w:rsidP="00F67857">
      <w:pPr>
        <w:pStyle w:val="Paragraphedeliste"/>
        <w:numPr>
          <w:ilvl w:val="0"/>
          <w:numId w:val="10"/>
        </w:numPr>
      </w:pPr>
      <w:r w:rsidRPr="00AC7526">
        <w:rPr>
          <w:bCs/>
        </w:rPr>
        <w:t>Café du mardi 2022 : le 29 novembre de 12h30 à 14h</w:t>
      </w:r>
      <w:r w:rsidR="00AC7526" w:rsidRPr="00AC7526">
        <w:rPr>
          <w:bCs/>
        </w:rPr>
        <w:br/>
        <w:t xml:space="preserve">Les groupement </w:t>
      </w:r>
      <w:r w:rsidR="00AE2721" w:rsidRPr="00AC7526">
        <w:rPr>
          <w:bCs/>
        </w:rPr>
        <w:t>d'employeurs</w:t>
      </w:r>
      <w:r w:rsidR="00AE2721">
        <w:rPr>
          <w:bCs/>
        </w:rPr>
        <w:t xml:space="preserve">. </w:t>
      </w:r>
      <w:r w:rsidR="002D2245">
        <w:rPr>
          <w:bCs/>
        </w:rPr>
        <w:br/>
      </w:r>
    </w:p>
    <w:p w:rsidR="00F67857" w:rsidRPr="00F67857" w:rsidRDefault="00F67857" w:rsidP="00F67857">
      <w:pPr>
        <w:pStyle w:val="Paragraphedeliste"/>
        <w:numPr>
          <w:ilvl w:val="0"/>
          <w:numId w:val="9"/>
        </w:numPr>
        <w:spacing w:after="0" w:line="240" w:lineRule="auto"/>
        <w:rPr>
          <w:bCs/>
        </w:rPr>
      </w:pPr>
      <w:r w:rsidRPr="00F67857">
        <w:rPr>
          <w:bCs/>
        </w:rPr>
        <w:t xml:space="preserve">24 novembre - Toulouse - INITIER UN PETIT PARC SOLAIRE SUR MON TERRITOIRE - Octobre/ Novembre - </w:t>
      </w:r>
      <w:r w:rsidR="002D2245">
        <w:rPr>
          <w:bCs/>
        </w:rPr>
        <w:br/>
      </w:r>
    </w:p>
    <w:p w:rsidR="002D2245" w:rsidRDefault="00F67857" w:rsidP="00F67857">
      <w:pPr>
        <w:pStyle w:val="Paragraphedeliste"/>
        <w:numPr>
          <w:ilvl w:val="0"/>
          <w:numId w:val="10"/>
        </w:numPr>
        <w:rPr>
          <w:bCs/>
        </w:rPr>
      </w:pPr>
      <w:r w:rsidRPr="00F67857">
        <w:rPr>
          <w:bCs/>
        </w:rPr>
        <w:t xml:space="preserve">25 novembre - Toulouse - MONTER UNE OPÉRATION D'AUTOCONSOMMATION COLLECTIVE (ACC) - La formation est complète ! Nous pensons à organiser une 2eme session. Si vous êtes </w:t>
      </w:r>
      <w:proofErr w:type="spellStart"/>
      <w:r w:rsidRPr="00F67857">
        <w:rPr>
          <w:bCs/>
        </w:rPr>
        <w:t>intéressé·e</w:t>
      </w:r>
      <w:proofErr w:type="spellEnd"/>
      <w:r w:rsidR="002D2245">
        <w:rPr>
          <w:bCs/>
        </w:rPr>
        <w:br/>
      </w:r>
    </w:p>
    <w:p w:rsidR="002D2245" w:rsidRPr="00F67857" w:rsidRDefault="002D2245" w:rsidP="00F67857">
      <w:pPr>
        <w:pStyle w:val="Paragraphedeliste"/>
        <w:numPr>
          <w:ilvl w:val="0"/>
          <w:numId w:val="10"/>
        </w:numPr>
        <w:rPr>
          <w:bCs/>
        </w:rPr>
      </w:pPr>
      <w:r>
        <w:rPr>
          <w:bCs/>
        </w:rPr>
        <w:t xml:space="preserve">Energaïa 7 et- 8 décembre à </w:t>
      </w:r>
      <w:proofErr w:type="gramStart"/>
      <w:r>
        <w:rPr>
          <w:bCs/>
        </w:rPr>
        <w:t>Montpellier .</w:t>
      </w:r>
      <w:proofErr w:type="gramEnd"/>
      <w:r>
        <w:rPr>
          <w:bCs/>
        </w:rPr>
        <w:t xml:space="preserve"> Jean-Paul</w:t>
      </w:r>
    </w:p>
    <w:p w:rsidR="00AC7C56" w:rsidRPr="00AC7C56" w:rsidRDefault="00B65088" w:rsidP="00AC7C56">
      <w:pPr>
        <w:pStyle w:val="Titre1"/>
        <w:numPr>
          <w:ilvl w:val="0"/>
          <w:numId w:val="5"/>
        </w:numPr>
      </w:pPr>
      <w:r>
        <w:t>Divers 20 mn</w:t>
      </w:r>
    </w:p>
    <w:p w:rsidR="00C56D9F" w:rsidRDefault="00C56D9F" w:rsidP="00C56D9F">
      <w:pPr>
        <w:pStyle w:val="Paragraphedeliste"/>
        <w:numPr>
          <w:ilvl w:val="0"/>
          <w:numId w:val="7"/>
        </w:numPr>
      </w:pPr>
      <w:r>
        <w:t>Stockage du matériel. Trouver un local</w:t>
      </w:r>
    </w:p>
    <w:p w:rsidR="00C56D9F" w:rsidRPr="00C56D9F" w:rsidRDefault="00C56D9F" w:rsidP="00C56D9F">
      <w:pPr>
        <w:pStyle w:val="Paragraphedeliste"/>
        <w:numPr>
          <w:ilvl w:val="0"/>
          <w:numId w:val="7"/>
        </w:numPr>
        <w:tabs>
          <w:tab w:val="left" w:pos="2265"/>
        </w:tabs>
      </w:pPr>
      <w:r>
        <w:t>Siège social</w:t>
      </w:r>
      <w:r w:rsidR="001D2C92">
        <w:t xml:space="preserve"> : à terme le prologue mettra fin à notre convention</w:t>
      </w:r>
      <w:r>
        <w:tab/>
      </w:r>
    </w:p>
    <w:p w:rsidR="00E2795E" w:rsidRDefault="00E2795E" w:rsidP="00FF5AB2"/>
    <w:p w:rsidR="00904C5A" w:rsidRPr="00CE4C11" w:rsidRDefault="00904C5A" w:rsidP="004E4457">
      <w:pPr>
        <w:ind w:left="360"/>
      </w:pPr>
    </w:p>
    <w:p w:rsidR="004C220E" w:rsidRDefault="004C220E" w:rsidP="004C220E">
      <w:pPr>
        <w:pStyle w:val="Titre1"/>
      </w:pPr>
    </w:p>
    <w:p w:rsidR="004C220E" w:rsidRDefault="004C220E" w:rsidP="004C220E"/>
    <w:p w:rsidR="004C220E" w:rsidRPr="004C220E" w:rsidRDefault="004C220E" w:rsidP="004C220E"/>
    <w:p w:rsidR="0008447F" w:rsidRDefault="0008447F" w:rsidP="0096254C">
      <w:pPr>
        <w:rPr>
          <w:rFonts w:ascii="Times New Roman" w:hAnsi="Times New Roman" w:cs="Times New Roman"/>
          <w:sz w:val="24"/>
          <w:szCs w:val="24"/>
        </w:rPr>
      </w:pPr>
    </w:p>
    <w:sectPr w:rsidR="0008447F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13" w:rsidRDefault="00716A13" w:rsidP="007C34CE">
      <w:pPr>
        <w:spacing w:after="0" w:line="240" w:lineRule="auto"/>
      </w:pPr>
      <w:r>
        <w:separator/>
      </w:r>
    </w:p>
  </w:endnote>
  <w:endnote w:type="continuationSeparator" w:id="0">
    <w:p w:rsidR="00716A13" w:rsidRDefault="00716A1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6C924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7EEFF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13" w:rsidRDefault="00716A13" w:rsidP="007C34CE">
      <w:pPr>
        <w:spacing w:after="0" w:line="240" w:lineRule="auto"/>
      </w:pPr>
      <w:r>
        <w:separator/>
      </w:r>
    </w:p>
  </w:footnote>
  <w:footnote w:type="continuationSeparator" w:id="0">
    <w:p w:rsidR="00716A13" w:rsidRDefault="00716A1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76F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0253E"/>
    <w:multiLevelType w:val="hybridMultilevel"/>
    <w:tmpl w:val="32D6A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3220E"/>
    <w:multiLevelType w:val="hybridMultilevel"/>
    <w:tmpl w:val="687E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E636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5B1203"/>
    <w:multiLevelType w:val="hybridMultilevel"/>
    <w:tmpl w:val="6194C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4936"/>
    <w:multiLevelType w:val="hybridMultilevel"/>
    <w:tmpl w:val="E190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89"/>
    <w:rsid w:val="00053792"/>
    <w:rsid w:val="0008447F"/>
    <w:rsid w:val="000B6E3F"/>
    <w:rsid w:val="0012255F"/>
    <w:rsid w:val="001570BE"/>
    <w:rsid w:val="001A2EE0"/>
    <w:rsid w:val="001C6B52"/>
    <w:rsid w:val="001D2C92"/>
    <w:rsid w:val="001D652C"/>
    <w:rsid w:val="001E36B9"/>
    <w:rsid w:val="001F4DA5"/>
    <w:rsid w:val="00226905"/>
    <w:rsid w:val="00284A89"/>
    <w:rsid w:val="002D2245"/>
    <w:rsid w:val="002E0FA0"/>
    <w:rsid w:val="00326195"/>
    <w:rsid w:val="0035399B"/>
    <w:rsid w:val="00355AB3"/>
    <w:rsid w:val="003E01AD"/>
    <w:rsid w:val="003E692A"/>
    <w:rsid w:val="00405284"/>
    <w:rsid w:val="00492A08"/>
    <w:rsid w:val="004C1B72"/>
    <w:rsid w:val="004C220E"/>
    <w:rsid w:val="004E4457"/>
    <w:rsid w:val="005058E6"/>
    <w:rsid w:val="00563431"/>
    <w:rsid w:val="005869D2"/>
    <w:rsid w:val="0059567D"/>
    <w:rsid w:val="005D08AC"/>
    <w:rsid w:val="00615174"/>
    <w:rsid w:val="00637F9E"/>
    <w:rsid w:val="00716A13"/>
    <w:rsid w:val="00743673"/>
    <w:rsid w:val="007819FA"/>
    <w:rsid w:val="007868CB"/>
    <w:rsid w:val="00786B4A"/>
    <w:rsid w:val="007C34CE"/>
    <w:rsid w:val="007D298B"/>
    <w:rsid w:val="00816DC1"/>
    <w:rsid w:val="00834531"/>
    <w:rsid w:val="00851ADC"/>
    <w:rsid w:val="008523C2"/>
    <w:rsid w:val="00904C5A"/>
    <w:rsid w:val="0091060A"/>
    <w:rsid w:val="00911DA4"/>
    <w:rsid w:val="0096254C"/>
    <w:rsid w:val="009B5A7F"/>
    <w:rsid w:val="00A07B98"/>
    <w:rsid w:val="00AA0DE7"/>
    <w:rsid w:val="00AC7526"/>
    <w:rsid w:val="00AC7C56"/>
    <w:rsid w:val="00AE2721"/>
    <w:rsid w:val="00B03B8E"/>
    <w:rsid w:val="00B65088"/>
    <w:rsid w:val="00BA18C2"/>
    <w:rsid w:val="00BB6C68"/>
    <w:rsid w:val="00BE0BCB"/>
    <w:rsid w:val="00C16D47"/>
    <w:rsid w:val="00C21322"/>
    <w:rsid w:val="00C56D9F"/>
    <w:rsid w:val="00C84269"/>
    <w:rsid w:val="00C843DF"/>
    <w:rsid w:val="00C93958"/>
    <w:rsid w:val="00CA2C43"/>
    <w:rsid w:val="00CA4B01"/>
    <w:rsid w:val="00CA72DD"/>
    <w:rsid w:val="00CE4C11"/>
    <w:rsid w:val="00CF26D4"/>
    <w:rsid w:val="00CF37CE"/>
    <w:rsid w:val="00E16B39"/>
    <w:rsid w:val="00E2795E"/>
    <w:rsid w:val="00E27A55"/>
    <w:rsid w:val="00E3196F"/>
    <w:rsid w:val="00E33B27"/>
    <w:rsid w:val="00E40AFD"/>
    <w:rsid w:val="00EA4F44"/>
    <w:rsid w:val="00EA63B4"/>
    <w:rsid w:val="00EC3A09"/>
    <w:rsid w:val="00ED0165"/>
    <w:rsid w:val="00F05286"/>
    <w:rsid w:val="00F112B7"/>
    <w:rsid w:val="00F25E98"/>
    <w:rsid w:val="00F67857"/>
    <w:rsid w:val="00F8418C"/>
    <w:rsid w:val="00F916D0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BC10C9-5A35-41AD-9232-ED2243B6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4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84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90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04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65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2022-11-14T09:11:00Z</dcterms:created>
  <dcterms:modified xsi:type="dcterms:W3CDTF">2022-11-14T10:23:00Z</dcterms:modified>
</cp:coreProperties>
</file>