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C73" w:rsidRDefault="006D2C73" w:rsidP="00E53AE7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Compte rendu du conseil coopératif du 1</w:t>
      </w:r>
      <w:r w:rsidR="00E53AE7">
        <w:rPr>
          <w:rFonts w:ascii="Times New Roman" w:eastAsia="Times New Roman" w:hAnsi="Times New Roman" w:cs="Times New Roman"/>
          <w:sz w:val="24"/>
          <w:szCs w:val="24"/>
          <w:lang w:eastAsia="fr-FR"/>
        </w:rPr>
        <w:t>8/09/2019</w:t>
      </w:r>
    </w:p>
    <w:p w:rsidR="00E53AE7" w:rsidRDefault="00E53AE7" w:rsidP="00E53AE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Présents : Hélène </w:t>
      </w:r>
      <w:r w:rsidR="006A6B17">
        <w:rPr>
          <w:rFonts w:ascii="Times New Roman" w:eastAsia="Times New Roman" w:hAnsi="Times New Roman" w:cs="Times New Roman"/>
          <w:sz w:val="24"/>
          <w:szCs w:val="24"/>
          <w:lang w:eastAsia="fr-FR"/>
        </w:rPr>
        <w:t>Petit, Pascale Bernard (Skype, téléphone),</w:t>
      </w:r>
      <w:r w:rsidR="00E45D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Caroline Fouchard,</w:t>
      </w:r>
      <w:r w:rsidR="006A6B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02FD9"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 w:rsidR="00302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Noeureuil, Alain Rivière, </w:t>
      </w:r>
      <w:r w:rsidR="00E45D7C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Thil, Julien Fouchard, Jean-Paul Gardette</w:t>
      </w:r>
    </w:p>
    <w:p w:rsidR="004C1A5B" w:rsidRDefault="00CF37CE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1AAA17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C1A5B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275"/>
        <w:gridCol w:w="1843"/>
        <w:gridCol w:w="851"/>
        <w:gridCol w:w="2405"/>
      </w:tblGrid>
      <w:tr w:rsidR="00295E48" w:rsidRPr="000C1E76" w:rsidTr="00567A5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Hilaire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Sebastien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</w:t>
            </w:r>
          </w:p>
        </w:tc>
      </w:tr>
      <w:tr w:rsidR="00295E48" w:rsidRPr="000C1E76" w:rsidTr="00567A5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EYNAUDI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Christine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QUERE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 et graine de demain</w:t>
            </w:r>
          </w:p>
        </w:tc>
      </w:tr>
      <w:tr w:rsidR="00295E48" w:rsidRPr="000C1E76" w:rsidTr="00567A5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Florence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</w:t>
            </w:r>
          </w:p>
        </w:tc>
      </w:tr>
      <w:tr w:rsidR="00295E48" w:rsidRPr="000C1E76" w:rsidTr="00567A5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Vuillemot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Sylvain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B706B9" w:rsidP="00B706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Fête des énergie</w:t>
            </w:r>
            <w:r w:rsidR="00593FE4">
              <w:rPr>
                <w:rFonts w:ascii="Calibri" w:hAnsi="Calibri" w:cs="Calibri"/>
                <w:color w:val="000000"/>
              </w:rPr>
              <w:t>s</w:t>
            </w:r>
          </w:p>
        </w:tc>
      </w:tr>
      <w:tr w:rsidR="00295E48" w:rsidRPr="000C1E76" w:rsidTr="00567A5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Desnos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Sylvie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B706B9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Stand </w:t>
            </w:r>
            <w:proofErr w:type="spellStart"/>
            <w:r>
              <w:rPr>
                <w:rFonts w:ascii="Calibri" w:hAnsi="Calibri" w:cs="Calibri"/>
                <w:color w:val="000000"/>
              </w:rPr>
              <w:t>Lauzerville</w:t>
            </w:r>
            <w:proofErr w:type="spellEnd"/>
          </w:p>
        </w:tc>
      </w:tr>
    </w:tbl>
    <w:p w:rsidR="00593FE4" w:rsidRPr="004C1A5B" w:rsidRDefault="00593FE4" w:rsidP="00593FE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227 sociétaires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79050 capital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192ADF">
        <w:rPr>
          <w:rFonts w:ascii="Times New Roman" w:eastAsia="Times New Roman" w:hAnsi="Times New Roman" w:cs="Times New Roman"/>
          <w:sz w:val="24"/>
          <w:szCs w:val="24"/>
          <w:lang w:eastAsia="fr-FR"/>
        </w:rPr>
        <w:t>58250 éligible à 1€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résultat de la consultation des installateurs</w:t>
      </w:r>
    </w:p>
    <w:p w:rsidR="00B2215E" w:rsidRDefault="00E45D7C" w:rsidP="00FF39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 installateurs </w:t>
      </w:r>
      <w:r w:rsidR="00D07F2F">
        <w:rPr>
          <w:rFonts w:ascii="Times New Roman" w:eastAsia="Times New Roman" w:hAnsi="Times New Roman" w:cs="Times New Roman"/>
          <w:sz w:val="24"/>
          <w:szCs w:val="24"/>
          <w:lang w:eastAsia="fr-FR"/>
        </w:rPr>
        <w:t>sélectionné</w:t>
      </w:r>
      <w:r w:rsidR="00DB362D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D07F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suit</w:t>
      </w:r>
      <w:r w:rsidR="00DB362D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D07F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analyse par le groupe technique et </w:t>
      </w:r>
      <w:r w:rsidR="00DB362D">
        <w:rPr>
          <w:rFonts w:ascii="Times New Roman" w:eastAsia="Times New Roman" w:hAnsi="Times New Roman" w:cs="Times New Roman"/>
          <w:sz w:val="24"/>
          <w:szCs w:val="24"/>
          <w:lang w:eastAsia="fr-FR"/>
        </w:rPr>
        <w:t>le BET Ramat</w:t>
      </w:r>
      <w:r w:rsidR="008F07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Autan </w:t>
      </w:r>
      <w:r w:rsidR="006B785C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8F07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olaire arrive en tête sur les 3 installations, talonné </w:t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>par Courant Naturel sur Odars</w:t>
      </w:r>
      <w:r w:rsidR="00116F9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débat </w:t>
      </w:r>
      <w:r w:rsidR="00E16E8C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lieu sur l’opportunité de faire </w:t>
      </w:r>
      <w:r w:rsidR="006B785C">
        <w:rPr>
          <w:rFonts w:ascii="Times New Roman" w:eastAsia="Times New Roman" w:hAnsi="Times New Roman" w:cs="Times New Roman"/>
          <w:sz w:val="24"/>
          <w:szCs w:val="24"/>
          <w:lang w:eastAsia="fr-FR"/>
        </w:rPr>
        <w:t>rentrer</w:t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2</w:t>
      </w:r>
      <w:r w:rsidR="00CC5812" w:rsidRPr="00CC58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="00CC58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installateur dans </w:t>
      </w:r>
      <w:r w:rsidR="006B785C">
        <w:rPr>
          <w:rFonts w:ascii="Times New Roman" w:eastAsia="Times New Roman" w:hAnsi="Times New Roman" w:cs="Times New Roman"/>
          <w:sz w:val="24"/>
          <w:szCs w:val="24"/>
          <w:lang w:eastAsia="fr-FR"/>
        </w:rPr>
        <w:t>la boucle.</w:t>
      </w:r>
      <w:r w:rsidR="00FF39C6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116F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avis sont partagés. Il ne se dégage pas de </w:t>
      </w:r>
      <w:r w:rsidR="005D7D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consensus. </w:t>
      </w:r>
      <w:r w:rsidR="00091AC7">
        <w:rPr>
          <w:rFonts w:ascii="Times New Roman" w:eastAsia="Times New Roman" w:hAnsi="Times New Roman" w:cs="Times New Roman"/>
          <w:sz w:val="24"/>
          <w:szCs w:val="24"/>
          <w:lang w:eastAsia="fr-FR"/>
        </w:rPr>
        <w:t>La décision est soumise au vote</w:t>
      </w:r>
    </w:p>
    <w:p w:rsidR="001A5561" w:rsidRDefault="001A5561" w:rsidP="00C2712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Recensement des avis : 5 </w:t>
      </w:r>
      <w:r w:rsidR="00091A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 w:rsidR="00C27123">
        <w:rPr>
          <w:rFonts w:ascii="Times New Roman" w:eastAsia="Times New Roman" w:hAnsi="Times New Roman" w:cs="Times New Roman"/>
          <w:sz w:val="24"/>
          <w:szCs w:val="24"/>
          <w:lang w:eastAsia="fr-FR"/>
        </w:rPr>
        <w:t>confier Odars</w:t>
      </w:r>
      <w:r w:rsidR="00091A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836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Courant Naturel - </w:t>
      </w:r>
      <w:r w:rsidR="00C271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4 contre </w:t>
      </w:r>
    </w:p>
    <w:p w:rsidR="00A23A6F" w:rsidRDefault="00A23A6F" w:rsidP="00C2712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bookmarkStart w:id="0" w:name="_GoBack"/>
      <w:bookmarkEnd w:id="0"/>
      <w:r w:rsidR="00567A52">
        <w:rPr>
          <w:rFonts w:ascii="Times New Roman" w:eastAsia="Times New Roman" w:hAnsi="Times New Roman" w:cs="Times New Roman"/>
          <w:sz w:val="24"/>
          <w:szCs w:val="24"/>
          <w:lang w:eastAsia="fr-FR"/>
        </w:rPr>
        <w:t>Par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téléphone pour Jean-Marc)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Stockage des documents </w:t>
      </w:r>
      <w:r w:rsidR="0029627A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d’ICEA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</w:t>
      </w:r>
      <w:hyperlink r:id="rId8" w:tgtFrame="_blank" w:history="1">
        <w:r w:rsidRPr="004C1A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laboite.icea-enr.fr</w:t>
        </w:r>
      </w:hyperlink>
    </w:p>
    <w:p w:rsidR="00DC0D6C" w:rsidRPr="004C1A5B" w:rsidRDefault="00450919" w:rsidP="004509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président qui a mis en place ce moyen de stockage des documents sur notre serveur demande si tout le monde en a compris le fonctionnement</w:t>
      </w:r>
      <w:r w:rsidR="00304CE3">
        <w:rPr>
          <w:rFonts w:ascii="Times New Roman" w:eastAsia="Times New Roman" w:hAnsi="Times New Roman" w:cs="Times New Roman"/>
          <w:sz w:val="24"/>
          <w:szCs w:val="24"/>
          <w:lang w:eastAsia="fr-FR"/>
        </w:rPr>
        <w:t>. Il semble qu’il n’y ai</w:t>
      </w:r>
      <w:r w:rsidR="0029627A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="00304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de </w:t>
      </w:r>
      <w:r w:rsidR="0053685F">
        <w:rPr>
          <w:rFonts w:ascii="Times New Roman" w:eastAsia="Times New Roman" w:hAnsi="Times New Roman" w:cs="Times New Roman"/>
          <w:sz w:val="24"/>
          <w:szCs w:val="24"/>
          <w:lang w:eastAsia="fr-FR"/>
        </w:rPr>
        <w:t>problème</w:t>
      </w:r>
      <w:r w:rsidR="00304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Circulation de l'information : lettre d'info, mails etc...;</w:t>
      </w:r>
    </w:p>
    <w:p w:rsidR="00304CE3" w:rsidRDefault="00304CE3" w:rsidP="00304CE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grand nombre d’information</w:t>
      </w:r>
      <w:r w:rsidR="00E04DD6">
        <w:rPr>
          <w:rFonts w:ascii="Times New Roman" w:eastAsia="Times New Roman" w:hAnsi="Times New Roman" w:cs="Times New Roman"/>
          <w:sz w:val="24"/>
          <w:szCs w:val="24"/>
          <w:lang w:eastAsia="fr-FR"/>
        </w:rPr>
        <w:t>s arrive</w:t>
      </w:r>
      <w:r w:rsidR="009D0A0E">
        <w:rPr>
          <w:rFonts w:ascii="Times New Roman" w:eastAsia="Times New Roman" w:hAnsi="Times New Roman" w:cs="Times New Roman"/>
          <w:sz w:val="24"/>
          <w:szCs w:val="24"/>
          <w:lang w:eastAsia="fr-FR"/>
        </w:rPr>
        <w:t>nt</w:t>
      </w:r>
      <w:r w:rsidR="00E04D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l’email d’ICEA. Comment partager l’information</w:t>
      </w:r>
      <w:r w:rsidR="009D0A0E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</w:p>
    <w:p w:rsidR="009D0A0E" w:rsidRDefault="009D0A0E" w:rsidP="00304CE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Il est décidé de faire une liste des lettres d’info </w:t>
      </w:r>
      <w:r w:rsidR="0093079E">
        <w:rPr>
          <w:rFonts w:ascii="Times New Roman" w:eastAsia="Times New Roman" w:hAnsi="Times New Roman" w:cs="Times New Roman"/>
          <w:sz w:val="24"/>
          <w:szCs w:val="24"/>
          <w:lang w:eastAsia="fr-FR"/>
        </w:rPr>
        <w:t>et de donner la possibilité à chacun de s’y abonner.</w:t>
      </w:r>
    </w:p>
    <w:p w:rsidR="0066007F" w:rsidRDefault="0066007F" w:rsidP="00304CE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même pour les autres infos, </w:t>
      </w:r>
      <w:r w:rsidR="00DF767A">
        <w:rPr>
          <w:rFonts w:ascii="Times New Roman" w:eastAsia="Times New Roman" w:hAnsi="Times New Roman" w:cs="Times New Roman"/>
          <w:sz w:val="24"/>
          <w:szCs w:val="24"/>
          <w:lang w:eastAsia="fr-FR"/>
        </w:rPr>
        <w:t>chacun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dira s’il souhaite recevoir (transfert</w:t>
      </w:r>
      <w:r w:rsidR="00AA06BF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inscription)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 de formation </w:t>
      </w:r>
      <w:r w:rsidR="009F591E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ambassadeur :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(présentation d'ICEA public, stand </w:t>
      </w:r>
      <w:r w:rsidR="00DC0D6C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etc.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....)</w:t>
      </w:r>
    </w:p>
    <w:p w:rsidR="002B1E0A" w:rsidRPr="004C1A5B" w:rsidRDefault="00DF767A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décidé de trouver une date entre Alain, Pascale, Gerald et Domi pour en parler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Achat groupé autoconsommation </w:t>
      </w:r>
    </w:p>
    <w:p w:rsidR="002B1E0A" w:rsidRDefault="00056343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Autan Solaire a fait une offre ouverte à tous public et refuse de faire un geste envers les sociétaires d’ICEA. Idem pour CN.</w:t>
      </w:r>
    </w:p>
    <w:p w:rsidR="00606E45" w:rsidRPr="004C1A5B" w:rsidRDefault="00606E45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message a donc été envoyé </w:t>
      </w:r>
      <w:r w:rsidR="00D94AA6">
        <w:rPr>
          <w:rFonts w:ascii="Times New Roman" w:eastAsia="Times New Roman" w:hAnsi="Times New Roman" w:cs="Times New Roman"/>
          <w:sz w:val="24"/>
          <w:szCs w:val="24"/>
          <w:lang w:eastAsia="fr-FR"/>
        </w:rPr>
        <w:t>aux 17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personnes intéressées présentant les 2 offres.</w:t>
      </w:r>
    </w:p>
    <w:p w:rsidR="004C1A5B" w:rsidRPr="00606E45" w:rsidRDefault="00B736A4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Sono </w:t>
      </w:r>
    </w:p>
    <w:p w:rsidR="00606E45" w:rsidRPr="00606E45" w:rsidRDefault="00606E45" w:rsidP="00606E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</w:t>
      </w:r>
      <w:r w:rsidRPr="00606E4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semble qu’il y ai</w:t>
      </w:r>
      <w:r w:rsidR="002E4499">
        <w:rPr>
          <w:rFonts w:ascii="Times New Roman" w:eastAsia="Times New Roman" w:hAnsi="Times New Roman" w:cs="Times New Roman"/>
          <w:sz w:val="24"/>
          <w:szCs w:val="24"/>
          <w:lang w:eastAsia="fr-FR"/>
        </w:rPr>
        <w:t>t</w:t>
      </w:r>
      <w:r w:rsidRPr="00606E4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eu une incompréhension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que la proposition d’Hélène de mettre du </w:t>
      </w:r>
      <w:r w:rsidR="00F32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matériel </w:t>
      </w:r>
      <w:r w:rsidR="00B736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</w:t>
      </w:r>
      <w:r w:rsidR="00F32BF5">
        <w:rPr>
          <w:rFonts w:ascii="Times New Roman" w:eastAsia="Times New Roman" w:hAnsi="Times New Roman" w:cs="Times New Roman"/>
          <w:sz w:val="24"/>
          <w:szCs w:val="24"/>
          <w:lang w:eastAsia="fr-FR"/>
        </w:rPr>
        <w:t>disposition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</w:t>
      </w:r>
      <w:r w:rsidR="008B4848">
        <w:rPr>
          <w:rFonts w:ascii="Times New Roman" w:eastAsia="Times New Roman" w:hAnsi="Times New Roman" w:cs="Times New Roman"/>
          <w:sz w:val="24"/>
          <w:szCs w:val="24"/>
          <w:lang w:eastAsia="fr-FR"/>
        </w:rPr>
        <w:t>ait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abouti</w:t>
      </w:r>
      <w:r w:rsidR="00F32BF5">
        <w:rPr>
          <w:rFonts w:ascii="Times New Roman" w:eastAsia="Times New Roman" w:hAnsi="Times New Roman" w:cs="Times New Roman"/>
          <w:sz w:val="24"/>
          <w:szCs w:val="24"/>
          <w:lang w:eastAsia="fr-FR"/>
        </w:rPr>
        <w:t>e.</w:t>
      </w:r>
      <w:r w:rsidR="00B736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Jean-Paul regarde une possibilité avec une chaine qu’il possède et non utilisée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à venir, présentation à venir</w:t>
      </w:r>
    </w:p>
    <w:p w:rsidR="00F32BF5" w:rsidRDefault="00F32BF5" w:rsidP="00F32B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Besoin de main d’</w:t>
      </w:r>
      <w:r w:rsid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œuvre</w:t>
      </w:r>
    </w:p>
    <w:p w:rsidR="00B82979" w:rsidRPr="00CB1ACE" w:rsidRDefault="00B82979" w:rsidP="00CB1ACE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27/09 </w:t>
      </w:r>
      <w:r w:rsidR="00F32BF5"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près demain Ayguesvive</w:t>
      </w:r>
      <w:r w:rsidR="007C36DE"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B82979" w:rsidRPr="00CB1ACE" w:rsidRDefault="00B82979" w:rsidP="00CB1ACE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11/10 </w:t>
      </w:r>
      <w:r w:rsidR="00F32BF5"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près demain Odars</w:t>
      </w:r>
    </w:p>
    <w:p w:rsidR="001A753B" w:rsidRPr="00CB1ACE" w:rsidRDefault="001A753B" w:rsidP="00CB1ACE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12/10 </w:t>
      </w:r>
      <w:proofErr w:type="spellStart"/>
      <w:r w:rsidRPr="00CB1ACE">
        <w:rPr>
          <w:rFonts w:ascii="Times New Roman" w:eastAsia="Times New Roman" w:hAnsi="Times New Roman" w:cs="Times New Roman"/>
          <w:sz w:val="24"/>
          <w:szCs w:val="24"/>
          <w:lang w:eastAsia="fr-FR"/>
        </w:rPr>
        <w:t>Fab’bricol</w:t>
      </w:r>
      <w:proofErr w:type="spellEnd"/>
    </w:p>
    <w:p w:rsidR="00CB12C4" w:rsidRDefault="002B1E0A" w:rsidP="00CB12C4">
      <w:pPr>
        <w:pStyle w:val="Titre2"/>
        <w:numPr>
          <w:ilvl w:val="0"/>
          <w:numId w:val="7"/>
        </w:numPr>
        <w:rPr>
          <w:b w:val="0"/>
          <w:bCs w:val="0"/>
          <w:sz w:val="24"/>
          <w:szCs w:val="24"/>
        </w:rPr>
      </w:pPr>
      <w:r w:rsidRPr="00913B5C">
        <w:rPr>
          <w:b w:val="0"/>
          <w:bCs w:val="0"/>
          <w:sz w:val="24"/>
          <w:szCs w:val="24"/>
        </w:rPr>
        <w:t>30/09 ATELIER ENERGIE CITOYENNE ADEME REGION 14 H</w:t>
      </w:r>
      <w:r w:rsidR="00CB3E63" w:rsidRPr="00913B5C">
        <w:rPr>
          <w:b w:val="0"/>
          <w:bCs w:val="0"/>
          <w:sz w:val="24"/>
          <w:szCs w:val="24"/>
        </w:rPr>
        <w:t xml:space="preserve">- </w:t>
      </w:r>
      <w:r w:rsidR="00CB12C4">
        <w:rPr>
          <w:b w:val="0"/>
          <w:bCs w:val="0"/>
          <w:sz w:val="24"/>
          <w:szCs w:val="24"/>
        </w:rPr>
        <w:t>Inscriptions</w:t>
      </w:r>
    </w:p>
    <w:p w:rsidR="002B1E0A" w:rsidRPr="00CB1ACE" w:rsidRDefault="009F454A" w:rsidP="00CB12C4">
      <w:pPr>
        <w:pStyle w:val="Titre2"/>
        <w:numPr>
          <w:ilvl w:val="0"/>
          <w:numId w:val="7"/>
        </w:numPr>
        <w:rPr>
          <w:b w:val="0"/>
          <w:bCs w:val="0"/>
          <w:sz w:val="24"/>
          <w:szCs w:val="24"/>
        </w:rPr>
      </w:pPr>
      <w:r w:rsidRPr="00CB1ACE">
        <w:rPr>
          <w:b w:val="0"/>
          <w:sz w:val="24"/>
          <w:szCs w:val="24"/>
        </w:rPr>
        <w:t>02/10 présentation école Maternelle</w:t>
      </w:r>
      <w:r w:rsidR="00CB3E63" w:rsidRPr="00CB1ACE">
        <w:rPr>
          <w:b w:val="0"/>
          <w:sz w:val="24"/>
          <w:szCs w:val="24"/>
        </w:rPr>
        <w:t xml:space="preserve"> ADEME</w:t>
      </w:r>
      <w:r w:rsidR="00CB12C4" w:rsidRPr="00CB1ACE">
        <w:rPr>
          <w:b w:val="0"/>
          <w:sz w:val="24"/>
          <w:szCs w:val="24"/>
        </w:rPr>
        <w:t xml:space="preserve"> vers 17 h</w:t>
      </w:r>
    </w:p>
    <w:p w:rsidR="002745BD" w:rsidRDefault="002B1E0A" w:rsidP="002745BD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B12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05/10 Présentation </w:t>
      </w:r>
      <w:r w:rsidR="006A3762" w:rsidRPr="00CB12C4">
        <w:rPr>
          <w:rFonts w:ascii="Times New Roman" w:eastAsia="Times New Roman" w:hAnsi="Times New Roman" w:cs="Times New Roman"/>
          <w:sz w:val="24"/>
          <w:szCs w:val="24"/>
          <w:lang w:eastAsia="fr-FR"/>
        </w:rPr>
        <w:t>Icéa</w:t>
      </w:r>
      <w:r w:rsidRPr="00CB12C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rencontres fertiles à Ayguesvives par Territoires et Citoyen</w:t>
      </w:r>
      <w:r w:rsidR="00CB3E63" w:rsidRPr="00CB12C4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> : Inscriptions</w:t>
      </w:r>
    </w:p>
    <w:p w:rsidR="001A753B" w:rsidRPr="002745BD" w:rsidRDefault="002B1E0A" w:rsidP="002745BD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745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10/12 </w:t>
      </w:r>
      <w:r w:rsidR="006A3762" w:rsidRPr="002745BD">
        <w:rPr>
          <w:rFonts w:ascii="Times New Roman" w:eastAsia="Times New Roman" w:hAnsi="Times New Roman" w:cs="Times New Roman"/>
          <w:sz w:val="24"/>
          <w:szCs w:val="24"/>
          <w:lang w:eastAsia="fr-FR"/>
        </w:rPr>
        <w:t>1ères assises</w:t>
      </w:r>
      <w:r w:rsidRPr="002745B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l’Energie </w:t>
      </w:r>
      <w:r w:rsidR="00545E01" w:rsidRPr="002745BD">
        <w:rPr>
          <w:rFonts w:ascii="Times New Roman" w:eastAsia="Times New Roman" w:hAnsi="Times New Roman" w:cs="Times New Roman"/>
          <w:sz w:val="24"/>
          <w:szCs w:val="24"/>
          <w:lang w:eastAsia="fr-FR"/>
        </w:rPr>
        <w:t>citoyenne à Montpellier</w:t>
      </w:r>
      <w:r w:rsid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> : Inscription</w:t>
      </w:r>
    </w:p>
    <w:p w:rsidR="00C245B5" w:rsidRPr="00702EE2" w:rsidRDefault="00517591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Fress</w:t>
      </w:r>
      <w:proofErr w:type="spellEnd"/>
      <w:r w:rsidR="00E71D41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22 et 23</w:t>
      </w:r>
      <w:r w:rsidR="00702EE2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E71D41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2019 ?</w:t>
      </w:r>
      <w:r w:rsidR="00702EE2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de décision</w:t>
      </w:r>
    </w:p>
    <w:p w:rsidR="003549CA" w:rsidRDefault="003549CA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Action à </w:t>
      </w:r>
      <w:r w:rsidR="00E05F5C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Ecole Montbrun</w:t>
      </w:r>
      <w:r w:rsid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 : Contact en cours</w:t>
      </w:r>
    </w:p>
    <w:p w:rsidR="00FC178D" w:rsidRPr="00702EE2" w:rsidRDefault="00FC178D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Proposer Après-demain à Escalquens et Montbrun</w:t>
      </w:r>
    </w:p>
    <w:p w:rsidR="00A03193" w:rsidRPr="00702EE2" w:rsidRDefault="00A03193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Aurevilles</w:t>
      </w:r>
      <w:proofErr w:type="spellEnd"/>
      <w:r w:rsid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</w:p>
    <w:p w:rsidR="00702EE2" w:rsidRDefault="003549CA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Marché</w:t>
      </w:r>
      <w:r w:rsid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702EE2" w:rsidRDefault="00186FF7" w:rsidP="00702EE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Ayguesvives faire un stand un vendredi soir</w:t>
      </w:r>
    </w:p>
    <w:p w:rsidR="00702EE2" w:rsidRDefault="00702EE2" w:rsidP="00702EE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Escalquens </w:t>
      </w:r>
      <w:r w:rsidR="00186FF7">
        <w:rPr>
          <w:rFonts w:ascii="Times New Roman" w:eastAsia="Times New Roman" w:hAnsi="Times New Roman" w:cs="Times New Roman"/>
          <w:sz w:val="24"/>
          <w:szCs w:val="24"/>
          <w:lang w:eastAsia="fr-FR"/>
        </w:rPr>
        <w:t>Alain regarde la faisabilité</w:t>
      </w:r>
      <w:r w:rsidR="003549CA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3549CA" w:rsidRPr="00702EE2" w:rsidRDefault="00702EE2" w:rsidP="00702EE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Montbrun</w:t>
      </w:r>
      <w:r w:rsidR="008B4848">
        <w:rPr>
          <w:rFonts w:ascii="Times New Roman" w:eastAsia="Times New Roman" w:hAnsi="Times New Roman" w:cs="Times New Roman"/>
          <w:sz w:val="24"/>
          <w:szCs w:val="24"/>
          <w:lang w:eastAsia="fr-FR"/>
        </w:rPr>
        <w:t> faire</w:t>
      </w:r>
      <w:r w:rsidR="00186F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stand un jeudi soir</w:t>
      </w:r>
    </w:p>
    <w:p w:rsidR="00F01DF9" w:rsidRPr="00702EE2" w:rsidRDefault="00C619EC" w:rsidP="00702EE2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Marché</w:t>
      </w:r>
      <w:r w:rsidR="003549CA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Noel</w:t>
      </w:r>
      <w:r w:rsidR="008B4848" w:rsidRPr="00702EE2">
        <w:rPr>
          <w:rFonts w:ascii="Times New Roman" w:eastAsia="Times New Roman" w:hAnsi="Times New Roman" w:cs="Times New Roman"/>
          <w:sz w:val="24"/>
          <w:szCs w:val="24"/>
          <w:lang w:eastAsia="fr-FR"/>
        </w:rPr>
        <w:t> Labège</w:t>
      </w:r>
      <w:r w:rsidR="00781230">
        <w:rPr>
          <w:rFonts w:ascii="Times New Roman" w:eastAsia="Times New Roman" w:hAnsi="Times New Roman" w:cs="Times New Roman"/>
          <w:sz w:val="24"/>
          <w:szCs w:val="24"/>
          <w:lang w:eastAsia="fr-FR"/>
        </w:rPr>
        <w:t> : On en a déjà fait 2 plus celui des créateurs</w:t>
      </w:r>
    </w:p>
    <w:p w:rsidR="004B7FD0" w:rsidRPr="0063791F" w:rsidRDefault="004B7FD0" w:rsidP="0063791F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Apéro des </w:t>
      </w:r>
      <w:r w:rsidR="0063791F" w:rsidRP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>énergies</w:t>
      </w:r>
      <w:r w:rsidR="0063791F">
        <w:rPr>
          <w:rFonts w:ascii="Times New Roman" w:eastAsia="Times New Roman" w:hAnsi="Times New Roman" w:cs="Times New Roman"/>
          <w:sz w:val="24"/>
          <w:szCs w:val="24"/>
          <w:lang w:eastAsia="fr-FR"/>
        </w:rPr>
        <w:t> : Où ?</w:t>
      </w:r>
      <w:r w:rsidR="007812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Ayguesvives ? </w:t>
      </w:r>
      <w:r w:rsidR="000637C1">
        <w:rPr>
          <w:rFonts w:ascii="Times New Roman" w:eastAsia="Times New Roman" w:hAnsi="Times New Roman" w:cs="Times New Roman"/>
          <w:sz w:val="24"/>
          <w:szCs w:val="24"/>
          <w:lang w:eastAsia="fr-FR"/>
        </w:rPr>
        <w:t>Voir le 27 septembre</w:t>
      </w:r>
    </w:p>
    <w:p w:rsidR="007C34CE" w:rsidRDefault="000637C1" w:rsidP="000637C1">
      <w:pPr>
        <w:pStyle w:val="Paragraphedeliste"/>
        <w:numPr>
          <w:ilvl w:val="0"/>
          <w:numId w:val="7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0637C1">
        <w:rPr>
          <w:rFonts w:ascii="Times New Roman" w:hAnsi="Times New Roman" w:cs="Times New Roman"/>
          <w:sz w:val="24"/>
          <w:szCs w:val="24"/>
        </w:rPr>
        <w:t>Divers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0637C1" w:rsidRDefault="00155D0C" w:rsidP="000637C1">
      <w:pPr>
        <w:pStyle w:val="Paragraphedeliste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Réimpression de flyer</w:t>
      </w:r>
      <w:r w:rsidR="006A3762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avec </w:t>
      </w:r>
      <w:proofErr w:type="spellStart"/>
      <w:r>
        <w:rPr>
          <w:rFonts w:ascii="Times New Roman" w:hAnsi="Times New Roman" w:cs="Times New Roman"/>
          <w:sz w:val="24"/>
          <w:szCs w:val="24"/>
        </w:rPr>
        <w:t>qq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l’existant</w:t>
      </w:r>
    </w:p>
    <w:p w:rsidR="00155D0C" w:rsidRPr="000637C1" w:rsidRDefault="00155D0C" w:rsidP="000637C1">
      <w:pPr>
        <w:pStyle w:val="Paragraphedeliste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Possibilité de plus sollicité financièrement la communauté d’Aggl</w:t>
      </w:r>
      <w:r w:rsidR="008B484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et le syndicat d’électricité. Voir avec le président du SICOVAL</w:t>
      </w:r>
    </w:p>
    <w:sectPr w:rsidR="00155D0C" w:rsidRPr="000637C1" w:rsidSect="006379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6" w:bottom="1135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FC8" w:rsidRDefault="00B97FC8" w:rsidP="007C34CE">
      <w:pPr>
        <w:spacing w:after="0" w:line="240" w:lineRule="auto"/>
      </w:pPr>
      <w:r>
        <w:separator/>
      </w:r>
    </w:p>
  </w:endnote>
  <w:endnote w:type="continuationSeparator" w:id="0">
    <w:p w:rsidR="00B97FC8" w:rsidRDefault="00B97FC8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74BB4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F2BB9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FC8" w:rsidRDefault="00B97FC8" w:rsidP="007C34CE">
      <w:pPr>
        <w:spacing w:after="0" w:line="240" w:lineRule="auto"/>
      </w:pPr>
      <w:r>
        <w:separator/>
      </w:r>
    </w:p>
  </w:footnote>
  <w:footnote w:type="continuationSeparator" w:id="0">
    <w:p w:rsidR="00B97FC8" w:rsidRDefault="00B97FC8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A6A"/>
    <w:multiLevelType w:val="hybridMultilevel"/>
    <w:tmpl w:val="5F0CE50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051BD4"/>
    <w:multiLevelType w:val="multilevel"/>
    <w:tmpl w:val="7C8C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2F00"/>
    <w:multiLevelType w:val="hybridMultilevel"/>
    <w:tmpl w:val="30243C5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054C59"/>
    <w:multiLevelType w:val="hybridMultilevel"/>
    <w:tmpl w:val="522CEA7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8A93548"/>
    <w:multiLevelType w:val="hybridMultilevel"/>
    <w:tmpl w:val="9932AF1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5B"/>
    <w:rsid w:val="00053792"/>
    <w:rsid w:val="00056343"/>
    <w:rsid w:val="000637C1"/>
    <w:rsid w:val="0008365C"/>
    <w:rsid w:val="00091AC7"/>
    <w:rsid w:val="000B6E3F"/>
    <w:rsid w:val="000C1E76"/>
    <w:rsid w:val="00116F9D"/>
    <w:rsid w:val="0012255F"/>
    <w:rsid w:val="00155D0C"/>
    <w:rsid w:val="00186FF7"/>
    <w:rsid w:val="00192ADF"/>
    <w:rsid w:val="001956DC"/>
    <w:rsid w:val="001A2EE0"/>
    <w:rsid w:val="001A5561"/>
    <w:rsid w:val="001A753B"/>
    <w:rsid w:val="001C6B52"/>
    <w:rsid w:val="001E36B9"/>
    <w:rsid w:val="001F4DA5"/>
    <w:rsid w:val="00226905"/>
    <w:rsid w:val="002745BD"/>
    <w:rsid w:val="00287501"/>
    <w:rsid w:val="00295E48"/>
    <w:rsid w:val="0029627A"/>
    <w:rsid w:val="002B1E0A"/>
    <w:rsid w:val="002E4499"/>
    <w:rsid w:val="00302FD9"/>
    <w:rsid w:val="00304CE3"/>
    <w:rsid w:val="00326195"/>
    <w:rsid w:val="0035399B"/>
    <w:rsid w:val="003549CA"/>
    <w:rsid w:val="00355AB3"/>
    <w:rsid w:val="003E01AD"/>
    <w:rsid w:val="004117B1"/>
    <w:rsid w:val="00450919"/>
    <w:rsid w:val="00457F81"/>
    <w:rsid w:val="00492A08"/>
    <w:rsid w:val="004B3A45"/>
    <w:rsid w:val="004B7FD0"/>
    <w:rsid w:val="004C1A5B"/>
    <w:rsid w:val="004C1B72"/>
    <w:rsid w:val="005058E6"/>
    <w:rsid w:val="00511942"/>
    <w:rsid w:val="00517591"/>
    <w:rsid w:val="0053685F"/>
    <w:rsid w:val="00545E01"/>
    <w:rsid w:val="00567A52"/>
    <w:rsid w:val="005869D2"/>
    <w:rsid w:val="00593FE4"/>
    <w:rsid w:val="0059567D"/>
    <w:rsid w:val="005D7D44"/>
    <w:rsid w:val="005F6FB8"/>
    <w:rsid w:val="00606E45"/>
    <w:rsid w:val="006300C7"/>
    <w:rsid w:val="0063791F"/>
    <w:rsid w:val="0066007F"/>
    <w:rsid w:val="006A3762"/>
    <w:rsid w:val="006A6B17"/>
    <w:rsid w:val="006B785C"/>
    <w:rsid w:val="006D2C73"/>
    <w:rsid w:val="00702EE2"/>
    <w:rsid w:val="00743673"/>
    <w:rsid w:val="00781230"/>
    <w:rsid w:val="007819FA"/>
    <w:rsid w:val="00786B4A"/>
    <w:rsid w:val="007C34CE"/>
    <w:rsid w:val="007C36DE"/>
    <w:rsid w:val="007D298B"/>
    <w:rsid w:val="00816DC1"/>
    <w:rsid w:val="00851ADC"/>
    <w:rsid w:val="008523C2"/>
    <w:rsid w:val="008B4848"/>
    <w:rsid w:val="008F0751"/>
    <w:rsid w:val="0091060A"/>
    <w:rsid w:val="00913B5C"/>
    <w:rsid w:val="0093079E"/>
    <w:rsid w:val="0093200F"/>
    <w:rsid w:val="0096254C"/>
    <w:rsid w:val="009B5A7F"/>
    <w:rsid w:val="009D0A0E"/>
    <w:rsid w:val="009F454A"/>
    <w:rsid w:val="009F591E"/>
    <w:rsid w:val="00A03193"/>
    <w:rsid w:val="00A07B98"/>
    <w:rsid w:val="00A23A6F"/>
    <w:rsid w:val="00A40A47"/>
    <w:rsid w:val="00AA06BF"/>
    <w:rsid w:val="00B03B8E"/>
    <w:rsid w:val="00B2215E"/>
    <w:rsid w:val="00B706B9"/>
    <w:rsid w:val="00B736A4"/>
    <w:rsid w:val="00B82979"/>
    <w:rsid w:val="00B97FC8"/>
    <w:rsid w:val="00BA18C2"/>
    <w:rsid w:val="00BB6C68"/>
    <w:rsid w:val="00BE0BCB"/>
    <w:rsid w:val="00C21322"/>
    <w:rsid w:val="00C245B5"/>
    <w:rsid w:val="00C27123"/>
    <w:rsid w:val="00C619EC"/>
    <w:rsid w:val="00C843DF"/>
    <w:rsid w:val="00CA6C6E"/>
    <w:rsid w:val="00CA72DD"/>
    <w:rsid w:val="00CB12C4"/>
    <w:rsid w:val="00CB1ACE"/>
    <w:rsid w:val="00CB3E63"/>
    <w:rsid w:val="00CC5812"/>
    <w:rsid w:val="00CE2591"/>
    <w:rsid w:val="00CF37CE"/>
    <w:rsid w:val="00D07F2F"/>
    <w:rsid w:val="00D40927"/>
    <w:rsid w:val="00D94AA6"/>
    <w:rsid w:val="00DB362D"/>
    <w:rsid w:val="00DC0D6C"/>
    <w:rsid w:val="00DD1D54"/>
    <w:rsid w:val="00DF767A"/>
    <w:rsid w:val="00E04DD6"/>
    <w:rsid w:val="00E05F5C"/>
    <w:rsid w:val="00E16B39"/>
    <w:rsid w:val="00E16E8C"/>
    <w:rsid w:val="00E3196F"/>
    <w:rsid w:val="00E45D7C"/>
    <w:rsid w:val="00E53AE7"/>
    <w:rsid w:val="00E71D41"/>
    <w:rsid w:val="00EA4F44"/>
    <w:rsid w:val="00EA63B4"/>
    <w:rsid w:val="00EC3A09"/>
    <w:rsid w:val="00F01DF9"/>
    <w:rsid w:val="00F112B7"/>
    <w:rsid w:val="00F32BF5"/>
    <w:rsid w:val="00F66C1D"/>
    <w:rsid w:val="00F8418C"/>
    <w:rsid w:val="00F916D0"/>
    <w:rsid w:val="00FB1159"/>
    <w:rsid w:val="00FC178D"/>
    <w:rsid w:val="00FE7E1F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B0EA04-E405-4CF1-8654-9FC41986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C3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7C36D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il">
    <w:name w:val="il"/>
    <w:basedOn w:val="Policepardfaut"/>
    <w:rsid w:val="007C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boite.icea-enr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4F7A1-DF6F-40C3-B96F-CE6EF66D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95</TotalTime>
  <Pages>2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2017-03-15T17:10:00Z</cp:lastPrinted>
  <dcterms:created xsi:type="dcterms:W3CDTF">2019-09-19T10:03:00Z</dcterms:created>
  <dcterms:modified xsi:type="dcterms:W3CDTF">2019-09-20T15:07:00Z</dcterms:modified>
</cp:coreProperties>
</file>