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6FC" w:rsidRDefault="00CF37CE" w:rsidP="000908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0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2000" cy="0"/>
                <wp:effectExtent l="0" t="0" r="20320" b="190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03393DA" id="Connecteur droit 1" o:spid="_x0000_s1026" style="position:absolute;flip:x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495pt,280.65pt" to="521.9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" o:allowoverlap="f" strokecolor="black [3200]" strokeweight=".5pt">
                <v:stroke joinstyle="miter"/>
                <w10:wrap anchory="page"/>
                <w10:anchorlock/>
              </v:line>
            </w:pict>
          </mc:Fallback>
        </mc:AlternateContent>
      </w:r>
      <w:r w:rsidR="004E4EC0">
        <w:rPr>
          <w:rFonts w:ascii="Times New Roman" w:hAnsi="Times New Roman" w:cs="Times New Roman"/>
          <w:sz w:val="24"/>
          <w:szCs w:val="24"/>
        </w:rPr>
        <w:t xml:space="preserve">Compte rendu du conseil coopératif </w:t>
      </w:r>
      <w:r w:rsidR="00B85F48">
        <w:rPr>
          <w:rFonts w:ascii="Times New Roman" w:hAnsi="Times New Roman" w:cs="Times New Roman"/>
          <w:sz w:val="24"/>
          <w:szCs w:val="24"/>
        </w:rPr>
        <w:t>du 25/08/2020</w:t>
      </w:r>
      <w:bookmarkStart w:id="0" w:name="_GoBack"/>
      <w:bookmarkEnd w:id="0"/>
    </w:p>
    <w:p w:rsidR="00B85F48" w:rsidRDefault="004E4EC0" w:rsidP="004E4EC0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Prochain conseil coopératif le lundi 28/09 à 18h30</w:t>
      </w:r>
    </w:p>
    <w:p w:rsidR="004E4EC0" w:rsidRPr="004E4EC0" w:rsidRDefault="004E4EC0" w:rsidP="004E4EC0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Réunion préparation AG le 14/09 à 17h30 à Montbrun</w:t>
      </w:r>
    </w:p>
    <w:p w:rsidR="00B85F48" w:rsidRDefault="00AC39ED" w:rsidP="00AC39ED">
      <w:pPr>
        <w:pStyle w:val="Paragraphedeliste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C39ED">
        <w:rPr>
          <w:rFonts w:ascii="Times New Roman" w:eastAsia="Times New Roman" w:hAnsi="Times New Roman" w:cs="Times New Roman"/>
          <w:sz w:val="24"/>
          <w:szCs w:val="24"/>
          <w:lang w:eastAsia="fr-FR"/>
        </w:rPr>
        <w:t>Présentation</w:t>
      </w:r>
      <w:r w:rsidR="00B85F48" w:rsidRPr="00AC39E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des nouveaux sociétaires</w:t>
      </w:r>
      <w:r w:rsidR="00C33D1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depuis le 10/06/2020</w:t>
      </w:r>
    </w:p>
    <w:tbl>
      <w:tblPr>
        <w:tblW w:w="9063" w:type="dxa"/>
        <w:tblInd w:w="6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2240"/>
        <w:gridCol w:w="1480"/>
        <w:gridCol w:w="772"/>
        <w:gridCol w:w="781"/>
        <w:gridCol w:w="850"/>
        <w:gridCol w:w="1760"/>
      </w:tblGrid>
      <w:tr w:rsidR="00C33D17" w:rsidRPr="008812F7" w:rsidTr="009A6B8E">
        <w:trPr>
          <w:trHeight w:val="30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3D17" w:rsidRPr="008812F7" w:rsidRDefault="00C33D17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12F7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3D17" w:rsidRPr="008812F7" w:rsidRDefault="00C33D17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12F7">
              <w:rPr>
                <w:rFonts w:ascii="Calibri" w:eastAsia="Times New Roman" w:hAnsi="Calibri" w:cs="Calibri"/>
                <w:color w:val="000000"/>
                <w:lang w:eastAsia="fr-FR"/>
              </w:rPr>
              <w:t>Paillé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3D17" w:rsidRPr="008812F7" w:rsidRDefault="00C33D17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12F7">
              <w:rPr>
                <w:rFonts w:ascii="Calibri" w:eastAsia="Times New Roman" w:hAnsi="Calibri" w:cs="Calibri"/>
                <w:color w:val="000000"/>
                <w:lang w:eastAsia="fr-FR"/>
              </w:rPr>
              <w:t>Dominique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200 € 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 Thil</w:t>
            </w:r>
          </w:p>
        </w:tc>
      </w:tr>
      <w:tr w:rsidR="00C33D17" w:rsidRPr="008812F7" w:rsidTr="009A6B8E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3D17" w:rsidRPr="008812F7" w:rsidRDefault="00C33D17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12F7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3D17" w:rsidRPr="008812F7" w:rsidRDefault="00C33D17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12F7">
              <w:rPr>
                <w:rFonts w:ascii="Calibri" w:eastAsia="Times New Roman" w:hAnsi="Calibri" w:cs="Calibri"/>
                <w:color w:val="000000"/>
                <w:lang w:eastAsia="fr-FR"/>
              </w:rPr>
              <w:t>GEORGET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3D17" w:rsidRPr="008812F7" w:rsidRDefault="00C33D17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8812F7">
              <w:rPr>
                <w:rFonts w:ascii="Calibri" w:eastAsia="Times New Roman" w:hAnsi="Calibri" w:cs="Calibri"/>
                <w:color w:val="000000"/>
                <w:lang w:eastAsia="fr-FR"/>
              </w:rPr>
              <w:t>Eric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Goyran</w:t>
            </w:r>
            <w:proofErr w:type="spellEnd"/>
          </w:p>
        </w:tc>
      </w:tr>
      <w:tr w:rsidR="00C33D17" w:rsidRPr="008812F7" w:rsidTr="009A6B8E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3D17" w:rsidRPr="008812F7" w:rsidRDefault="00C33D17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12F7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3D17" w:rsidRPr="008812F7" w:rsidRDefault="00C33D17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8812F7">
              <w:rPr>
                <w:rFonts w:ascii="Calibri" w:eastAsia="Times New Roman" w:hAnsi="Calibri" w:cs="Calibri"/>
                <w:color w:val="000000"/>
                <w:lang w:eastAsia="fr-FR"/>
              </w:rPr>
              <w:t>Pegorarotto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3D17" w:rsidRPr="008812F7" w:rsidRDefault="00C33D17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12F7">
              <w:rPr>
                <w:rFonts w:ascii="Calibri" w:eastAsia="Times New Roman" w:hAnsi="Calibri" w:cs="Calibri"/>
                <w:color w:val="000000"/>
                <w:lang w:eastAsia="fr-FR"/>
              </w:rPr>
              <w:t>David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500 €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Conseillé Montbrun</w:t>
            </w:r>
          </w:p>
        </w:tc>
      </w:tr>
      <w:tr w:rsidR="00C33D17" w:rsidRPr="008812F7" w:rsidTr="009A6B8E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D17" w:rsidRPr="008812F7" w:rsidRDefault="00C33D17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12F7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3D17" w:rsidRPr="008812F7" w:rsidRDefault="00C33D17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8812F7">
              <w:rPr>
                <w:rFonts w:ascii="Calibri" w:eastAsia="Times New Roman" w:hAnsi="Calibri" w:cs="Calibri"/>
                <w:color w:val="000000"/>
                <w:lang w:eastAsia="fr-FR"/>
              </w:rPr>
              <w:t>Boscher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3D17" w:rsidRPr="008812F7" w:rsidRDefault="00C33D17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12F7">
              <w:rPr>
                <w:rFonts w:ascii="Calibri" w:eastAsia="Times New Roman" w:hAnsi="Calibri" w:cs="Calibri"/>
                <w:color w:val="000000"/>
                <w:lang w:eastAsia="fr-FR"/>
              </w:rPr>
              <w:t>Gabriel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50 €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Gerald Salin</w:t>
            </w:r>
          </w:p>
        </w:tc>
      </w:tr>
      <w:tr w:rsidR="00C33D17" w:rsidRPr="008812F7" w:rsidTr="009A6B8E">
        <w:trPr>
          <w:trHeight w:val="30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3D17" w:rsidRPr="008812F7" w:rsidRDefault="00C33D17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12F7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33D17" w:rsidRPr="008812F7" w:rsidRDefault="00C33D17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12F7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Le Bart de La </w:t>
            </w:r>
            <w:proofErr w:type="spellStart"/>
            <w:r w:rsidRPr="008812F7">
              <w:rPr>
                <w:rFonts w:ascii="Calibri" w:eastAsia="Times New Roman" w:hAnsi="Calibri" w:cs="Calibri"/>
                <w:color w:val="000000"/>
                <w:lang w:eastAsia="fr-FR"/>
              </w:rPr>
              <w:t>Broise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33D17" w:rsidRPr="008812F7" w:rsidRDefault="00C33D17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12F7">
              <w:rPr>
                <w:rFonts w:ascii="Calibri" w:eastAsia="Times New Roman" w:hAnsi="Calibri" w:cs="Calibri"/>
                <w:color w:val="000000"/>
                <w:lang w:eastAsia="fr-FR"/>
              </w:rPr>
              <w:t>Jacques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200 €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Citoy'enr</w:t>
            </w:r>
          </w:p>
        </w:tc>
      </w:tr>
      <w:tr w:rsidR="00C33D17" w:rsidRPr="008812F7" w:rsidTr="009A6B8E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3D17" w:rsidRPr="008812F7" w:rsidRDefault="00C33D17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12F7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3D17" w:rsidRPr="008812F7" w:rsidRDefault="00C33D17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12F7">
              <w:rPr>
                <w:rFonts w:ascii="Calibri" w:eastAsia="Times New Roman" w:hAnsi="Calibri" w:cs="Calibri"/>
                <w:color w:val="000000"/>
                <w:lang w:eastAsia="fr-FR"/>
              </w:rPr>
              <w:t>HORION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3D17" w:rsidRPr="008812F7" w:rsidRDefault="00C33D17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12F7">
              <w:rPr>
                <w:rFonts w:ascii="Calibri" w:eastAsia="Times New Roman" w:hAnsi="Calibri" w:cs="Calibri"/>
                <w:color w:val="000000"/>
                <w:lang w:eastAsia="fr-FR"/>
              </w:rPr>
              <w:t>Clément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100 € 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Défi Solaire</w:t>
            </w:r>
          </w:p>
        </w:tc>
      </w:tr>
      <w:tr w:rsidR="00C33D17" w:rsidRPr="008812F7" w:rsidTr="009A6B8E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3D17" w:rsidRPr="008812F7" w:rsidRDefault="00C33D17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12F7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3D17" w:rsidRPr="008812F7" w:rsidRDefault="00C33D17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12F7">
              <w:rPr>
                <w:rFonts w:ascii="Calibri" w:eastAsia="Times New Roman" w:hAnsi="Calibri" w:cs="Calibri"/>
                <w:color w:val="000000"/>
                <w:lang w:eastAsia="fr-FR"/>
              </w:rPr>
              <w:t>MARY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3D17" w:rsidRPr="008812F7" w:rsidRDefault="00C33D17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12F7">
              <w:rPr>
                <w:rFonts w:ascii="Calibri" w:eastAsia="Times New Roman" w:hAnsi="Calibri" w:cs="Calibri"/>
                <w:color w:val="000000"/>
                <w:lang w:eastAsia="fr-FR"/>
              </w:rPr>
              <w:t>JUNE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50 €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Petite fille JP</w:t>
            </w:r>
          </w:p>
        </w:tc>
      </w:tr>
      <w:tr w:rsidR="009A6B8E" w:rsidRPr="008812F7" w:rsidTr="009A6B8E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A6B8E" w:rsidRPr="008812F7" w:rsidRDefault="009A6B8E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A6B8E" w:rsidRPr="008812F7" w:rsidRDefault="009A6B8E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A6B8E" w:rsidRPr="008812F7" w:rsidRDefault="009A6B8E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9A6B8E" w:rsidRDefault="009A6B8E" w:rsidP="009A6B8E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A6B8E" w:rsidRDefault="009A6B8E" w:rsidP="009A6B8E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A6B8E" w:rsidRDefault="009A6B8E" w:rsidP="009A6B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1 150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A6B8E" w:rsidRDefault="009A6B8E" w:rsidP="009A6B8E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</w:tbl>
    <w:p w:rsidR="00AC39ED" w:rsidRDefault="009A6B8E" w:rsidP="00AC39ED">
      <w:pPr>
        <w:pStyle w:val="Paragraphedeliste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="006E15F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330 sociétaires </w:t>
      </w:r>
      <w:r w:rsidR="00673159">
        <w:rPr>
          <w:rFonts w:ascii="Times New Roman" w:eastAsia="Times New Roman" w:hAnsi="Times New Roman" w:cs="Times New Roman"/>
          <w:sz w:val="24"/>
          <w:szCs w:val="24"/>
          <w:lang w:eastAsia="fr-FR"/>
        </w:rPr>
        <w:t>- collecte</w:t>
      </w:r>
      <w:r w:rsidR="006E15F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121 500 – éligible 86 000 – manque 14 000 €</w:t>
      </w:r>
    </w:p>
    <w:p w:rsidR="009A6B8E" w:rsidRPr="00AC39ED" w:rsidRDefault="009A6B8E" w:rsidP="00AC39ED">
      <w:pPr>
        <w:pStyle w:val="Paragraphedeliste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85F48" w:rsidRDefault="00AC39ED" w:rsidP="00AC39ED">
      <w:pPr>
        <w:pStyle w:val="Paragraphedeliste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C39ED">
        <w:rPr>
          <w:rFonts w:ascii="Times New Roman" w:eastAsia="Times New Roman" w:hAnsi="Times New Roman" w:cs="Times New Roman"/>
          <w:sz w:val="24"/>
          <w:szCs w:val="24"/>
          <w:lang w:eastAsia="fr-FR"/>
        </w:rPr>
        <w:t>Dernières</w:t>
      </w:r>
      <w:r w:rsidR="00B85F48" w:rsidRPr="00AC39E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info sur l'installation sur la caserne pompier</w:t>
      </w:r>
      <w:r w:rsidR="00A431E5"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  <w:r w:rsidR="00B85F48" w:rsidRPr="00AC39E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 Montgiscard</w:t>
      </w:r>
      <w:r w:rsidR="00A431E5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A431E5" w:rsidRDefault="00A431E5" w:rsidP="00A431E5">
      <w:pPr>
        <w:pStyle w:val="Paragraphedeliste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Etant dans l'impossibilité d'utiliser toute la toiture à cause d'un problème de structure, nous ferons un 9 kWc.</w:t>
      </w:r>
      <w:r w:rsidR="008B36F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La fin des travaux est prévue pour avril 2021. Voir avec l’architecte quand ils auront besoin de connaître la position des plots de façon à caler l’étude de faisabilité du MOE</w:t>
      </w:r>
    </w:p>
    <w:p w:rsidR="00186AB1" w:rsidRPr="00AC39ED" w:rsidRDefault="00186AB1" w:rsidP="00186AB1">
      <w:pPr>
        <w:pStyle w:val="Paragraphedeliste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85F48" w:rsidRDefault="00AC39ED" w:rsidP="00AC39ED">
      <w:pPr>
        <w:pStyle w:val="Paragraphedeliste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C39ED">
        <w:rPr>
          <w:rFonts w:ascii="Times New Roman" w:eastAsia="Times New Roman" w:hAnsi="Times New Roman" w:cs="Times New Roman"/>
          <w:sz w:val="24"/>
          <w:szCs w:val="24"/>
          <w:lang w:eastAsia="fr-FR"/>
        </w:rPr>
        <w:t>Présentation</w:t>
      </w:r>
      <w:r w:rsidR="00B85F48" w:rsidRPr="00AC39E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du </w:t>
      </w:r>
      <w:proofErr w:type="gramStart"/>
      <w:r w:rsidR="00B85F48" w:rsidRPr="00AC39ED">
        <w:rPr>
          <w:rFonts w:ascii="Times New Roman" w:eastAsia="Times New Roman" w:hAnsi="Times New Roman" w:cs="Times New Roman"/>
          <w:sz w:val="24"/>
          <w:szCs w:val="24"/>
          <w:lang w:eastAsia="fr-FR"/>
        </w:rPr>
        <w:t>DIS</w:t>
      </w:r>
      <w:r w:rsidR="008B36FC">
        <w:rPr>
          <w:rFonts w:ascii="Times New Roman" w:eastAsia="Times New Roman" w:hAnsi="Times New Roman" w:cs="Times New Roman"/>
          <w:sz w:val="24"/>
          <w:szCs w:val="24"/>
          <w:lang w:eastAsia="fr-FR"/>
        </w:rPr>
        <w:t>(</w:t>
      </w:r>
      <w:proofErr w:type="gramEnd"/>
      <w:r w:rsidR="008B36FC">
        <w:rPr>
          <w:rFonts w:ascii="Times New Roman" w:eastAsia="Times New Roman" w:hAnsi="Times New Roman" w:cs="Times New Roman"/>
          <w:sz w:val="24"/>
          <w:szCs w:val="24"/>
          <w:lang w:eastAsia="fr-FR"/>
        </w:rPr>
        <w:t>Dossier d’Informations Synthétiques)</w:t>
      </w:r>
      <w:r w:rsidR="00630908">
        <w:rPr>
          <w:rFonts w:ascii="Times New Roman" w:eastAsia="Times New Roman" w:hAnsi="Times New Roman" w:cs="Times New Roman"/>
          <w:sz w:val="24"/>
          <w:szCs w:val="24"/>
          <w:lang w:eastAsia="fr-FR"/>
        </w:rPr>
        <w:t>. Jean-Pierre et Jean-Paul ont élaboré le DIS. Document qu'il faudra avoir sur les stand</w:t>
      </w:r>
      <w:r w:rsidR="00BA585A"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  <w:r w:rsidR="0063090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dont il faudra parler </w:t>
      </w:r>
      <w:r w:rsidR="0070707C">
        <w:rPr>
          <w:rFonts w:ascii="Times New Roman" w:eastAsia="Times New Roman" w:hAnsi="Times New Roman" w:cs="Times New Roman"/>
          <w:sz w:val="24"/>
          <w:szCs w:val="24"/>
          <w:lang w:eastAsia="fr-FR"/>
        </w:rPr>
        <w:t>aux moments</w:t>
      </w:r>
      <w:r w:rsidR="0063090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</w:t>
      </w:r>
      <w:r w:rsidR="008B36FC"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  <w:r w:rsidR="0063090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70707C">
        <w:rPr>
          <w:rFonts w:ascii="Times New Roman" w:eastAsia="Times New Roman" w:hAnsi="Times New Roman" w:cs="Times New Roman"/>
          <w:sz w:val="24"/>
          <w:szCs w:val="24"/>
          <w:lang w:eastAsia="fr-FR"/>
        </w:rPr>
        <w:t>nouvelles souscriptions</w:t>
      </w:r>
    </w:p>
    <w:p w:rsidR="00B03F58" w:rsidRDefault="00B03F58" w:rsidP="00B03F58">
      <w:pPr>
        <w:pStyle w:val="Paragraphedeliste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85F48" w:rsidRDefault="00AC39ED" w:rsidP="00AC39ED">
      <w:pPr>
        <w:pStyle w:val="Paragraphedeliste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C39ED">
        <w:rPr>
          <w:rFonts w:ascii="Times New Roman" w:eastAsia="Times New Roman" w:hAnsi="Times New Roman" w:cs="Times New Roman"/>
          <w:sz w:val="24"/>
          <w:szCs w:val="24"/>
          <w:lang w:eastAsia="fr-FR"/>
        </w:rPr>
        <w:t>Préparation</w:t>
      </w:r>
      <w:r w:rsidR="00B85F48" w:rsidRPr="00AC39E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 l'assemblée générale et inauguration du 19 septembre</w:t>
      </w:r>
      <w:r w:rsidR="008B36F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à Montbrun-Lauragais</w:t>
      </w:r>
    </w:p>
    <w:p w:rsidR="00673159" w:rsidRDefault="008B36FC" w:rsidP="00673159">
      <w:pPr>
        <w:pStyle w:val="Paragraphedeliste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En plus du mail à tous les adhérents, o</w:t>
      </w:r>
      <w:r w:rsidR="00B03F58">
        <w:rPr>
          <w:rFonts w:ascii="Times New Roman" w:eastAsia="Times New Roman" w:hAnsi="Times New Roman" w:cs="Times New Roman"/>
          <w:sz w:val="24"/>
          <w:szCs w:val="24"/>
          <w:lang w:eastAsia="fr-FR"/>
        </w:rPr>
        <w:t>n fait un courrier papier</w:t>
      </w:r>
      <w:r w:rsidR="00406D9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avec</w:t>
      </w:r>
      <w:r w:rsidR="00837BD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lettre de </w:t>
      </w:r>
      <w:r w:rsidR="00406D93">
        <w:rPr>
          <w:rFonts w:ascii="Times New Roman" w:eastAsia="Times New Roman" w:hAnsi="Times New Roman" w:cs="Times New Roman"/>
          <w:sz w:val="24"/>
          <w:szCs w:val="24"/>
          <w:lang w:eastAsia="fr-FR"/>
        </w:rPr>
        <w:t>sollicitation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,</w:t>
      </w:r>
    </w:p>
    <w:p w:rsidR="00B03F58" w:rsidRDefault="003A0C70" w:rsidP="00B03F58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Dans la mesure du possible</w:t>
      </w:r>
      <w:r w:rsidR="008B36FC">
        <w:rPr>
          <w:rFonts w:ascii="Times New Roman" w:eastAsia="Times New Roman" w:hAnsi="Times New Roman" w:cs="Times New Roman"/>
          <w:sz w:val="24"/>
          <w:szCs w:val="24"/>
          <w:lang w:eastAsia="fr-F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on essaiera de faire la distribution</w:t>
      </w:r>
      <w:r w:rsidR="008B36FC">
        <w:rPr>
          <w:rFonts w:ascii="Times New Roman" w:eastAsia="Times New Roman" w:hAnsi="Times New Roman" w:cs="Times New Roman"/>
          <w:sz w:val="24"/>
          <w:szCs w:val="24"/>
          <w:lang w:eastAsia="fr-F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le reste par la poste</w:t>
      </w:r>
    </w:p>
    <w:p w:rsidR="00A73F13" w:rsidRDefault="00A73F13" w:rsidP="00673159">
      <w:pPr>
        <w:pStyle w:val="Paragraphedeliste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Achat masque</w:t>
      </w:r>
      <w:r w:rsidR="008B36FC"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gel</w:t>
      </w:r>
    </w:p>
    <w:p w:rsidR="003A0C70" w:rsidRDefault="003A0C70" w:rsidP="00673159">
      <w:pPr>
        <w:pStyle w:val="Paragraphedeliste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EF4C13" w:rsidRDefault="00EF4C13" w:rsidP="00673159">
      <w:pPr>
        <w:pStyle w:val="Paragraphedeliste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Programme :</w:t>
      </w:r>
    </w:p>
    <w:p w:rsidR="008571DC" w:rsidRDefault="008571DC" w:rsidP="008571D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lastRenderedPageBreak/>
        <w:t>Horaires :</w:t>
      </w:r>
    </w:p>
    <w:p w:rsidR="008571DC" w:rsidRDefault="008571DC" w:rsidP="00F55AC8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F55AC8">
        <w:rPr>
          <w:rFonts w:ascii="TimesNewRomanPSMT" w:hAnsi="TimesNewRomanPSMT" w:cs="TimesNewRomanPSMT"/>
          <w:sz w:val="24"/>
          <w:szCs w:val="24"/>
        </w:rPr>
        <w:t>15h accueil- émargement</w:t>
      </w:r>
    </w:p>
    <w:p w:rsidR="00F55AC8" w:rsidRPr="00F55AC8" w:rsidRDefault="00F55AC8" w:rsidP="00F55AC8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15h</w:t>
      </w:r>
      <w:r w:rsidR="00334D77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30 Intervenant extérieur. Enercoop</w:t>
      </w:r>
      <w:r w:rsidR="00334D77">
        <w:rPr>
          <w:rFonts w:ascii="TimesNewRomanPSMT" w:hAnsi="TimesNewRomanPSMT" w:cs="TimesNewRomanPSMT"/>
          <w:sz w:val="24"/>
          <w:szCs w:val="24"/>
        </w:rPr>
        <w:t>, ECLR</w:t>
      </w:r>
      <w:r w:rsidR="00EA3508">
        <w:rPr>
          <w:rFonts w:ascii="TimesNewRomanPSMT" w:hAnsi="TimesNewRomanPSMT" w:cs="TimesNewRomanPSMT"/>
          <w:sz w:val="24"/>
          <w:szCs w:val="24"/>
        </w:rPr>
        <w:t xml:space="preserve"> – Christian peut faire une communication fiscale</w:t>
      </w:r>
    </w:p>
    <w:p w:rsidR="008571DC" w:rsidRPr="00F55AC8" w:rsidRDefault="008571DC" w:rsidP="00F55AC8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F55AC8">
        <w:rPr>
          <w:rFonts w:ascii="TimesNewRomanPSMT" w:hAnsi="TimesNewRomanPSMT" w:cs="TimesNewRomanPSMT"/>
          <w:sz w:val="24"/>
          <w:szCs w:val="24"/>
        </w:rPr>
        <w:t>16 h Assemblée générale</w:t>
      </w:r>
    </w:p>
    <w:p w:rsidR="008571DC" w:rsidRPr="00F55AC8" w:rsidRDefault="008571DC" w:rsidP="00F55AC8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F55AC8">
        <w:rPr>
          <w:rFonts w:ascii="TimesNewRomanPSMT" w:hAnsi="TimesNewRomanPSMT" w:cs="TimesNewRomanPSMT"/>
          <w:sz w:val="24"/>
          <w:szCs w:val="24"/>
        </w:rPr>
        <w:t>18 h Inauguration</w:t>
      </w:r>
      <w:r w:rsidR="00BA5EA8" w:rsidRPr="00F55AC8">
        <w:rPr>
          <w:rFonts w:ascii="TimesNewRomanPSMT" w:hAnsi="TimesNewRomanPSMT" w:cs="TimesNewRomanPSMT"/>
          <w:sz w:val="24"/>
          <w:szCs w:val="24"/>
        </w:rPr>
        <w:t xml:space="preserve"> – Discours – Photo – Soleils ?</w:t>
      </w:r>
    </w:p>
    <w:p w:rsidR="008571DC" w:rsidRDefault="008571DC" w:rsidP="00F55AC8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F55AC8">
        <w:rPr>
          <w:rFonts w:ascii="TimesNewRomanPSMT" w:hAnsi="TimesNewRomanPSMT" w:cs="TimesNewRomanPSMT"/>
          <w:sz w:val="24"/>
          <w:szCs w:val="24"/>
        </w:rPr>
        <w:t>19 h apéro dinatoire</w:t>
      </w:r>
    </w:p>
    <w:p w:rsidR="00334D77" w:rsidRDefault="00334D77" w:rsidP="00F55AC8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8571DC" w:rsidRDefault="008571DC" w:rsidP="008571D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SymbolMT" w:eastAsia="SymbolMT" w:hAnsi="TimesNewRomanPSMT" w:cs="SymbolMT"/>
          <w:sz w:val="24"/>
          <w:szCs w:val="24"/>
        </w:rPr>
        <w:t xml:space="preserve"> </w:t>
      </w:r>
      <w:r w:rsidR="00334D77">
        <w:rPr>
          <w:rFonts w:ascii="TimesNewRomanPSMT" w:hAnsi="TimesNewRomanPSMT" w:cs="TimesNewRomanPSMT"/>
          <w:sz w:val="24"/>
          <w:szCs w:val="24"/>
        </w:rPr>
        <w:t>Invitations :</w:t>
      </w:r>
      <w:r>
        <w:rPr>
          <w:rFonts w:ascii="TimesNewRomanPSMT" w:hAnsi="TimesNewRomanPSMT" w:cs="TimesNewRomanPSMT"/>
          <w:sz w:val="24"/>
          <w:szCs w:val="24"/>
        </w:rPr>
        <w:t xml:space="preserve"> Vice-présidente région, Ademe, Sicoval, Conseillère départementale,</w:t>
      </w:r>
    </w:p>
    <w:p w:rsidR="008571DC" w:rsidRDefault="00A73F13" w:rsidP="008571D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Maires</w:t>
      </w:r>
    </w:p>
    <w:p w:rsidR="007609B8" w:rsidRDefault="007609B8" w:rsidP="008571D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7609B8" w:rsidRDefault="007609B8" w:rsidP="008571D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A voir la formule pour </w:t>
      </w:r>
      <w:r w:rsidR="009D6EC0">
        <w:rPr>
          <w:rFonts w:ascii="TimesNewRomanPSMT" w:hAnsi="TimesNewRomanPSMT" w:cs="TimesNewRomanPSMT"/>
          <w:sz w:val="24"/>
          <w:szCs w:val="24"/>
        </w:rPr>
        <w:t>l’apéro-dinatoire : préparation par des sociétaires volontaires, appel à un pro (par exemple boulanger de Montbrun ?) , un mix des 2 ?</w:t>
      </w:r>
    </w:p>
    <w:p w:rsidR="00B86259" w:rsidRPr="00B86259" w:rsidRDefault="00B86259" w:rsidP="00B862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33D17" w:rsidRPr="00C33D17" w:rsidRDefault="00C33D17" w:rsidP="00C33D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D1552" w:rsidRDefault="00AC39ED" w:rsidP="00AC39ED">
      <w:pPr>
        <w:pStyle w:val="Paragraphedeliste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C39ED">
        <w:rPr>
          <w:rFonts w:ascii="Times New Roman" w:eastAsia="Times New Roman" w:hAnsi="Times New Roman" w:cs="Times New Roman"/>
          <w:sz w:val="24"/>
          <w:szCs w:val="24"/>
          <w:lang w:eastAsia="fr-FR"/>
        </w:rPr>
        <w:t>Autres</w:t>
      </w:r>
      <w:r w:rsidR="00B85F48" w:rsidRPr="00AC39E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manifestations</w:t>
      </w:r>
      <w:r w:rsidR="00B8625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BA585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: </w:t>
      </w:r>
    </w:p>
    <w:p w:rsidR="009A3DA8" w:rsidRDefault="00BA585A" w:rsidP="002D1552">
      <w:pPr>
        <w:pStyle w:val="Paragraphedeliste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Montgiscard</w:t>
      </w:r>
      <w:r w:rsidR="00092CD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Lauzerville annulé</w:t>
      </w:r>
    </w:p>
    <w:p w:rsidR="00A74A06" w:rsidRDefault="00F46C8E" w:rsidP="00EC2ABB">
      <w:pPr>
        <w:pStyle w:val="Paragraphedeliste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Eco </w:t>
      </w:r>
      <w:r w:rsidR="002D34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papillon </w:t>
      </w:r>
      <w:r w:rsidR="0036484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18 octobre ? </w:t>
      </w:r>
      <w:r w:rsidR="00EC2AB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25 septembre</w:t>
      </w:r>
      <w:r w:rsidR="003E063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DC6EC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possibilité d'avoir une </w:t>
      </w:r>
      <w:r w:rsidR="008234D7">
        <w:rPr>
          <w:rFonts w:ascii="Times New Roman" w:eastAsia="Times New Roman" w:hAnsi="Times New Roman" w:cs="Times New Roman"/>
          <w:sz w:val="24"/>
          <w:szCs w:val="24"/>
          <w:lang w:eastAsia="fr-FR"/>
        </w:rPr>
        <w:t>salle.</w:t>
      </w:r>
    </w:p>
    <w:p w:rsidR="00BA585A" w:rsidRDefault="00F46C8E" w:rsidP="00EC2ABB">
      <w:pPr>
        <w:pStyle w:val="Paragraphedeliste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C2ABB">
        <w:rPr>
          <w:rFonts w:ascii="Times New Roman" w:eastAsia="Times New Roman" w:hAnsi="Times New Roman" w:cs="Times New Roman"/>
          <w:sz w:val="24"/>
          <w:szCs w:val="24"/>
          <w:lang w:eastAsia="fr-FR"/>
        </w:rPr>
        <w:t>Fabricole</w:t>
      </w:r>
      <w:r w:rsidR="000E71D2" w:rsidRPr="00EC2AB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3 octobr</w:t>
      </w:r>
      <w:r w:rsidR="009A3DA8" w:rsidRPr="00EC2ABB">
        <w:rPr>
          <w:rFonts w:ascii="Times New Roman" w:eastAsia="Times New Roman" w:hAnsi="Times New Roman" w:cs="Times New Roman"/>
          <w:sz w:val="24"/>
          <w:szCs w:val="24"/>
          <w:lang w:eastAsia="fr-FR"/>
        </w:rPr>
        <w:t>e</w:t>
      </w:r>
      <w:r w:rsidR="002D155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:rsidR="00B85F48" w:rsidRPr="00EC2ABB" w:rsidRDefault="00F46C8E" w:rsidP="00EC2ABB">
      <w:pPr>
        <w:pStyle w:val="Paragraphedeliste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C2ABB">
        <w:rPr>
          <w:rFonts w:ascii="Times New Roman" w:eastAsia="Times New Roman" w:hAnsi="Times New Roman" w:cs="Times New Roman"/>
          <w:sz w:val="24"/>
          <w:szCs w:val="24"/>
          <w:lang w:eastAsia="fr-FR"/>
        </w:rPr>
        <w:t>Inauguration Odars</w:t>
      </w:r>
      <w:r w:rsidR="00A73F13" w:rsidRPr="00EC2AB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?</w:t>
      </w:r>
      <w:r w:rsidR="00BA585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En </w:t>
      </w:r>
      <w:r w:rsidR="008B36F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sortie </w:t>
      </w:r>
      <w:r w:rsidR="00BA585A">
        <w:rPr>
          <w:rFonts w:ascii="Times New Roman" w:eastAsia="Times New Roman" w:hAnsi="Times New Roman" w:cs="Times New Roman"/>
          <w:sz w:val="24"/>
          <w:szCs w:val="24"/>
          <w:lang w:eastAsia="fr-FR"/>
        </w:rPr>
        <w:t>d'école un vendredi – est-ce le plus judicieux ? Contacter le maire</w:t>
      </w:r>
    </w:p>
    <w:p w:rsidR="00D679B7" w:rsidRDefault="00D679B7" w:rsidP="009A3DA8">
      <w:pPr>
        <w:pStyle w:val="Paragraphedeliste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D1552" w:rsidRDefault="00F46C8E" w:rsidP="00AC39ED">
      <w:pPr>
        <w:pStyle w:val="Paragraphedeliste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Marchés : </w:t>
      </w:r>
    </w:p>
    <w:p w:rsidR="002D1552" w:rsidRDefault="00406D93" w:rsidP="002D1552">
      <w:pPr>
        <w:pStyle w:val="Paragraphedeliste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Montgiscard,</w:t>
      </w:r>
      <w:r w:rsidR="000B611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dimanche </w:t>
      </w:r>
      <w:r w:rsidR="002D1552">
        <w:rPr>
          <w:rFonts w:ascii="Times New Roman" w:eastAsia="Times New Roman" w:hAnsi="Times New Roman" w:cs="Times New Roman"/>
          <w:sz w:val="24"/>
          <w:szCs w:val="24"/>
          <w:lang w:eastAsia="fr-FR"/>
        </w:rPr>
        <w:t>– Christian</w:t>
      </w:r>
      <w:r w:rsidR="00E033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H</w:t>
      </w:r>
      <w:r w:rsidR="002D155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prend contact</w:t>
      </w:r>
    </w:p>
    <w:p w:rsidR="002D1552" w:rsidRDefault="000B6116" w:rsidP="002D1552">
      <w:pPr>
        <w:pStyle w:val="Paragraphedeliste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Castanet ? </w:t>
      </w:r>
      <w:r w:rsidR="002D1552">
        <w:rPr>
          <w:rFonts w:ascii="Times New Roman" w:eastAsia="Times New Roman" w:hAnsi="Times New Roman" w:cs="Times New Roman"/>
          <w:sz w:val="24"/>
          <w:szCs w:val="24"/>
          <w:lang w:eastAsia="fr-FR"/>
        </w:rPr>
        <w:t>Bio ?</w:t>
      </w:r>
      <w:r w:rsidR="007863A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Alain prend contact</w:t>
      </w:r>
    </w:p>
    <w:p w:rsidR="00F46C8E" w:rsidRDefault="000B6116" w:rsidP="002D1552">
      <w:pPr>
        <w:pStyle w:val="Paragraphedeliste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Montbrun - Jeudi</w:t>
      </w:r>
      <w:r w:rsidR="007863A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r w:rsidR="0070707C">
        <w:rPr>
          <w:rFonts w:ascii="Times New Roman" w:eastAsia="Times New Roman" w:hAnsi="Times New Roman" w:cs="Times New Roman"/>
          <w:sz w:val="24"/>
          <w:szCs w:val="24"/>
          <w:lang w:eastAsia="fr-FR"/>
        </w:rPr>
        <w:t>Domi prend</w:t>
      </w:r>
      <w:r w:rsidR="007863A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contact</w:t>
      </w:r>
    </w:p>
    <w:p w:rsidR="00D679B7" w:rsidRPr="00AC39ED" w:rsidRDefault="00D679B7" w:rsidP="00D679B7">
      <w:pPr>
        <w:pStyle w:val="Paragraphedeliste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85F48" w:rsidRPr="0095722A" w:rsidRDefault="00AC39ED" w:rsidP="00AC39ED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AC39ED">
        <w:rPr>
          <w:rFonts w:ascii="Times New Roman" w:eastAsia="Times New Roman" w:hAnsi="Times New Roman" w:cs="Times New Roman"/>
          <w:sz w:val="24"/>
          <w:szCs w:val="24"/>
          <w:lang w:eastAsia="fr-FR"/>
        </w:rPr>
        <w:t>Divers</w:t>
      </w:r>
      <w:r w:rsidR="0095722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</w:t>
      </w:r>
    </w:p>
    <w:p w:rsidR="0095722A" w:rsidRDefault="0095722A" w:rsidP="00EA3508">
      <w:pPr>
        <w:pStyle w:val="Paragraphedeliste"/>
        <w:numPr>
          <w:ilvl w:val="0"/>
          <w:numId w:val="12"/>
        </w:num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Facebook</w:t>
      </w:r>
      <w:r w:rsidR="007863A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l'idée est d'</w:t>
      </w:r>
      <w:r w:rsidR="0070707C">
        <w:rPr>
          <w:rFonts w:ascii="Times New Roman" w:eastAsia="Times New Roman" w:hAnsi="Times New Roman" w:cs="Times New Roman"/>
          <w:sz w:val="24"/>
          <w:szCs w:val="24"/>
          <w:lang w:eastAsia="fr-FR"/>
        </w:rPr>
        <w:t>essayer</w:t>
      </w:r>
      <w:r w:rsidR="007863A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d'être un peu plus présent.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7863A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Caroline regarde </w:t>
      </w:r>
      <w:r w:rsidR="0070707C">
        <w:rPr>
          <w:rFonts w:ascii="Times New Roman" w:eastAsia="Times New Roman" w:hAnsi="Times New Roman" w:cs="Times New Roman"/>
          <w:sz w:val="24"/>
          <w:szCs w:val="24"/>
          <w:lang w:eastAsia="fr-FR"/>
        </w:rPr>
        <w:t>les possibilités</w:t>
      </w:r>
    </w:p>
    <w:p w:rsidR="00D679B7" w:rsidRDefault="00D679B7" w:rsidP="00EA3508">
      <w:pPr>
        <w:pStyle w:val="Paragraphedeliste"/>
        <w:numPr>
          <w:ilvl w:val="0"/>
          <w:numId w:val="12"/>
        </w:num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Peinture</w:t>
      </w:r>
      <w:r w:rsidR="0070707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 l'armoire technique de Montbrun pour bientôt</w:t>
      </w:r>
    </w:p>
    <w:p w:rsidR="00EA3508" w:rsidRPr="000C4BB2" w:rsidRDefault="00EA3508" w:rsidP="00EA3508">
      <w:pPr>
        <w:pStyle w:val="Paragraphedeliste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Christian</w:t>
      </w:r>
      <w:r w:rsidR="000C4BB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prend contact avec un club cigale pour regarder les possibilités soit investissement direct soit en </w:t>
      </w:r>
      <w:r w:rsidR="00811802">
        <w:rPr>
          <w:rFonts w:ascii="Times New Roman" w:eastAsia="Times New Roman" w:hAnsi="Times New Roman" w:cs="Times New Roman"/>
          <w:sz w:val="24"/>
          <w:szCs w:val="24"/>
          <w:lang w:eastAsia="fr-FR"/>
        </w:rPr>
        <w:t>sollicitant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directement leur</w:t>
      </w:r>
      <w:r w:rsidR="002C0889"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investisseur</w:t>
      </w:r>
      <w:r w:rsidR="002C0889"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</w:p>
    <w:p w:rsidR="000C4BB2" w:rsidRPr="00811802" w:rsidRDefault="000C4BB2" w:rsidP="00811802">
      <w:pPr>
        <w:pStyle w:val="Paragraphedeliste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Christian T propose 1 possibilité de toiture à Deyme sur </w:t>
      </w:r>
      <w:r w:rsidR="00BC1D1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un bâtiment de stockage à </w:t>
      </w:r>
      <w:r w:rsidR="006A37C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construire. </w:t>
      </w:r>
      <w:r w:rsidR="00BC1D1F">
        <w:rPr>
          <w:rFonts w:ascii="Times New Roman" w:eastAsia="Times New Roman" w:hAnsi="Times New Roman" w:cs="Times New Roman"/>
          <w:sz w:val="24"/>
          <w:szCs w:val="24"/>
          <w:lang w:eastAsia="fr-FR"/>
        </w:rPr>
        <w:t>Jean-Paul prend contact</w:t>
      </w:r>
      <w:r w:rsidR="0081180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</w:t>
      </w:r>
      <w:r w:rsidR="00BC1D1F" w:rsidRPr="0081180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1 possibilité sur des </w:t>
      </w:r>
      <w:r w:rsidR="00811802" w:rsidRPr="00811802">
        <w:rPr>
          <w:rFonts w:ascii="Times New Roman" w:eastAsia="Times New Roman" w:hAnsi="Times New Roman" w:cs="Times New Roman"/>
          <w:sz w:val="24"/>
          <w:szCs w:val="24"/>
          <w:lang w:eastAsia="fr-FR"/>
        </w:rPr>
        <w:t>bâtiments</w:t>
      </w:r>
      <w:r w:rsidR="00BC1D1F" w:rsidRPr="0081180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existant à </w:t>
      </w:r>
      <w:proofErr w:type="spellStart"/>
      <w:proofErr w:type="gramStart"/>
      <w:r w:rsidR="00BC1D1F" w:rsidRPr="00811802">
        <w:rPr>
          <w:rFonts w:ascii="Times New Roman" w:eastAsia="Times New Roman" w:hAnsi="Times New Roman" w:cs="Times New Roman"/>
          <w:sz w:val="24"/>
          <w:szCs w:val="24"/>
          <w:lang w:eastAsia="fr-FR"/>
        </w:rPr>
        <w:t>Espanes</w:t>
      </w:r>
      <w:proofErr w:type="spellEnd"/>
      <w:r w:rsidRPr="0081180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811802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  <w:proofErr w:type="gramEnd"/>
      <w:r w:rsidR="0081180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Christian</w:t>
      </w:r>
      <w:r w:rsidR="008B36F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</w:t>
      </w:r>
      <w:r w:rsidR="0081180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prend contact</w:t>
      </w:r>
    </w:p>
    <w:p w:rsidR="00811802" w:rsidRPr="006A37CE" w:rsidRDefault="00811802" w:rsidP="00811802">
      <w:pPr>
        <w:pStyle w:val="Paragraphedeliste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Discutions sur le nettoyage des centrales. On constate une perte de production du</w:t>
      </w:r>
      <w:r w:rsidR="008B36FC">
        <w:rPr>
          <w:rFonts w:ascii="Times New Roman" w:eastAsia="Times New Roman" w:hAnsi="Times New Roman" w:cs="Times New Roman"/>
          <w:sz w:val="24"/>
          <w:szCs w:val="24"/>
          <w:lang w:eastAsia="fr-FR"/>
        </w:rPr>
        <w:t>e,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pour partie</w:t>
      </w:r>
      <w:r w:rsidR="006A37CE">
        <w:rPr>
          <w:rFonts w:ascii="Times New Roman" w:eastAsia="Times New Roman" w:hAnsi="Times New Roman" w:cs="Times New Roman"/>
          <w:sz w:val="24"/>
          <w:szCs w:val="24"/>
          <w:lang w:eastAsia="fr-F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à l'encrassement des panneaux.</w:t>
      </w:r>
      <w:r w:rsidR="006A37C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3 sont plus particulièrement impactés. Il est décidé de faire un nettoyage en avril 202</w:t>
      </w:r>
      <w:r w:rsidR="002C0889">
        <w:rPr>
          <w:rFonts w:ascii="Times New Roman" w:eastAsia="Times New Roman" w:hAnsi="Times New Roman" w:cs="Times New Roman"/>
          <w:sz w:val="24"/>
          <w:szCs w:val="24"/>
          <w:lang w:eastAsia="fr-FR"/>
        </w:rPr>
        <w:t>1</w:t>
      </w:r>
    </w:p>
    <w:p w:rsidR="006A37CE" w:rsidRPr="00811802" w:rsidRDefault="006A37CE" w:rsidP="00E033F6">
      <w:pPr>
        <w:pStyle w:val="Paragraphedeliste"/>
        <w:ind w:left="1800"/>
        <w:rPr>
          <w:rFonts w:ascii="Times New Roman" w:hAnsi="Times New Roman" w:cs="Times New Roman"/>
          <w:sz w:val="24"/>
          <w:szCs w:val="24"/>
        </w:rPr>
      </w:pPr>
    </w:p>
    <w:sectPr w:rsidR="006A37CE" w:rsidRPr="00811802" w:rsidSect="001F4D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77" w:right="1416" w:bottom="1417" w:left="1417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44B6" w:rsidRDefault="00E244B6" w:rsidP="007C34CE">
      <w:pPr>
        <w:spacing w:after="0" w:line="240" w:lineRule="auto"/>
      </w:pPr>
      <w:r>
        <w:separator/>
      </w:r>
    </w:p>
  </w:endnote>
  <w:endnote w:type="continuationSeparator" w:id="0">
    <w:p w:rsidR="00E244B6" w:rsidRDefault="00E244B6" w:rsidP="007C3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B72" w:rsidRDefault="004C1B72" w:rsidP="004C1B72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C9C830" wp14:editId="0A11B29B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2D02328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C1B72" w:rsidRPr="00D2232D" w:rsidRDefault="004C1B72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053792" w:rsidRPr="004C1B72" w:rsidRDefault="00053792" w:rsidP="004C1B72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Pr="00F8418C" w:rsidRDefault="003E01AD" w:rsidP="003E01AD">
    <w:pPr>
      <w:pStyle w:val="En-tte"/>
      <w:ind w:left="4140" w:right="-1057"/>
      <w:rPr>
        <w:sz w:val="28"/>
        <w:szCs w:val="28"/>
        <w:lang w:val="en-US"/>
      </w:rPr>
    </w:pPr>
  </w:p>
  <w:p w:rsidR="003E01AD" w:rsidRDefault="003E01AD" w:rsidP="003E01AD"/>
  <w:p w:rsidR="003E01AD" w:rsidRDefault="003E01AD" w:rsidP="003E01AD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F0717EA" wp14:editId="4E2D7A12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0575F91" id="Connecteur droit 1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Hn+F+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  <w:r>
      <w:t xml:space="preserve"> -Prologue 1 - 815 La pyrénéenne - 31670 Labège</w:t>
    </w:r>
  </w:p>
  <w:p w:rsidR="003E01AD" w:rsidRPr="00D2232D" w:rsidRDefault="003E01AD" w:rsidP="003E01AD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:rsidR="00F916D0" w:rsidRDefault="00F916D0" w:rsidP="001A2EE0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44B6" w:rsidRDefault="00E244B6" w:rsidP="007C34CE">
      <w:pPr>
        <w:spacing w:after="0" w:line="240" w:lineRule="auto"/>
      </w:pPr>
      <w:r>
        <w:separator/>
      </w:r>
    </w:p>
  </w:footnote>
  <w:footnote w:type="continuationSeparator" w:id="0">
    <w:p w:rsidR="00E244B6" w:rsidRDefault="00E244B6" w:rsidP="007C3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DA5" w:rsidRPr="00D2232D" w:rsidRDefault="00F112B7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  <w:lang w:eastAsia="fr-FR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262255</wp:posOffset>
          </wp:positionH>
          <wp:positionV relativeFrom="paragraph">
            <wp:posOffset>0</wp:posOffset>
          </wp:positionV>
          <wp:extent cx="1432800" cy="950400"/>
          <wp:effectExtent l="0" t="0" r="0" b="254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Icea avec base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800" cy="95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6B4A" w:rsidRPr="00786B4A">
      <w:rPr>
        <w:b/>
        <w:i/>
        <w:sz w:val="28"/>
        <w:szCs w:val="28"/>
      </w:rPr>
      <w:t xml:space="preserve">Initiative Citoyenne pour </w:t>
    </w:r>
    <w:r w:rsidR="00F916D0">
      <w:rPr>
        <w:b/>
        <w:i/>
        <w:sz w:val="28"/>
        <w:szCs w:val="28"/>
      </w:rPr>
      <w:t xml:space="preserve">une Energie </w:t>
    </w:r>
    <w:r w:rsidR="00786B4A" w:rsidRPr="00786B4A">
      <w:rPr>
        <w:b/>
        <w:i/>
        <w:sz w:val="28"/>
        <w:szCs w:val="28"/>
      </w:rPr>
      <w:t>Alternative</w:t>
    </w:r>
    <w:r w:rsidR="001F4DA5">
      <w:rPr>
        <w:b/>
        <w:i/>
        <w:sz w:val="28"/>
        <w:szCs w:val="28"/>
      </w:rPr>
      <w:br/>
    </w:r>
    <w:r w:rsidR="001F4DA5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BE0BCB">
      <w:rPr>
        <w:rFonts w:ascii="Calibri-Light" w:hAnsi="Calibri-Light" w:cs="Calibri-Light"/>
        <w:w w:val="90"/>
        <w:sz w:val="18"/>
        <w:szCs w:val="18"/>
      </w:rPr>
      <w:t>s</w:t>
    </w:r>
    <w:r w:rsidR="001F4DA5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1F4DA5" w:rsidRDefault="001F4DA5" w:rsidP="001F4DA5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>appt1, 8 allée de Pomarède – 31670 Labège</w:t>
    </w:r>
  </w:p>
  <w:p w:rsidR="001F4DA5" w:rsidRDefault="001F4DA5" w:rsidP="001F4DA5">
    <w:pPr>
      <w:pStyle w:val="En-tte"/>
      <w:numPr>
        <w:ilvl w:val="0"/>
        <w:numId w:val="4"/>
      </w:numPr>
      <w:ind w:right="-1057"/>
    </w:pPr>
    <w:r w:rsidRPr="00053792">
      <w:t>T</w:t>
    </w:r>
    <w:r>
      <w:t xml:space="preserve">éléphone: </w:t>
    </w:r>
    <w:r w:rsidRPr="00053792">
      <w:t>09</w:t>
    </w:r>
    <w:r w:rsidRPr="00F8418C">
      <w:t xml:space="preserve"> 52 00 02 06 </w:t>
    </w:r>
  </w:p>
  <w:p w:rsidR="001F4DA5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1F4DA5" w:rsidRPr="00F8418C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  <w:p w:rsidR="00F916D0" w:rsidRPr="00F8418C" w:rsidRDefault="00F916D0" w:rsidP="00F8418C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71F71"/>
    <w:multiLevelType w:val="hybridMultilevel"/>
    <w:tmpl w:val="A8D0C364"/>
    <w:lvl w:ilvl="0" w:tplc="2BF0219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30DDC"/>
    <w:multiLevelType w:val="hybridMultilevel"/>
    <w:tmpl w:val="F342D85A"/>
    <w:lvl w:ilvl="0" w:tplc="E5A80EBE">
      <w:start w:val="3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B0D8F"/>
    <w:multiLevelType w:val="hybridMultilevel"/>
    <w:tmpl w:val="D706A4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B0ECD"/>
    <w:multiLevelType w:val="hybridMultilevel"/>
    <w:tmpl w:val="E4C03F76"/>
    <w:lvl w:ilvl="0" w:tplc="E5A80EBE">
      <w:start w:val="3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D725B8"/>
    <w:multiLevelType w:val="hybridMultilevel"/>
    <w:tmpl w:val="9788DABC"/>
    <w:lvl w:ilvl="0" w:tplc="2BF0219C">
      <w:start w:val="1"/>
      <w:numFmt w:val="bullet"/>
      <w:lvlText w:val=""/>
      <w:lvlJc w:val="left"/>
      <w:pPr>
        <w:ind w:left="1800" w:hanging="360"/>
      </w:pPr>
      <w:rPr>
        <w:rFonts w:ascii="Symbol" w:eastAsiaTheme="minorHAnsi" w:hAnsi="Symbol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2CE0E71"/>
    <w:multiLevelType w:val="hybridMultilevel"/>
    <w:tmpl w:val="D584DAF4"/>
    <w:lvl w:ilvl="0" w:tplc="040C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302634A"/>
    <w:multiLevelType w:val="hybridMultilevel"/>
    <w:tmpl w:val="754C674E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8" w15:restartNumberingAfterBreak="0">
    <w:nsid w:val="6C8D3943"/>
    <w:multiLevelType w:val="hybridMultilevel"/>
    <w:tmpl w:val="1FE4C6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DE3AB7"/>
    <w:multiLevelType w:val="hybridMultilevel"/>
    <w:tmpl w:val="5CAE167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C727B33"/>
    <w:multiLevelType w:val="hybridMultilevel"/>
    <w:tmpl w:val="3A705630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11" w15:restartNumberingAfterBreak="0">
    <w:nsid w:val="7E7A5F41"/>
    <w:multiLevelType w:val="hybridMultilevel"/>
    <w:tmpl w:val="9CB67036"/>
    <w:lvl w:ilvl="0" w:tplc="D54C4B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10"/>
  </w:num>
  <w:num w:numId="4">
    <w:abstractNumId w:val="7"/>
  </w:num>
  <w:num w:numId="5">
    <w:abstractNumId w:val="8"/>
  </w:num>
  <w:num w:numId="6">
    <w:abstractNumId w:val="6"/>
  </w:num>
  <w:num w:numId="7">
    <w:abstractNumId w:val="9"/>
  </w:num>
  <w:num w:numId="8">
    <w:abstractNumId w:val="5"/>
  </w:num>
  <w:num w:numId="9">
    <w:abstractNumId w:val="1"/>
  </w:num>
  <w:num w:numId="10">
    <w:abstractNumId w:val="3"/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F48"/>
    <w:rsid w:val="00020C20"/>
    <w:rsid w:val="00053792"/>
    <w:rsid w:val="00071D99"/>
    <w:rsid w:val="0009087E"/>
    <w:rsid w:val="00092CDE"/>
    <w:rsid w:val="000B6116"/>
    <w:rsid w:val="000B665A"/>
    <w:rsid w:val="000B6E3F"/>
    <w:rsid w:val="000C4BB2"/>
    <w:rsid w:val="000E71D2"/>
    <w:rsid w:val="0012255F"/>
    <w:rsid w:val="00186AB1"/>
    <w:rsid w:val="001A2EE0"/>
    <w:rsid w:val="001C6B52"/>
    <w:rsid w:val="001E36B9"/>
    <w:rsid w:val="001F4DA5"/>
    <w:rsid w:val="00226905"/>
    <w:rsid w:val="002623C6"/>
    <w:rsid w:val="002C0889"/>
    <w:rsid w:val="002D1552"/>
    <w:rsid w:val="002D34F6"/>
    <w:rsid w:val="00324237"/>
    <w:rsid w:val="00326195"/>
    <w:rsid w:val="00334D77"/>
    <w:rsid w:val="0035399B"/>
    <w:rsid w:val="00355AB3"/>
    <w:rsid w:val="0036484C"/>
    <w:rsid w:val="003853ED"/>
    <w:rsid w:val="003A0C70"/>
    <w:rsid w:val="003E01AD"/>
    <w:rsid w:val="003E0639"/>
    <w:rsid w:val="00406D93"/>
    <w:rsid w:val="00492A08"/>
    <w:rsid w:val="004C1B72"/>
    <w:rsid w:val="004C4C2C"/>
    <w:rsid w:val="004E4EC0"/>
    <w:rsid w:val="005058E6"/>
    <w:rsid w:val="005477E5"/>
    <w:rsid w:val="00566AE1"/>
    <w:rsid w:val="005869D2"/>
    <w:rsid w:val="0059567D"/>
    <w:rsid w:val="00630908"/>
    <w:rsid w:val="00673159"/>
    <w:rsid w:val="006A37CE"/>
    <w:rsid w:val="006A766C"/>
    <w:rsid w:val="006E15F2"/>
    <w:rsid w:val="0070707C"/>
    <w:rsid w:val="00736BED"/>
    <w:rsid w:val="00743673"/>
    <w:rsid w:val="007609B8"/>
    <w:rsid w:val="007819FA"/>
    <w:rsid w:val="007863AC"/>
    <w:rsid w:val="00786B4A"/>
    <w:rsid w:val="007C34CE"/>
    <w:rsid w:val="007D298B"/>
    <w:rsid w:val="00811802"/>
    <w:rsid w:val="00816DC1"/>
    <w:rsid w:val="008234D7"/>
    <w:rsid w:val="00837BD0"/>
    <w:rsid w:val="00851ADC"/>
    <w:rsid w:val="008523C2"/>
    <w:rsid w:val="00856CA5"/>
    <w:rsid w:val="008571DC"/>
    <w:rsid w:val="008812F7"/>
    <w:rsid w:val="008A25F4"/>
    <w:rsid w:val="008B36FC"/>
    <w:rsid w:val="008F2E33"/>
    <w:rsid w:val="0091060A"/>
    <w:rsid w:val="009303E5"/>
    <w:rsid w:val="00943D97"/>
    <w:rsid w:val="0095722A"/>
    <w:rsid w:val="0096254C"/>
    <w:rsid w:val="009A3DA8"/>
    <w:rsid w:val="009A6B8E"/>
    <w:rsid w:val="009B5A7F"/>
    <w:rsid w:val="009D6EC0"/>
    <w:rsid w:val="00A07B98"/>
    <w:rsid w:val="00A431E5"/>
    <w:rsid w:val="00A73F13"/>
    <w:rsid w:val="00A74A06"/>
    <w:rsid w:val="00AC39ED"/>
    <w:rsid w:val="00B03B8E"/>
    <w:rsid w:val="00B03F58"/>
    <w:rsid w:val="00B85F48"/>
    <w:rsid w:val="00B86259"/>
    <w:rsid w:val="00BA18C2"/>
    <w:rsid w:val="00BA585A"/>
    <w:rsid w:val="00BA5EA8"/>
    <w:rsid w:val="00BB6C68"/>
    <w:rsid w:val="00BC1D1F"/>
    <w:rsid w:val="00BC3F61"/>
    <w:rsid w:val="00BE0BCB"/>
    <w:rsid w:val="00C21322"/>
    <w:rsid w:val="00C33D17"/>
    <w:rsid w:val="00C73791"/>
    <w:rsid w:val="00C843DF"/>
    <w:rsid w:val="00CA4A0F"/>
    <w:rsid w:val="00CA72DD"/>
    <w:rsid w:val="00CF37CE"/>
    <w:rsid w:val="00D679B7"/>
    <w:rsid w:val="00DC6EC5"/>
    <w:rsid w:val="00E033F6"/>
    <w:rsid w:val="00E16B39"/>
    <w:rsid w:val="00E244B6"/>
    <w:rsid w:val="00E3196F"/>
    <w:rsid w:val="00EA3508"/>
    <w:rsid w:val="00EA4F44"/>
    <w:rsid w:val="00EA63B4"/>
    <w:rsid w:val="00EC2ABB"/>
    <w:rsid w:val="00EC3A09"/>
    <w:rsid w:val="00EF4C13"/>
    <w:rsid w:val="00F112B7"/>
    <w:rsid w:val="00F46C8E"/>
    <w:rsid w:val="00F55AC8"/>
    <w:rsid w:val="00F66AC4"/>
    <w:rsid w:val="00F8418C"/>
    <w:rsid w:val="00F916D0"/>
    <w:rsid w:val="00FC4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C03C301-3C9D-44DD-998F-91FA53614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042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aul\Documents\Mod&#232;les%20Office%20personnalis&#233;s\ICEA-couleur1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ICEA-couleur1.dotx</Template>
  <TotalTime>1</TotalTime>
  <Pages>2</Pages>
  <Words>493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Jean-Paul Gardette</dc:creator>
  <cp:lastModifiedBy>Jean-Paul Gardette</cp:lastModifiedBy>
  <cp:revision>2</cp:revision>
  <cp:lastPrinted>2020-08-25T15:50:00Z</cp:lastPrinted>
  <dcterms:created xsi:type="dcterms:W3CDTF">2020-09-28T13:16:00Z</dcterms:created>
  <dcterms:modified xsi:type="dcterms:W3CDTF">2020-09-28T13:16:00Z</dcterms:modified>
</cp:coreProperties>
</file>