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D" w:rsidRDefault="001E3D6D" w:rsidP="007065A6">
      <w:pPr>
        <w:rPr>
          <w:rFonts w:ascii="Times New Roman" w:hAnsi="Times New Roman" w:cs="Times New Roman"/>
          <w:sz w:val="24"/>
          <w:szCs w:val="24"/>
        </w:rPr>
      </w:pPr>
    </w:p>
    <w:p w:rsidR="00CC0836" w:rsidRPr="001E3D6D" w:rsidRDefault="001E3D6D" w:rsidP="001E3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6D">
        <w:rPr>
          <w:rFonts w:ascii="Times New Roman" w:hAnsi="Times New Roman" w:cs="Times New Roman"/>
          <w:b/>
          <w:sz w:val="28"/>
          <w:szCs w:val="28"/>
        </w:rPr>
        <w:t>Compte rendu du Conseil coopératif du 28/09/2020</w:t>
      </w:r>
      <w:r>
        <w:rPr>
          <w:rFonts w:ascii="Times New Roman" w:hAnsi="Times New Roman" w:cs="Times New Roman"/>
          <w:b/>
          <w:sz w:val="28"/>
          <w:szCs w:val="28"/>
        </w:rPr>
        <w:br/>
        <w:t>Labège pool house foot à 18 h 30</w:t>
      </w:r>
    </w:p>
    <w:p w:rsidR="00CC0836" w:rsidRDefault="001E3D6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du CC : Pascal Bernard, Hélène Petit,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Noeureuil, </w:t>
      </w:r>
      <w:r w:rsidR="00FD1C2B">
        <w:rPr>
          <w:rFonts w:ascii="Times New Roman" w:hAnsi="Times New Roman" w:cs="Times New Roman"/>
          <w:sz w:val="24"/>
          <w:szCs w:val="24"/>
        </w:rPr>
        <w:t xml:space="preserve">Christian Thil, Alain Rivière, </w:t>
      </w:r>
      <w:r w:rsidR="0047190E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r w:rsidR="00FD1C2B">
        <w:rPr>
          <w:rFonts w:ascii="Times New Roman" w:hAnsi="Times New Roman" w:cs="Times New Roman"/>
          <w:sz w:val="24"/>
          <w:szCs w:val="24"/>
        </w:rPr>
        <w:t xml:space="preserve">Jean-Paul Gardette, </w:t>
      </w:r>
      <w:r w:rsidR="0047190E">
        <w:rPr>
          <w:rFonts w:ascii="Times New Roman" w:hAnsi="Times New Roman" w:cs="Times New Roman"/>
          <w:sz w:val="24"/>
          <w:szCs w:val="24"/>
        </w:rPr>
        <w:t>Caroline Fouchard (Téléphone)</w:t>
      </w:r>
    </w:p>
    <w:p w:rsidR="0047190E" w:rsidRDefault="0041056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</w:t>
      </w:r>
      <w:r w:rsidR="0047190E">
        <w:rPr>
          <w:rFonts w:ascii="Times New Roman" w:hAnsi="Times New Roman" w:cs="Times New Roman"/>
          <w:sz w:val="24"/>
          <w:szCs w:val="24"/>
        </w:rPr>
        <w:t xml:space="preserve">: Claire Haydon, Jean-Marc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Alberola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Barousse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410560" w:rsidRDefault="00410560" w:rsidP="0041056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2124"/>
        <w:gridCol w:w="708"/>
        <w:gridCol w:w="3686"/>
      </w:tblGrid>
      <w:tr w:rsidR="00AE07E8" w:rsidRPr="009807D4" w:rsidTr="000B4D77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Fête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0560" w:rsidRDefault="00410560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l'AG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2033"/>
        <w:gridCol w:w="652"/>
        <w:gridCol w:w="3742"/>
      </w:tblGrid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Belberaud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Conjoint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Hévin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652" w:type="dxa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Fils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Jurgën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Bioulez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Collègue de travail dont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marie est S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Castanet-tolosan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Default="006F4628" w:rsidP="001B7644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</w:t>
      </w:r>
      <w:proofErr w:type="spellEnd"/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60B72" w:rsidRDefault="00760B72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foncier vers Olivier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400 €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065A6">
        <w:rPr>
          <w:rFonts w:ascii="Times New Roman" w:eastAsia="Times New Roman" w:hAnsi="Times New Roman" w:cs="Times New Roman"/>
          <w:sz w:val="24"/>
          <w:szCs w:val="24"/>
          <w:lang w:eastAsia="fr-FR"/>
        </w:rPr>
        <w:t>L'accord est donné par le CC po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>ur cette transmission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1B7644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CC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été renouvelé par moitié : Démission du président, appel à candidature et élection du président</w:t>
      </w:r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P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Gardette se représente et est élu à l'unanimité. Jean-Paul fait part de sa décision de ne pas se représenter dans 2 ans, malgré sa volonté de continuer à s'investir dans la coopérative.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A91F71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Débriefing</w:t>
      </w:r>
      <w:r w:rsidR="00CC0836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de l'inauguration à Montbrun-Lauragais</w:t>
      </w:r>
    </w:p>
    <w:p w:rsidR="00A91F71" w:rsidRDefault="00A91F7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Très bon timing</w:t>
      </w:r>
    </w:p>
    <w:p w:rsidR="00A91F71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bulletins de souscription à l'émargement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urne pour le vote à bulletin secret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Donner le résultat du vote en ligne après chaque vote</w:t>
      </w:r>
    </w:p>
    <w:p w:rsidR="006F780B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activité pendant le dépouillement du vote à bulletin secret</w:t>
      </w:r>
    </w:p>
    <w:p w:rsidR="001E2DD1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fiches de questions</w:t>
      </w:r>
    </w:p>
    <w:p w:rsidR="007D26B7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un texte sur les candidats</w:t>
      </w:r>
    </w:p>
    <w:p w:rsidR="001E2DD1" w:rsidRPr="00A91F71" w:rsidRDefault="007D26B7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présenter les membres du CC</w:t>
      </w: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201469" w:rsidRDefault="00201469" w:rsidP="00201469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la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 problèmes techniques et administratifs :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Rambardes amovibles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nécessite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déplacement des PV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Définir avant fin octobre la position des plots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1C121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DP n'est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pas possible sur un PC en cours.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Le SDIS doit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poser un PC</w:t>
      </w:r>
      <w:r w:rsidR="00C00A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modificatif</w:t>
      </w:r>
    </w:p>
    <w:p w:rsidR="00716BB7" w:rsidRDefault="00716BB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 prend contact avec le SDIS</w:t>
      </w:r>
    </w:p>
    <w:p w:rsidR="00C00A0D" w:rsidRPr="00CC0836" w:rsidRDefault="00C00A0D" w:rsidP="00C26FF2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projets ? Actions à entreprendre pour la prospection de toits</w:t>
      </w:r>
    </w:p>
    <w:p w:rsidR="00E77764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nouveaux projets concrets,</w:t>
      </w:r>
      <w:r w:rsidR="00D906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somm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es dans l'attente de décision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d'Ayguesvives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Labège et </w:t>
      </w:r>
      <w:proofErr w:type="spellStart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Auzeville</w:t>
      </w:r>
      <w:proofErr w:type="spellEnd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658A6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76A4" w:rsidRDefault="00A276A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mandaté le BE Ramat pour l'étude de faisabilité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ateliers municipaux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voir avec la mairie de qui paie quoi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0A0D" w:rsidRDefault="00716BB7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Thil sont </w:t>
      </w:r>
      <w:r w:rsidR="00EB32AA">
        <w:rPr>
          <w:rFonts w:ascii="Times New Roman" w:eastAsia="Times New Roman" w:hAnsi="Times New Roman" w:cs="Times New Roman"/>
          <w:sz w:val="24"/>
          <w:szCs w:val="24"/>
          <w:lang w:eastAsia="fr-FR"/>
        </w:rPr>
        <w:t>allés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voir le toit de la ferme d'élevage de poulets : Possible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36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kWc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mais environnement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corrosif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évoqué l'idée de sortir du SICOVAL pour prospecter.</w:t>
      </w:r>
    </w:p>
    <w:p w:rsidR="00E77764" w:rsidRDefault="00E7776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E77764" w:rsidRDefault="00EB32AA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Caroline peut être intéressée mais pas seule.</w:t>
      </w:r>
    </w:p>
    <w:p w:rsidR="00673897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Demander aussi à JPM </w:t>
      </w:r>
    </w:p>
    <w:p w:rsidR="00673897" w:rsidRPr="00CC0836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(annulé depuis le cc</w:t>
      </w:r>
      <w:r w:rsidR="000E5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cause COVID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11 octobre Marché Montgiscard</w:t>
      </w:r>
    </w:p>
    <w:p w:rsidR="00673897" w:rsidRDefault="00673897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22BC" w:rsidRDefault="00D322BC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RDV:</w:t>
      </w:r>
      <w:proofErr w:type="gramEnd"/>
    </w:p>
    <w:p w:rsidR="00CA5B72" w:rsidRPr="00D322BC" w:rsidRDefault="00AE434D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</w:t>
      </w:r>
      <w:r w:rsidR="00D322BC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Pechabou le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?</w:t>
      </w:r>
    </w:p>
    <w:p w:rsidR="00F3261A" w:rsidRPr="00D322BC" w:rsidRDefault="00F37CC2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mercredi 14 Octobre à 9h 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4C3C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Mignonat</w:t>
      </w:r>
      <w:proofErr w:type="spellEnd"/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Alain Rivière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EA1FE4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est d'accord sur le principe,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proposer une procédure</w:t>
      </w:r>
    </w:p>
    <w:p w:rsidR="00422343" w:rsidRPr="00F37CC2" w:rsidRDefault="00422343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</w:t>
      </w:r>
    </w:p>
    <w:p w:rsidR="007C34CE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84AEC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22343">
        <w:rPr>
          <w:rFonts w:ascii="Times New Roman" w:hAnsi="Times New Roman" w:cs="Times New Roman"/>
          <w:sz w:val="24"/>
          <w:szCs w:val="24"/>
        </w:rPr>
        <w:t xml:space="preserve">La région indique que les subventions seront versées sur devis et non factures. </w:t>
      </w:r>
      <w:r w:rsidR="00A276A4">
        <w:rPr>
          <w:rFonts w:ascii="Times New Roman" w:hAnsi="Times New Roman" w:cs="Times New Roman"/>
          <w:sz w:val="24"/>
          <w:szCs w:val="24"/>
        </w:rPr>
        <w:t>C</w:t>
      </w:r>
      <w:r w:rsidR="00422343">
        <w:rPr>
          <w:rFonts w:ascii="Times New Roman" w:hAnsi="Times New Roman" w:cs="Times New Roman"/>
          <w:sz w:val="24"/>
          <w:szCs w:val="24"/>
        </w:rPr>
        <w:t>e changement de pied nous posera des problèmes. Des discutions sont en cours pour aménager cette disposition</w:t>
      </w:r>
    </w:p>
    <w:p w:rsidR="00C55382" w:rsidRPr="006766C9" w:rsidRDefault="00C55382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le 01/10/2020</w:t>
      </w:r>
    </w:p>
    <w:sectPr w:rsidR="00C55382" w:rsidRPr="006766C9" w:rsidSect="00C55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0C4" w:rsidRDefault="00BA00C4" w:rsidP="007C34CE">
      <w:pPr>
        <w:spacing w:after="0" w:line="240" w:lineRule="auto"/>
      </w:pPr>
      <w:r>
        <w:separator/>
      </w:r>
    </w:p>
  </w:endnote>
  <w:endnote w:type="continuationSeparator" w:id="0">
    <w:p w:rsidR="00BA00C4" w:rsidRDefault="00BA00C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3E64CD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B8D2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0C4" w:rsidRDefault="00BA00C4" w:rsidP="007C34CE">
      <w:pPr>
        <w:spacing w:after="0" w:line="240" w:lineRule="auto"/>
      </w:pPr>
      <w:r>
        <w:separator/>
      </w:r>
    </w:p>
  </w:footnote>
  <w:footnote w:type="continuationSeparator" w:id="0">
    <w:p w:rsidR="00BA00C4" w:rsidRDefault="00BA00C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3CA60C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B4D77"/>
    <w:rsid w:val="000B6E3F"/>
    <w:rsid w:val="000E5065"/>
    <w:rsid w:val="000F2D33"/>
    <w:rsid w:val="0012255F"/>
    <w:rsid w:val="001A2EE0"/>
    <w:rsid w:val="001B7644"/>
    <w:rsid w:val="001C121E"/>
    <w:rsid w:val="001C6B52"/>
    <w:rsid w:val="001E2DD1"/>
    <w:rsid w:val="001E36B9"/>
    <w:rsid w:val="001E3D6D"/>
    <w:rsid w:val="001F4DA5"/>
    <w:rsid w:val="00201469"/>
    <w:rsid w:val="00226905"/>
    <w:rsid w:val="002E56B5"/>
    <w:rsid w:val="002F2996"/>
    <w:rsid w:val="00320E94"/>
    <w:rsid w:val="00326195"/>
    <w:rsid w:val="0035399B"/>
    <w:rsid w:val="00355AB3"/>
    <w:rsid w:val="00370ACF"/>
    <w:rsid w:val="00410560"/>
    <w:rsid w:val="00422343"/>
    <w:rsid w:val="00433594"/>
    <w:rsid w:val="0047190E"/>
    <w:rsid w:val="00491FEB"/>
    <w:rsid w:val="00492A08"/>
    <w:rsid w:val="004C1B72"/>
    <w:rsid w:val="004C3C6D"/>
    <w:rsid w:val="005058E6"/>
    <w:rsid w:val="00552123"/>
    <w:rsid w:val="005869D2"/>
    <w:rsid w:val="0059567D"/>
    <w:rsid w:val="005B3EA6"/>
    <w:rsid w:val="006521C5"/>
    <w:rsid w:val="00673897"/>
    <w:rsid w:val="006766C9"/>
    <w:rsid w:val="006D7C64"/>
    <w:rsid w:val="006F4628"/>
    <w:rsid w:val="006F780B"/>
    <w:rsid w:val="007064E6"/>
    <w:rsid w:val="007065A6"/>
    <w:rsid w:val="00712EB1"/>
    <w:rsid w:val="00716BB7"/>
    <w:rsid w:val="00743673"/>
    <w:rsid w:val="00760B72"/>
    <w:rsid w:val="007819FA"/>
    <w:rsid w:val="00786B4A"/>
    <w:rsid w:val="00791206"/>
    <w:rsid w:val="007C34CE"/>
    <w:rsid w:val="007D26B7"/>
    <w:rsid w:val="007D298B"/>
    <w:rsid w:val="007D7382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7B98"/>
    <w:rsid w:val="00A276A4"/>
    <w:rsid w:val="00A91F71"/>
    <w:rsid w:val="00AB12CC"/>
    <w:rsid w:val="00AB588F"/>
    <w:rsid w:val="00AE07E8"/>
    <w:rsid w:val="00AE434D"/>
    <w:rsid w:val="00B8592B"/>
    <w:rsid w:val="00BA00C4"/>
    <w:rsid w:val="00BA18C2"/>
    <w:rsid w:val="00BB6C68"/>
    <w:rsid w:val="00BC5FDB"/>
    <w:rsid w:val="00BE0BCB"/>
    <w:rsid w:val="00C00A0D"/>
    <w:rsid w:val="00C21322"/>
    <w:rsid w:val="00C26FF2"/>
    <w:rsid w:val="00C55382"/>
    <w:rsid w:val="00C658A6"/>
    <w:rsid w:val="00C72226"/>
    <w:rsid w:val="00C843DF"/>
    <w:rsid w:val="00CA5B72"/>
    <w:rsid w:val="00CA72DD"/>
    <w:rsid w:val="00CC0836"/>
    <w:rsid w:val="00CF37CE"/>
    <w:rsid w:val="00D322BC"/>
    <w:rsid w:val="00D348DD"/>
    <w:rsid w:val="00D46D73"/>
    <w:rsid w:val="00D90689"/>
    <w:rsid w:val="00D94561"/>
    <w:rsid w:val="00DA7A87"/>
    <w:rsid w:val="00DF40A6"/>
    <w:rsid w:val="00E16B39"/>
    <w:rsid w:val="00E3196F"/>
    <w:rsid w:val="00E412B7"/>
    <w:rsid w:val="00E460A4"/>
    <w:rsid w:val="00E77764"/>
    <w:rsid w:val="00EA1FE4"/>
    <w:rsid w:val="00EA4F44"/>
    <w:rsid w:val="00EA63B4"/>
    <w:rsid w:val="00EB32AA"/>
    <w:rsid w:val="00EF28D0"/>
    <w:rsid w:val="00F112B7"/>
    <w:rsid w:val="00F3261A"/>
    <w:rsid w:val="00F37CC2"/>
    <w:rsid w:val="00F8418C"/>
    <w:rsid w:val="00F916D0"/>
    <w:rsid w:val="00FB18CC"/>
    <w:rsid w:val="00FD1C2B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CEFFD3-CBA4-41BD-9B76-B71C6A0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5</TotalTime>
  <Pages>3</Pages>
  <Words>686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2020-09-28T13:01:00Z</cp:lastPrinted>
  <dcterms:created xsi:type="dcterms:W3CDTF">2020-10-01T08:36:00Z</dcterms:created>
  <dcterms:modified xsi:type="dcterms:W3CDTF">2020-10-01T08:50:00Z</dcterms:modified>
</cp:coreProperties>
</file>