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A8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0AD081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301A8E">
        <w:t xml:space="preserve">Compte Rendu </w:t>
      </w:r>
    </w:p>
    <w:p w:rsidR="007C34CE" w:rsidRDefault="00484122" w:rsidP="00484122">
      <w:pPr>
        <w:pStyle w:val="Titre"/>
        <w:jc w:val="center"/>
      </w:pPr>
      <w:r w:rsidRPr="00301A8E">
        <w:t>Conseil coopératif du 06/10</w:t>
      </w:r>
      <w:r w:rsidR="00D30F86" w:rsidRPr="00301A8E">
        <w:t>/2021</w:t>
      </w:r>
    </w:p>
    <w:p w:rsidR="00541123" w:rsidRPr="00541123" w:rsidRDefault="00541123" w:rsidP="00541123">
      <w:r>
        <w:t xml:space="preserve">Chez Claire et Emmanuel </w:t>
      </w:r>
      <w:proofErr w:type="spellStart"/>
      <w:r>
        <w:t>Haydont</w:t>
      </w:r>
      <w:proofErr w:type="spellEnd"/>
    </w:p>
    <w:p w:rsidR="00402BD4" w:rsidRPr="00402BD4" w:rsidRDefault="00402BD4" w:rsidP="00402BD4"/>
    <w:p w:rsidR="00301A8E" w:rsidRDefault="00301A8E" w:rsidP="00301A8E">
      <w:pPr>
        <w:rPr>
          <w:lang w:eastAsia="fr-FR"/>
        </w:rPr>
      </w:pPr>
      <w:r>
        <w:rPr>
          <w:b/>
          <w:lang w:eastAsia="fr-FR"/>
        </w:rPr>
        <w:t>Présents du conseil coopératif :</w:t>
      </w:r>
      <w:r>
        <w:rPr>
          <w:lang w:eastAsia="fr-FR"/>
        </w:rPr>
        <w:t xml:space="preserve"> Caroline, Claire,</w:t>
      </w:r>
      <w:r w:rsidR="00402BD4">
        <w:rPr>
          <w:lang w:eastAsia="fr-FR"/>
        </w:rPr>
        <w:t xml:space="preserve"> Mireille,</w:t>
      </w:r>
      <w:r>
        <w:rPr>
          <w:lang w:eastAsia="fr-FR"/>
        </w:rPr>
        <w:t xml:space="preserve"> Jean-Pierre, </w:t>
      </w:r>
      <w:r w:rsidR="00402BD4">
        <w:rPr>
          <w:lang w:eastAsia="fr-FR"/>
        </w:rPr>
        <w:t xml:space="preserve">François, </w:t>
      </w:r>
      <w:r>
        <w:rPr>
          <w:lang w:eastAsia="fr-FR"/>
        </w:rPr>
        <w:t xml:space="preserve">Christian T, Christian H, Éric N, </w:t>
      </w:r>
      <w:r w:rsidR="00402BD4">
        <w:rPr>
          <w:lang w:eastAsia="fr-FR"/>
        </w:rPr>
        <w:t>Alain</w:t>
      </w:r>
      <w:r>
        <w:rPr>
          <w:lang w:eastAsia="fr-FR"/>
        </w:rPr>
        <w:t>,  Jean-Paul</w:t>
      </w:r>
    </w:p>
    <w:p w:rsidR="00402BD4" w:rsidRDefault="00402BD4" w:rsidP="00301A8E">
      <w:pPr>
        <w:rPr>
          <w:lang w:eastAsia="fr-FR"/>
        </w:rPr>
      </w:pPr>
      <w:r w:rsidRPr="00402BD4">
        <w:rPr>
          <w:b/>
          <w:lang w:eastAsia="fr-FR"/>
        </w:rPr>
        <w:t>Invités</w:t>
      </w:r>
      <w:r>
        <w:rPr>
          <w:lang w:eastAsia="fr-FR"/>
        </w:rPr>
        <w:t> : Jean-Christophe Nicolas</w:t>
      </w:r>
    </w:p>
    <w:p w:rsidR="00484122" w:rsidRDefault="00301A8E" w:rsidP="00484122">
      <w:pPr>
        <w:rPr>
          <w:lang w:eastAsia="fr-FR"/>
        </w:rPr>
      </w:pPr>
      <w:r w:rsidRPr="00301A8E">
        <w:rPr>
          <w:b/>
        </w:rPr>
        <w:t>Absents</w:t>
      </w:r>
      <w:r>
        <w:rPr>
          <w:b/>
        </w:rPr>
        <w:t> </w:t>
      </w:r>
      <w:r w:rsidR="00402BD4">
        <w:rPr>
          <w:b/>
        </w:rPr>
        <w:t xml:space="preserve">excusés </w:t>
      </w:r>
      <w:r>
        <w:rPr>
          <w:b/>
        </w:rPr>
        <w:t xml:space="preserve">: </w:t>
      </w:r>
      <w:r w:rsidR="00402BD4">
        <w:rPr>
          <w:lang w:eastAsia="fr-FR"/>
        </w:rPr>
        <w:t xml:space="preserve">Éric </w:t>
      </w:r>
      <w:proofErr w:type="gramStart"/>
      <w:r w:rsidR="00402BD4">
        <w:rPr>
          <w:lang w:eastAsia="fr-FR"/>
        </w:rPr>
        <w:t>G</w:t>
      </w:r>
      <w:r w:rsidR="00402BD4" w:rsidRPr="00402BD4">
        <w:rPr>
          <w:lang w:eastAsia="fr-FR"/>
        </w:rPr>
        <w:t xml:space="preserve"> </w:t>
      </w:r>
      <w:r w:rsidR="00C17903">
        <w:rPr>
          <w:lang w:eastAsia="fr-FR"/>
        </w:rPr>
        <w:t xml:space="preserve"> -</w:t>
      </w:r>
      <w:proofErr w:type="gramEnd"/>
      <w:r w:rsidR="00C17903">
        <w:rPr>
          <w:lang w:eastAsia="fr-FR"/>
        </w:rPr>
        <w:t xml:space="preserve"> </w:t>
      </w:r>
      <w:r w:rsidR="00BA25EE">
        <w:rPr>
          <w:lang w:eastAsia="fr-FR"/>
        </w:rPr>
        <w:t xml:space="preserve">Christophe  - </w:t>
      </w:r>
      <w:r w:rsidR="00C17903">
        <w:rPr>
          <w:lang w:eastAsia="fr-FR"/>
        </w:rPr>
        <w:t>Patrick pour un problème d'adresse erronée !</w:t>
      </w:r>
    </w:p>
    <w:p w:rsidR="00402BD4" w:rsidRPr="00402BD4" w:rsidRDefault="00402BD4" w:rsidP="00484122">
      <w:pPr>
        <w:rPr>
          <w:sz w:val="32"/>
          <w:szCs w:val="32"/>
        </w:rPr>
      </w:pPr>
      <w:r w:rsidRPr="00402BD4">
        <w:rPr>
          <w:sz w:val="32"/>
          <w:szCs w:val="32"/>
          <w:u w:val="single"/>
          <w:lang w:eastAsia="fr-FR"/>
        </w:rPr>
        <w:t>Ordre du jour</w:t>
      </w:r>
      <w:r w:rsidRPr="00402BD4">
        <w:rPr>
          <w:sz w:val="32"/>
          <w:szCs w:val="32"/>
          <w:lang w:eastAsia="fr-FR"/>
        </w:rPr>
        <w:t> </w:t>
      </w:r>
    </w:p>
    <w:p w:rsidR="00484122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Acceptation des nouveaux sociétaires</w:t>
      </w:r>
    </w:p>
    <w:p w:rsidR="00402BD4" w:rsidRPr="00402BD4" w:rsidRDefault="00402BD4" w:rsidP="00402BD4">
      <w:r w:rsidRPr="00402BD4">
        <w:t>4 nouveaux sociétaires et un complément de part</w:t>
      </w:r>
      <w:r w:rsidR="00BA25EE">
        <w:t>. Les 4 nouveaux sociétaires sont acceptés par le CC.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1300"/>
        <w:gridCol w:w="1567"/>
        <w:gridCol w:w="698"/>
        <w:gridCol w:w="1862"/>
        <w:gridCol w:w="1350"/>
      </w:tblGrid>
      <w:tr w:rsidR="0079691C" w:rsidRPr="008225C7" w:rsidTr="00297B5A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Jean </w:t>
            </w:r>
            <w:r w:rsidR="00392AEF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1961A8" w:rsidRPr="008225C7" w:rsidTr="00297B5A">
        <w:trPr>
          <w:trHeight w:val="45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1961A8" w:rsidRDefault="00402BD4" w:rsidP="00297B5A">
            <w:pPr>
              <w:spacing w:before="240"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Complément</w:t>
            </w:r>
          </w:p>
        </w:tc>
      </w:tr>
      <w:tr w:rsidR="008C3B3B" w:rsidRPr="008225C7" w:rsidTr="00297B5A">
        <w:trPr>
          <w:trHeight w:val="2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8C3B3B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8C3B3B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1961A8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C3B3B" w:rsidRDefault="008C3B3B" w:rsidP="00297B5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B3B" w:rsidRDefault="001961A8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Norvège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B3B" w:rsidRDefault="001961A8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100 €</w:t>
            </w:r>
          </w:p>
        </w:tc>
      </w:tr>
    </w:tbl>
    <w:p w:rsidR="008225C7" w:rsidRPr="008225C7" w:rsidRDefault="008225C7" w:rsidP="008225C7"/>
    <w:p w:rsidR="00484122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>Problème de versement des rémunérations des parts sociales. Toujours pas réglé</w:t>
      </w:r>
      <w:r w:rsidR="0079691C" w:rsidRPr="00B76D9C">
        <w:rPr>
          <w:b/>
        </w:rPr>
        <w:t xml:space="preserve"> :</w:t>
      </w:r>
    </w:p>
    <w:p w:rsidR="00297B5A" w:rsidRPr="00B76D9C" w:rsidRDefault="00297B5A" w:rsidP="00297B5A">
      <w:pPr>
        <w:pStyle w:val="Paragraphedeliste"/>
        <w:spacing w:after="0" w:line="240" w:lineRule="auto"/>
        <w:ind w:left="765"/>
        <w:rPr>
          <w:b/>
        </w:rPr>
      </w:pPr>
    </w:p>
    <w:p w:rsidR="00297B5A" w:rsidRDefault="00C45C67" w:rsidP="00297B5A">
      <w:pPr>
        <w:spacing w:after="0" w:line="240" w:lineRule="auto"/>
      </w:pPr>
      <w:r>
        <w:t xml:space="preserve">L'outil </w:t>
      </w:r>
      <w:r w:rsidR="00503380">
        <w:t>Coophub</w:t>
      </w:r>
      <w:r>
        <w:t xml:space="preserve"> n'a toujours pas le module approprié, prévu début 2022</w:t>
      </w:r>
      <w:r w:rsidR="0076361D">
        <w:t xml:space="preserve">. </w:t>
      </w:r>
    </w:p>
    <w:p w:rsidR="00297B5A" w:rsidRDefault="00297B5A" w:rsidP="00297B5A">
      <w:pPr>
        <w:spacing w:after="0" w:line="240" w:lineRule="auto"/>
        <w:rPr>
          <w:rStyle w:val="Lienhypertexte"/>
        </w:rPr>
      </w:pPr>
      <w:r>
        <w:t xml:space="preserve">Jean-Paul et Claire sont inscrits à la </w:t>
      </w:r>
      <w:r w:rsidR="0076361D">
        <w:t xml:space="preserve">formation </w:t>
      </w:r>
      <w:r>
        <w:t>du</w:t>
      </w:r>
      <w:r w:rsidR="0076361D">
        <w:t xml:space="preserve"> 13 octobre à 17 h 30 (zoom)</w:t>
      </w:r>
      <w:r w:rsidR="0014469C">
        <w:t xml:space="preserve"> </w:t>
      </w:r>
      <w:hyperlink r:id="rId8" w:history="1">
        <w:r w:rsidR="00392AEF" w:rsidRPr="003D13BB">
          <w:rPr>
            <w:rStyle w:val="Lienhypertexte"/>
          </w:rPr>
          <w:t>https://us02web.zoom.us/j/87527860952</w:t>
        </w:r>
      </w:hyperlink>
    </w:p>
    <w:p w:rsidR="00297B5A" w:rsidRDefault="00297B5A" w:rsidP="00297B5A">
      <w:pPr>
        <w:spacing w:after="0" w:line="240" w:lineRule="auto"/>
      </w:pPr>
    </w:p>
    <w:p w:rsidR="00297B5A" w:rsidRDefault="00297B5A" w:rsidP="00297B5A">
      <w:pPr>
        <w:spacing w:after="0" w:line="240" w:lineRule="auto"/>
      </w:pPr>
      <w:r>
        <w:t>Les possibilités :</w:t>
      </w:r>
    </w:p>
    <w:p w:rsidR="00140881" w:rsidRDefault="00392AEF" w:rsidP="00297B5A">
      <w:pPr>
        <w:spacing w:after="0" w:line="240" w:lineRule="auto"/>
      </w:pPr>
      <w:r>
        <w:br/>
      </w:r>
      <w:r w:rsidR="00297B5A">
        <w:t xml:space="preserve">-     </w:t>
      </w:r>
      <w:r w:rsidR="007A2D95">
        <w:t>Le CM ne</w:t>
      </w:r>
      <w:r w:rsidR="00C22553">
        <w:t xml:space="preserve"> propose pas de solution facile</w:t>
      </w:r>
      <w:r w:rsidR="007A2D95">
        <w:t xml:space="preserve">, </w:t>
      </w:r>
      <w:r w:rsidR="00C22553">
        <w:t>à</w:t>
      </w:r>
      <w:r w:rsidR="007A2D95">
        <w:t xml:space="preserve"> part faire les chèques ou virement manuellement !!</w:t>
      </w:r>
    </w:p>
    <w:p w:rsidR="00B4062D" w:rsidRDefault="007A2D95" w:rsidP="00297B5A">
      <w:pPr>
        <w:pStyle w:val="Paragraphedeliste"/>
        <w:numPr>
          <w:ilvl w:val="0"/>
          <w:numId w:val="14"/>
        </w:numPr>
        <w:spacing w:after="0" w:line="240" w:lineRule="auto"/>
      </w:pPr>
      <w:r>
        <w:t xml:space="preserve">Le CA </w:t>
      </w:r>
      <w:r w:rsidR="00B4062D">
        <w:t xml:space="preserve"> a 2 solutions :</w:t>
      </w:r>
    </w:p>
    <w:p w:rsidR="007A2D95" w:rsidRDefault="00B4062D" w:rsidP="00297B5A">
      <w:pPr>
        <w:pStyle w:val="Paragraphedeliste"/>
        <w:numPr>
          <w:ilvl w:val="0"/>
          <w:numId w:val="10"/>
        </w:numPr>
        <w:spacing w:after="0" w:line="240" w:lineRule="auto"/>
      </w:pPr>
      <w:r>
        <w:t>V</w:t>
      </w:r>
      <w:r w:rsidR="007A2D95">
        <w:t xml:space="preserve">irement en nombre avec fourniture d'un fichier </w:t>
      </w:r>
      <w:r w:rsidR="004263DC">
        <w:t xml:space="preserve">XML </w:t>
      </w:r>
      <w:proofErr w:type="spellStart"/>
      <w:r w:rsidR="004263DC">
        <w:t>sepa</w:t>
      </w:r>
      <w:proofErr w:type="spellEnd"/>
      <w:r w:rsidR="004263DC">
        <w:t xml:space="preserve"> = 0,12 cts par</w:t>
      </w:r>
      <w:r w:rsidR="00930992">
        <w:t xml:space="preserve"> Virement. Inconvénient : Il faut collecter tous les RIB et les </w:t>
      </w:r>
      <w:r>
        <w:t>saisir.</w:t>
      </w:r>
    </w:p>
    <w:p w:rsidR="007A2D95" w:rsidRDefault="00B4062D" w:rsidP="00297B5A">
      <w:pPr>
        <w:pStyle w:val="Paragraphedeliste"/>
        <w:numPr>
          <w:ilvl w:val="0"/>
          <w:numId w:val="10"/>
        </w:numPr>
        <w:spacing w:after="0" w:line="240" w:lineRule="auto"/>
      </w:pPr>
      <w:r>
        <w:t>Lettre</w:t>
      </w:r>
      <w:r w:rsidR="009B12FF">
        <w:t>s</w:t>
      </w:r>
      <w:r>
        <w:t xml:space="preserve"> </w:t>
      </w:r>
      <w:r w:rsidR="009B12FF">
        <w:t xml:space="preserve">chèques. </w:t>
      </w:r>
      <w:r>
        <w:t xml:space="preserve">Coût </w:t>
      </w:r>
      <w:r w:rsidR="009B12FF">
        <w:t xml:space="preserve">246 €/1000     pour </w:t>
      </w:r>
      <w:r w:rsidR="00E14EDC">
        <w:t xml:space="preserve">222 pour </w:t>
      </w:r>
      <w:r w:rsidR="0080756C">
        <w:t>500 soit 44</w:t>
      </w:r>
      <w:r w:rsidR="00E14EDC">
        <w:t xml:space="preserve"> cts/ chèques </w:t>
      </w:r>
      <w:r w:rsidR="0080756C">
        <w:t>plus envoi postal</w:t>
      </w:r>
    </w:p>
    <w:p w:rsidR="009A6A5F" w:rsidRPr="0080756C" w:rsidRDefault="009A6A5F" w:rsidP="00297B5A">
      <w:pPr>
        <w:spacing w:after="0" w:line="240" w:lineRule="auto"/>
        <w:rPr>
          <w:b/>
        </w:rPr>
      </w:pPr>
    </w:p>
    <w:p w:rsidR="0079691C" w:rsidRDefault="00297B5A" w:rsidP="00297B5A">
      <w:pPr>
        <w:pStyle w:val="Paragraphedeliste"/>
        <w:numPr>
          <w:ilvl w:val="0"/>
          <w:numId w:val="15"/>
        </w:numPr>
        <w:spacing w:after="0" w:line="240" w:lineRule="auto"/>
      </w:pPr>
      <w:r>
        <w:lastRenderedPageBreak/>
        <w:t>P</w:t>
      </w:r>
      <w:r w:rsidR="0079691C">
        <w:t>roposition d'envoyer un courrier au</w:t>
      </w:r>
      <w:r w:rsidR="00C45C67">
        <w:t>x</w:t>
      </w:r>
      <w:r w:rsidR="0079691C">
        <w:t xml:space="preserve"> </w:t>
      </w:r>
      <w:r w:rsidR="00C45C67">
        <w:t>sociétaires</w:t>
      </w:r>
      <w:r w:rsidR="0079691C">
        <w:t xml:space="preserve"> pour placer leur rémunération</w:t>
      </w:r>
      <w:r w:rsidR="009C1872">
        <w:t xml:space="preserve"> en </w:t>
      </w:r>
      <w:r w:rsidR="0014469C">
        <w:t>CCA avec</w:t>
      </w:r>
      <w:r w:rsidR="009A6A5F">
        <w:t xml:space="preserve"> les sommes </w:t>
      </w:r>
      <w:r w:rsidR="00F159DD">
        <w:t>dues et</w:t>
      </w:r>
      <w:r w:rsidR="0014469C">
        <w:t xml:space="preserve"> la </w:t>
      </w:r>
      <w:r w:rsidR="00F159DD">
        <w:t>convention.</w:t>
      </w:r>
      <w:r w:rsidR="009D0772">
        <w:t xml:space="preserve"> </w:t>
      </w:r>
      <w:r w:rsidR="00D316F7">
        <w:t xml:space="preserve"> Si pas de réponse </w:t>
      </w:r>
      <w:r w:rsidR="007C439B">
        <w:t>=</w:t>
      </w:r>
      <w:r w:rsidR="009D0772">
        <w:t xml:space="preserve"> </w:t>
      </w:r>
      <w:r w:rsidR="00D316F7">
        <w:t xml:space="preserve">accord implicite, si refus envoi d'un </w:t>
      </w:r>
      <w:r w:rsidR="006A73AA">
        <w:t>RIB</w:t>
      </w:r>
      <w:r w:rsidR="00D316F7">
        <w:t xml:space="preserve"> pour paiement</w:t>
      </w:r>
      <w:r w:rsidR="00F70D4D">
        <w:t xml:space="preserve"> </w:t>
      </w:r>
    </w:p>
    <w:p w:rsidR="00297B5A" w:rsidRDefault="00B23813" w:rsidP="00297B5A">
      <w:pPr>
        <w:pStyle w:val="Paragraphedeliste"/>
        <w:numPr>
          <w:ilvl w:val="0"/>
          <w:numId w:val="15"/>
        </w:numPr>
        <w:spacing w:after="0" w:line="240" w:lineRule="auto"/>
      </w:pPr>
      <w:r>
        <w:t>AG extraordinaire pour proposer – vue la complexité et le cout du versement des dividendes – de voter l’arrêt de la rémunération ou son versement sur demande pour somme &gt; 10€ (à fixer) ; de toute façon pour les 2 ans écoulés il faut s’exécuter !</w:t>
      </w:r>
    </w:p>
    <w:p w:rsidR="00E34220" w:rsidRDefault="00E34220" w:rsidP="00B23813">
      <w:pPr>
        <w:spacing w:after="0" w:line="240" w:lineRule="auto"/>
      </w:pPr>
    </w:p>
    <w:p w:rsidR="00B23813" w:rsidRDefault="00E34220" w:rsidP="00B23813">
      <w:pPr>
        <w:spacing w:after="0" w:line="240" w:lineRule="auto"/>
      </w:pPr>
      <w:r w:rsidRPr="002D6B1A">
        <w:t xml:space="preserve">A ce jour, environ 400 sociétaires dont une cinquantaine ayant un 2 &lt;nb de parts &lt;10 </w:t>
      </w:r>
      <w:proofErr w:type="gramStart"/>
      <w:r w:rsidRPr="002D6B1A">
        <w:t>et  près</w:t>
      </w:r>
      <w:proofErr w:type="gramEnd"/>
      <w:r w:rsidRPr="002D6B1A">
        <w:t xml:space="preserve"> de 170 avec 1 ou 2 parts seulement ; or les 70% de rémunération à répartir représente un virement de 0,70 €/part !!</w:t>
      </w:r>
    </w:p>
    <w:p w:rsidR="00F347FA" w:rsidRPr="00E34220" w:rsidRDefault="00F347FA" w:rsidP="00B23813">
      <w:pPr>
        <w:spacing w:after="0" w:line="240" w:lineRule="auto"/>
        <w:rPr>
          <w:color w:val="002060"/>
        </w:rPr>
      </w:pPr>
    </w:p>
    <w:p w:rsidR="00B23813" w:rsidRPr="00F347FA" w:rsidRDefault="00E34220" w:rsidP="00E34220">
      <w:pPr>
        <w:spacing w:after="0" w:line="240" w:lineRule="auto"/>
        <w:ind w:firstLine="708"/>
      </w:pPr>
      <w:r w:rsidRPr="00F347FA">
        <w:rPr>
          <w:b/>
        </w:rPr>
        <w:sym w:font="Wingdings" w:char="F0E0"/>
      </w:r>
      <w:r w:rsidR="00B23813" w:rsidRPr="00F347FA">
        <w:rPr>
          <w:b/>
        </w:rPr>
        <w:t>Décision unanime d’attendre</w:t>
      </w:r>
      <w:r w:rsidR="00B23813" w:rsidRPr="00F347FA">
        <w:t>, selon avis et faisabilité auprès de l</w:t>
      </w:r>
      <w:r w:rsidRPr="00F347FA">
        <w:t>’expert-</w:t>
      </w:r>
      <w:r w:rsidR="00B23813" w:rsidRPr="00F347FA">
        <w:t xml:space="preserve"> comptable</w:t>
      </w:r>
      <w:r w:rsidRPr="00F347FA">
        <w:t xml:space="preserve"> ainsi que courrier d’information </w:t>
      </w:r>
      <w:r w:rsidR="009F1F2C">
        <w:t>puis</w:t>
      </w:r>
      <w:r w:rsidRPr="00F347FA">
        <w:t xml:space="preserve"> demande de </w:t>
      </w:r>
      <w:r w:rsidR="009F1F2C">
        <w:t xml:space="preserve">information / </w:t>
      </w:r>
      <w:r w:rsidRPr="00F347FA">
        <w:t>dérogation auprès des services fiscaux.</w:t>
      </w:r>
    </w:p>
    <w:p w:rsidR="00B23813" w:rsidRDefault="00B23813" w:rsidP="00B23813">
      <w:pPr>
        <w:pStyle w:val="Paragraphedeliste"/>
        <w:spacing w:after="0" w:line="240" w:lineRule="auto"/>
        <w:ind w:left="360"/>
      </w:pPr>
    </w:p>
    <w:p w:rsidR="006A73AA" w:rsidRDefault="007C439B" w:rsidP="00297B5A">
      <w:pPr>
        <w:spacing w:after="0" w:line="240" w:lineRule="auto"/>
      </w:pPr>
      <w:r>
        <w:t>Problème de la déclaration fiscale et paiement au fisc</w:t>
      </w:r>
      <w:r w:rsidR="006A73AA">
        <w:t xml:space="preserve"> : </w:t>
      </w:r>
    </w:p>
    <w:p w:rsidR="006A73AA" w:rsidRDefault="006A73AA" w:rsidP="00297B5A">
      <w:pPr>
        <w:pStyle w:val="Paragraphedeliste"/>
        <w:numPr>
          <w:ilvl w:val="0"/>
          <w:numId w:val="6"/>
        </w:numPr>
        <w:spacing w:after="0" w:line="240" w:lineRule="auto"/>
      </w:pPr>
      <w:r>
        <w:t>Pour le global</w:t>
      </w:r>
      <w:r w:rsidR="00120994">
        <w:t xml:space="preserve"> de</w:t>
      </w:r>
      <w:r>
        <w:t xml:space="preserve"> </w:t>
      </w:r>
      <w:r w:rsidR="007E267E">
        <w:t xml:space="preserve">déclaration et paiement </w:t>
      </w:r>
      <w:r w:rsidR="00E34220">
        <w:t xml:space="preserve">au fisc </w:t>
      </w:r>
      <w:r>
        <w:t xml:space="preserve">pas de </w:t>
      </w:r>
      <w:r w:rsidR="00F159DD">
        <w:t>problème</w:t>
      </w:r>
      <w:r w:rsidR="00CB34ED">
        <w:t>, cela se fait en une fois</w:t>
      </w:r>
    </w:p>
    <w:p w:rsidR="00B76D9C" w:rsidRDefault="006A73AA" w:rsidP="009F1F2C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715388">
        <w:t xml:space="preserve"> sans logiciel </w:t>
      </w:r>
      <w:r w:rsidR="00120994">
        <w:t>ad hoc</w:t>
      </w:r>
      <w:r w:rsidR="00715388">
        <w:t>.</w:t>
      </w:r>
      <w:r w:rsidR="00503380">
        <w:t xml:space="preserve"> Quelle conséquence</w:t>
      </w:r>
      <w:r w:rsidR="007E267E">
        <w:t xml:space="preserve">, si on ne le fait pas ? Demande au comptable </w:t>
      </w:r>
      <w:r w:rsidR="00CB34ED">
        <w:t>s'il</w:t>
      </w:r>
      <w:r w:rsidR="007E267E">
        <w:t xml:space="preserve"> peut le faire (attente de réponse </w:t>
      </w:r>
      <w:r w:rsidR="005F6F73" w:rsidRPr="009F1F2C">
        <w:sym w:font="Wingdings" w:char="F0E0"/>
      </w:r>
      <w:r w:rsidR="004626B0" w:rsidRPr="009F1F2C">
        <w:t xml:space="preserve"> </w:t>
      </w:r>
      <w:r w:rsidR="00B23813" w:rsidRPr="009F1F2C">
        <w:t xml:space="preserve"> </w:t>
      </w:r>
      <w:r w:rsidR="00B23813" w:rsidRPr="002D1C66">
        <w:rPr>
          <w:b/>
        </w:rPr>
        <w:t xml:space="preserve">Rdv avec comptable le 22/10/21 </w:t>
      </w:r>
    </w:p>
    <w:p w:rsidR="00F70D4D" w:rsidRPr="00484122" w:rsidRDefault="00F70D4D" w:rsidP="00297B5A">
      <w:pPr>
        <w:spacing w:after="0" w:line="240" w:lineRule="auto"/>
        <w:ind w:left="360"/>
      </w:pPr>
    </w:p>
    <w:p w:rsidR="00D92792" w:rsidRDefault="00486985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Réflexion : </w:t>
      </w:r>
      <w:r w:rsidR="00484122" w:rsidRPr="00B76D9C">
        <w:rPr>
          <w:b/>
        </w:rPr>
        <w:t xml:space="preserve">Icéa </w:t>
      </w:r>
      <w:proofErr w:type="spellStart"/>
      <w:r w:rsidR="00E34220" w:rsidRPr="00B76D9C">
        <w:rPr>
          <w:b/>
        </w:rPr>
        <w:t>do</w:t>
      </w:r>
      <w:r w:rsidR="00E34220">
        <w:rPr>
          <w:b/>
        </w:rPr>
        <w:t>it</w:t>
      </w:r>
      <w:bookmarkStart w:id="0" w:name="_GoBack"/>
      <w:bookmarkEnd w:id="0"/>
      <w:r w:rsidR="00E34220">
        <w:rPr>
          <w:b/>
        </w:rPr>
        <w:t>-e</w:t>
      </w:r>
      <w:r w:rsidR="00E34220" w:rsidRPr="00B76D9C">
        <w:rPr>
          <w:b/>
        </w:rPr>
        <w:t>lle</w:t>
      </w:r>
      <w:proofErr w:type="spellEnd"/>
      <w:r w:rsidR="00484122" w:rsidRPr="00B76D9C">
        <w:rPr>
          <w:b/>
        </w:rPr>
        <w:t xml:space="preserve"> toujours adhérer à l'URSCOP et à la Confédération générale des </w:t>
      </w:r>
      <w:r w:rsidR="003E3005" w:rsidRPr="00B76D9C">
        <w:rPr>
          <w:b/>
        </w:rPr>
        <w:t>Scop</w:t>
      </w:r>
      <w:r w:rsidR="00484122" w:rsidRPr="00B76D9C">
        <w:rPr>
          <w:b/>
        </w:rPr>
        <w:t xml:space="preserve"> ?</w:t>
      </w:r>
    </w:p>
    <w:p w:rsidR="00BE652D" w:rsidRPr="00D92792" w:rsidRDefault="00D92792" w:rsidP="00E34220">
      <w:pPr>
        <w:spacing w:after="0" w:line="240" w:lineRule="auto"/>
        <w:ind w:left="45"/>
        <w:rPr>
          <w:b/>
        </w:rPr>
      </w:pPr>
      <w:r w:rsidRPr="00D92792">
        <w:t>Ce point est là</w:t>
      </w:r>
      <w:r w:rsidR="00E911E9">
        <w:t>,</w:t>
      </w:r>
      <w:r w:rsidRPr="00D92792">
        <w:t xml:space="preserve"> d'abord pour informer tout le </w:t>
      </w:r>
      <w:r w:rsidR="00120994" w:rsidRPr="00D92792">
        <w:t>monde</w:t>
      </w:r>
      <w:r w:rsidR="00120994">
        <w:t xml:space="preserve"> </w:t>
      </w:r>
      <w:r w:rsidR="00120994" w:rsidRPr="00D92792">
        <w:t>qu'on</w:t>
      </w:r>
      <w:r w:rsidR="00BA005F">
        <w:t xml:space="preserve"> est adhérant de c</w:t>
      </w:r>
      <w:r w:rsidRPr="00D92792">
        <w:t>es structures</w:t>
      </w:r>
      <w:r>
        <w:rPr>
          <w:b/>
        </w:rPr>
        <w:t xml:space="preserve"> </w:t>
      </w:r>
      <w:r w:rsidRPr="00D92792">
        <w:t xml:space="preserve">et </w:t>
      </w:r>
      <w:r w:rsidR="00E911E9">
        <w:t xml:space="preserve">pour </w:t>
      </w:r>
      <w:r w:rsidRPr="00D92792">
        <w:t>qu'on commence à réfléchir si c'est opportun</w:t>
      </w:r>
      <w:r w:rsidR="00AE7307" w:rsidRPr="00D92792">
        <w:br/>
      </w:r>
      <w:r w:rsidR="007256E5" w:rsidRPr="00E911E9">
        <w:t xml:space="preserve"> Jean-Pierre doit aller </w:t>
      </w:r>
      <w:r w:rsidR="00BE652D" w:rsidRPr="00E911E9">
        <w:t xml:space="preserve">au congrès régional Scop et </w:t>
      </w:r>
      <w:r w:rsidR="00532E22" w:rsidRPr="00E911E9">
        <w:t>Scic</w:t>
      </w:r>
      <w:r w:rsidR="00BE652D" w:rsidRPr="00E911E9">
        <w:t xml:space="preserve"> le 8 octobre</w:t>
      </w:r>
      <w:r w:rsidR="00E911E9" w:rsidRPr="00E911E9">
        <w:t>, il nous donnera son avis au retour</w:t>
      </w:r>
    </w:p>
    <w:p w:rsidR="00AE7307" w:rsidRPr="00BE652D" w:rsidRDefault="00AE7307" w:rsidP="00297B5A">
      <w:pPr>
        <w:spacing w:after="0" w:line="240" w:lineRule="auto"/>
        <w:ind w:left="45"/>
        <w:rPr>
          <w:b/>
        </w:rPr>
      </w:pPr>
      <w:r w:rsidRPr="00BE652D">
        <w:rPr>
          <w:b/>
        </w:rPr>
        <w:t>Pour plus d'info :</w:t>
      </w:r>
    </w:p>
    <w:p w:rsidR="00C90CA9" w:rsidRDefault="000311FD" w:rsidP="00297B5A">
      <w:pPr>
        <w:spacing w:after="0" w:line="240" w:lineRule="auto"/>
        <w:rPr>
          <w:b/>
        </w:rPr>
      </w:pPr>
      <w:hyperlink r:id="rId9" w:history="1">
        <w:r w:rsidR="003E3005" w:rsidRPr="00993282">
          <w:rPr>
            <w:rStyle w:val="Lienhypertexte"/>
            <w:b/>
          </w:rPr>
          <w:t>https://www.scopoccitanie.coop/</w:t>
        </w:r>
      </w:hyperlink>
    </w:p>
    <w:p w:rsidR="003E3005" w:rsidRDefault="000311FD" w:rsidP="00297B5A">
      <w:pPr>
        <w:spacing w:after="0" w:line="240" w:lineRule="auto"/>
        <w:rPr>
          <w:b/>
        </w:rPr>
      </w:pPr>
      <w:hyperlink r:id="rId10" w:history="1">
        <w:r w:rsidR="003E3005"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297B5A">
      <w:pPr>
        <w:spacing w:after="0" w:line="240" w:lineRule="auto"/>
      </w:pPr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297B5A">
      <w:pPr>
        <w:spacing w:after="0" w:line="240" w:lineRule="auto"/>
      </w:pPr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297B5A">
      <w:pPr>
        <w:spacing w:after="0" w:line="240" w:lineRule="auto"/>
      </w:pPr>
      <w:r>
        <w:tab/>
      </w:r>
      <w:proofErr w:type="spellStart"/>
      <w:r>
        <w:t>Urscoop</w:t>
      </w:r>
      <w:proofErr w:type="spellEnd"/>
      <w:r>
        <w:t xml:space="preserve">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0D1F8C" w:rsidRDefault="000D1F8C" w:rsidP="00297B5A">
      <w:pPr>
        <w:spacing w:after="0" w:line="240" w:lineRule="auto"/>
      </w:pPr>
    </w:p>
    <w:p w:rsidR="00C172DB" w:rsidRDefault="00C172DB" w:rsidP="00297B5A">
      <w:pPr>
        <w:spacing w:after="0" w:line="240" w:lineRule="auto"/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297B5A">
      <w:pPr>
        <w:spacing w:after="0" w:line="240" w:lineRule="auto"/>
        <w:ind w:left="708"/>
      </w:pPr>
      <w:r w:rsidRPr="00C172DB">
        <w:rPr>
          <w:b/>
        </w:rPr>
        <w:t xml:space="preserve">Accompagner </w:t>
      </w:r>
      <w:r w:rsidR="008B10E8">
        <w:t>: l'Urscop</w:t>
      </w:r>
      <w:r w:rsidR="005404D7">
        <w:t xml:space="preserve">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297B5A">
      <w:pPr>
        <w:spacing w:after="0" w:line="240" w:lineRule="auto"/>
        <w:ind w:left="708"/>
      </w:pPr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>déléguée par l'</w:t>
      </w:r>
      <w:proofErr w:type="spellStart"/>
      <w:r w:rsidR="00401CEB">
        <w:t>Arescop</w:t>
      </w:r>
      <w:proofErr w:type="spellEnd"/>
      <w:r w:rsidR="00401CEB">
        <w:t xml:space="preserve">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297B5A">
      <w:pPr>
        <w:spacing w:after="0" w:line="240" w:lineRule="auto"/>
        <w:ind w:left="708"/>
      </w:pPr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</w:t>
      </w:r>
      <w:r w:rsidR="00CD2DF3">
        <w:t>0</w:t>
      </w:r>
      <w:r w:rsidR="006B4C26">
        <w:t>00 €</w:t>
      </w:r>
      <w:r w:rsidR="00A447D5">
        <w:t xml:space="preserve"> - 187 € en 2021</w:t>
      </w:r>
      <w:r w:rsidR="006B4C26">
        <w:t>)</w:t>
      </w:r>
      <w:r w:rsidR="0088477A">
        <w:t>.</w:t>
      </w:r>
    </w:p>
    <w:p w:rsidR="0088477A" w:rsidRDefault="00CD2DF3" w:rsidP="00297B5A">
      <w:pPr>
        <w:spacing w:after="0" w:line="240" w:lineRule="auto"/>
        <w:ind w:left="708"/>
      </w:pPr>
      <w:r>
        <w:t>Beaucoup</w:t>
      </w:r>
      <w:r w:rsidR="0088477A">
        <w:t xml:space="preserve"> de formations s'adressent aux salaries des Scop.</w:t>
      </w:r>
    </w:p>
    <w:p w:rsidR="002A1CB3" w:rsidRDefault="00C172DB" w:rsidP="00297B5A">
      <w:pPr>
        <w:spacing w:after="0" w:line="240" w:lineRule="auto"/>
        <w:ind w:left="708"/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297B5A">
      <w:pPr>
        <w:spacing w:after="0" w:line="240" w:lineRule="auto"/>
        <w:rPr>
          <w:b/>
        </w:rPr>
      </w:pPr>
      <w:r>
        <w:rPr>
          <w:b/>
        </w:rPr>
        <w:t>Confédération :</w:t>
      </w:r>
    </w:p>
    <w:p w:rsidR="00D771E9" w:rsidRDefault="00762D84" w:rsidP="00297B5A">
      <w:pPr>
        <w:spacing w:after="0" w:line="240" w:lineRule="auto"/>
        <w:ind w:left="708"/>
      </w:pPr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CD2DF3" w:rsidP="00297B5A">
      <w:pPr>
        <w:spacing w:after="0" w:line="240" w:lineRule="auto"/>
        <w:ind w:left="708"/>
      </w:pPr>
      <w:r>
        <w:t xml:space="preserve">Fonction de représentation auprès des instances </w:t>
      </w:r>
      <w:r w:rsidR="00CE07B0">
        <w:t>institutionnelles</w:t>
      </w:r>
    </w:p>
    <w:p w:rsidR="000D1F8C" w:rsidRDefault="000D1F8C" w:rsidP="00297B5A">
      <w:pPr>
        <w:spacing w:after="0" w:line="240" w:lineRule="auto"/>
        <w:ind w:left="708"/>
      </w:pPr>
    </w:p>
    <w:p w:rsidR="000D1F8C" w:rsidRDefault="000D1F8C" w:rsidP="000D1F8C">
      <w:pPr>
        <w:spacing w:after="0" w:line="240" w:lineRule="auto"/>
      </w:pPr>
      <w:r>
        <w:lastRenderedPageBreak/>
        <w:t>A ce stade des réflexions, tiraillement  entre ce qu’apporte URSCOP actuellement et l’intérêt d’une certaine représentativité nationale néanmoins. Pour le moment peu de visibilité des SCIC au sein de l’URSCOP mais y prenons-nous notre place ??!!</w:t>
      </w:r>
    </w:p>
    <w:p w:rsidR="000D1F8C" w:rsidRPr="002D1C66" w:rsidRDefault="000D1F8C" w:rsidP="000D1F8C">
      <w:pPr>
        <w:spacing w:after="0" w:line="240" w:lineRule="auto"/>
        <w:ind w:left="708"/>
      </w:pPr>
      <w:r w:rsidRPr="002D1C66">
        <w:sym w:font="Wingdings" w:char="F0E0"/>
      </w:r>
      <w:r w:rsidRPr="002D1C66">
        <w:rPr>
          <w:b/>
        </w:rPr>
        <w:t>Décision à prendre</w:t>
      </w:r>
      <w:r w:rsidRPr="002D1C66">
        <w:t xml:space="preserve"> suite aux retours de Jean-Pierre présent au congrès régional de l’URSCOP le 8 octobre </w:t>
      </w:r>
    </w:p>
    <w:p w:rsidR="000D1F8C" w:rsidRDefault="000D1F8C" w:rsidP="00297B5A">
      <w:pPr>
        <w:spacing w:after="0" w:line="240" w:lineRule="auto"/>
        <w:ind w:left="708"/>
      </w:pPr>
    </w:p>
    <w:p w:rsidR="00484122" w:rsidRPr="00B76D9C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Icéa </w:t>
      </w:r>
      <w:r w:rsidR="00F878F6" w:rsidRPr="00B76D9C">
        <w:rPr>
          <w:b/>
        </w:rPr>
        <w:t>doit-</w:t>
      </w:r>
      <w:r w:rsidRPr="00B76D9C">
        <w:rPr>
          <w:b/>
        </w:rPr>
        <w:t xml:space="preserve"> elle rester au Crédit mutuel ? Nous sommes aussi à la NEF et au Crédit Agricole</w:t>
      </w:r>
    </w:p>
    <w:p w:rsidR="008B26A5" w:rsidRDefault="008B26A5" w:rsidP="00297B5A">
      <w:pPr>
        <w:spacing w:after="0" w:line="240" w:lineRule="auto"/>
        <w:ind w:left="708"/>
      </w:pPr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  <w:r w:rsidR="00A248AC">
        <w:t xml:space="preserve">. Actuellement on a des opérations sur les 3 comptes, car CA </w:t>
      </w:r>
      <w:r w:rsidR="00120994">
        <w:t>a</w:t>
      </w:r>
      <w:r w:rsidR="00A248AC">
        <w:t xml:space="preserve"> </w:t>
      </w:r>
      <w:r w:rsidR="006B565B">
        <w:t>souhait</w:t>
      </w:r>
      <w:r w:rsidR="003F06F8">
        <w:t>é</w:t>
      </w:r>
      <w:r w:rsidR="00A248AC">
        <w:t xml:space="preserve"> avoir les virement</w:t>
      </w:r>
      <w:r w:rsidR="003F06F8">
        <w:t>s</w:t>
      </w:r>
      <w:r w:rsidR="00A248AC">
        <w:t xml:space="preserve"> </w:t>
      </w:r>
      <w:r w:rsidR="003F06F8">
        <w:t>des paiements</w:t>
      </w:r>
      <w:r w:rsidR="006B565B">
        <w:t xml:space="preserve"> EDF des centrales qu'il finance, mais pratiquement tous les </w:t>
      </w:r>
      <w:r w:rsidR="003F06F8">
        <w:t>prélèvements automatiques</w:t>
      </w:r>
      <w:r w:rsidR="006B565B">
        <w:t xml:space="preserve"> sont sur le CM.</w:t>
      </w:r>
    </w:p>
    <w:p w:rsidR="007C4CD7" w:rsidRPr="008979E8" w:rsidRDefault="007C4CD7" w:rsidP="00297B5A">
      <w:pPr>
        <w:spacing w:after="0" w:line="240" w:lineRule="auto"/>
        <w:ind w:left="708"/>
      </w:pPr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="00A248AC">
        <w:t>Plus de proximité d'une agence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D75C57">
        <w:t xml:space="preserve"> d'intérêt </w:t>
      </w:r>
      <w:r w:rsidR="002614C3">
        <w:t>en 2020</w:t>
      </w:r>
      <w:r w:rsidR="00D55E19">
        <w:t xml:space="preserve">, devrait baisser avec l'investissement de nos </w:t>
      </w:r>
      <w:r w:rsidR="00CE07B0">
        <w:t>disponibilités)</w:t>
      </w:r>
      <w:r w:rsidR="00801E04">
        <w:t xml:space="preserve"> </w:t>
      </w:r>
    </w:p>
    <w:p w:rsidR="00486985" w:rsidRDefault="00486985" w:rsidP="00297B5A">
      <w:pPr>
        <w:spacing w:after="0" w:line="240" w:lineRule="auto"/>
        <w:ind w:left="708"/>
      </w:pPr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297B5A">
      <w:pPr>
        <w:spacing w:after="0" w:line="240" w:lineRule="auto"/>
        <w:ind w:left="708"/>
      </w:pPr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297B5A">
      <w:pPr>
        <w:spacing w:after="0" w:line="240" w:lineRule="auto"/>
        <w:ind w:left="708"/>
      </w:pPr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297B5A">
      <w:pPr>
        <w:spacing w:after="0" w:line="240" w:lineRule="auto"/>
        <w:ind w:left="708"/>
      </w:pPr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Default="008B26A5" w:rsidP="00297B5A">
      <w:pPr>
        <w:spacing w:after="0" w:line="240" w:lineRule="auto"/>
        <w:ind w:left="708"/>
      </w:pPr>
      <w:r>
        <w:tab/>
      </w:r>
      <w:r>
        <w:tab/>
      </w:r>
      <w:r>
        <w:tab/>
      </w:r>
      <w:r>
        <w:tab/>
        <w:t>551 €</w:t>
      </w:r>
    </w:p>
    <w:p w:rsidR="000D1F8C" w:rsidRPr="00831346" w:rsidRDefault="00D015D5" w:rsidP="005B544E">
      <w:pPr>
        <w:spacing w:after="0" w:line="240" w:lineRule="auto"/>
        <w:ind w:left="567" w:firstLine="141"/>
      </w:pPr>
      <w:r w:rsidRPr="00831346">
        <w:rPr>
          <w:b/>
        </w:rPr>
        <w:sym w:font="Wingdings" w:char="F0E0"/>
      </w:r>
      <w:r w:rsidRPr="00831346">
        <w:rPr>
          <w:b/>
        </w:rPr>
        <w:t xml:space="preserve">Décision unanime </w:t>
      </w:r>
      <w:r w:rsidRPr="00831346">
        <w:t>du CC d’arrêter le compte du CM</w:t>
      </w:r>
    </w:p>
    <w:p w:rsidR="00D015D5" w:rsidRPr="00D015D5" w:rsidRDefault="00D015D5" w:rsidP="00D015D5">
      <w:pPr>
        <w:spacing w:after="0" w:line="240" w:lineRule="auto"/>
        <w:ind w:left="567"/>
        <w:rPr>
          <w:color w:val="ED7D31" w:themeColor="accent2"/>
        </w:rPr>
      </w:pPr>
    </w:p>
    <w:p w:rsidR="00484122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Compte rendu sur les actions effectuées et en cours de chaque groupe de travail : </w:t>
      </w:r>
      <w:r w:rsidR="00CE07B0" w:rsidRPr="00B76D9C">
        <w:rPr>
          <w:b/>
        </w:rPr>
        <w:t>Com</w:t>
      </w:r>
      <w:r w:rsidRPr="00B76D9C">
        <w:rPr>
          <w:b/>
        </w:rPr>
        <w:t>, Technique et administratif</w:t>
      </w:r>
    </w:p>
    <w:p w:rsidR="00A66D23" w:rsidRDefault="00A66D23" w:rsidP="00297B5A">
      <w:pPr>
        <w:spacing w:after="0" w:line="240" w:lineRule="auto"/>
        <w:ind w:left="405"/>
      </w:pPr>
      <w:r w:rsidRPr="00A66D23">
        <w:t>Les groupes de travail commence</w:t>
      </w:r>
      <w:r>
        <w:t>nt</w:t>
      </w:r>
      <w:r w:rsidRPr="00A66D23">
        <w:t xml:space="preserve"> à se mettre en route</w:t>
      </w:r>
      <w:r>
        <w:t>, reste à monter en puissance</w:t>
      </w:r>
    </w:p>
    <w:p w:rsidR="00506FD7" w:rsidRDefault="00506FD7" w:rsidP="00297B5A">
      <w:pPr>
        <w:spacing w:after="0" w:line="240" w:lineRule="auto"/>
        <w:ind w:left="405"/>
        <w:rPr>
          <w:u w:val="single"/>
        </w:rPr>
      </w:pPr>
    </w:p>
    <w:p w:rsidR="00D015D5" w:rsidRPr="002C56CC" w:rsidRDefault="00D015D5" w:rsidP="00297B5A">
      <w:pPr>
        <w:spacing w:after="0" w:line="240" w:lineRule="auto"/>
        <w:ind w:left="405"/>
      </w:pPr>
      <w:r w:rsidRPr="002C56CC">
        <w:rPr>
          <w:u w:val="single"/>
        </w:rPr>
        <w:t>Groupe</w:t>
      </w:r>
      <w:r w:rsidR="005B7D5A">
        <w:rPr>
          <w:u w:val="single"/>
        </w:rPr>
        <w:t xml:space="preserve"> et </w:t>
      </w:r>
      <w:r w:rsidR="004105F2">
        <w:rPr>
          <w:u w:val="single"/>
        </w:rPr>
        <w:t>sous-groupes</w:t>
      </w:r>
      <w:r w:rsidRPr="002C56CC">
        <w:rPr>
          <w:u w:val="single"/>
        </w:rPr>
        <w:t xml:space="preserve"> COM</w:t>
      </w:r>
      <w:r w:rsidRPr="002C56CC">
        <w:t xml:space="preserve"> (Caroline, Christophe, Jean-Paul, </w:t>
      </w:r>
      <w:proofErr w:type="spellStart"/>
      <w:r w:rsidRPr="002C56CC">
        <w:t>Eric</w:t>
      </w:r>
      <w:proofErr w:type="spellEnd"/>
      <w:r w:rsidRPr="002C56CC">
        <w:t xml:space="preserve"> </w:t>
      </w:r>
      <w:r w:rsidR="006232B2" w:rsidRPr="002C56CC">
        <w:t>T, Dominique</w:t>
      </w:r>
      <w:r w:rsidR="00774706" w:rsidRPr="002C56CC">
        <w:t>, Christian H, Jean-Pierre, Mireille</w:t>
      </w:r>
      <w:r w:rsidR="00E93BD1">
        <w:t>, Jean-Christophe</w:t>
      </w:r>
      <w:r w:rsidRPr="002C56CC">
        <w:t>)</w:t>
      </w:r>
      <w:r w:rsidRPr="002C56CC">
        <w:tab/>
      </w:r>
    </w:p>
    <w:p w:rsid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 xml:space="preserve">Evènements : </w:t>
      </w:r>
    </w:p>
    <w:p w:rsidR="00774706" w:rsidRP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Odars </w:t>
      </w:r>
      <w:r w:rsidR="00774706" w:rsidRPr="002C56CC">
        <w:t xml:space="preserve">Peu de monde mais les personnes était </w:t>
      </w:r>
      <w:proofErr w:type="spellStart"/>
      <w:r w:rsidR="00774706" w:rsidRPr="002C56CC">
        <w:t>interessé</w:t>
      </w:r>
      <w:r w:rsidR="002C56CC">
        <w:t>es</w:t>
      </w:r>
      <w:proofErr w:type="spellEnd"/>
      <w:r w:rsidR="00774706" w:rsidRPr="002C56CC">
        <w:t xml:space="preserve">, </w:t>
      </w:r>
      <w:r w:rsidR="002C56CC" w:rsidRPr="002C56CC">
        <w:t>Inauguration</w:t>
      </w:r>
      <w:r w:rsidR="00774706" w:rsidRPr="002C56CC">
        <w:t xml:space="preserve"> de la </w:t>
      </w:r>
      <w:r w:rsidR="002C56CC" w:rsidRPr="002C56CC">
        <w:t>centrale</w:t>
      </w:r>
      <w:r w:rsidR="00774706" w:rsidRPr="002C56CC">
        <w:t xml:space="preserve"> de l'école avec rencontre de </w:t>
      </w:r>
      <w:proofErr w:type="spellStart"/>
      <w:r w:rsidR="00774706" w:rsidRPr="002C56CC">
        <w:t>Méric</w:t>
      </w:r>
      <w:proofErr w:type="spellEnd"/>
      <w:r w:rsidR="00774706" w:rsidRPr="002C56CC">
        <w:t>.</w:t>
      </w:r>
    </w:p>
    <w:p w:rsid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 Goyrans –</w:t>
      </w:r>
      <w:r w:rsidR="002C56CC">
        <w:t xml:space="preserve"> Un peu de monde</w:t>
      </w:r>
    </w:p>
    <w:p w:rsidR="00D015D5" w:rsidRP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 projection “We are the power” </w:t>
      </w:r>
    </w:p>
    <w:p w:rsidR="00D015D5" w:rsidRPr="002C56CC" w:rsidRDefault="00D015D5" w:rsidP="005B7D5A">
      <w:pPr>
        <w:spacing w:after="0" w:line="240" w:lineRule="auto"/>
        <w:ind w:left="1845"/>
      </w:pPr>
      <w:r w:rsidRPr="002C56CC">
        <w:t>Peu de monde à la projection du film …décevant</w:t>
      </w:r>
    </w:p>
    <w:p w:rsidR="00D015D5" w:rsidRPr="002C56CC" w:rsidRDefault="005B544E" w:rsidP="005B544E">
      <w:pPr>
        <w:spacing w:after="0" w:line="240" w:lineRule="auto"/>
        <w:ind w:firstLine="708"/>
        <w:rPr>
          <w:b/>
        </w:rPr>
      </w:pPr>
      <w:r w:rsidRPr="002C56CC">
        <w:rPr>
          <w:b/>
        </w:rPr>
        <w:sym w:font="Wingdings" w:char="F0E0"/>
      </w:r>
      <w:r w:rsidRPr="002C56CC">
        <w:rPr>
          <w:b/>
        </w:rPr>
        <w:t>P</w:t>
      </w:r>
      <w:r w:rsidR="00D015D5" w:rsidRPr="002C56CC">
        <w:rPr>
          <w:b/>
        </w:rPr>
        <w:t>roposition de se greffer sur des évènements déjà existants plutôt que d’en créer !</w:t>
      </w:r>
    </w:p>
    <w:p w:rsidR="00D015D5" w:rsidRP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>Site internet : en cours de maj</w:t>
      </w:r>
    </w:p>
    <w:p w:rsidR="00D015D5" w:rsidRP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>Présence réseaux sociaux : Facebook (Groupe – Compte – Page</w:t>
      </w:r>
      <w:proofErr w:type="gramStart"/>
      <w:r w:rsidRPr="002C56CC">
        <w:t>) ,</w:t>
      </w:r>
      <w:proofErr w:type="gramEnd"/>
      <w:r w:rsidRPr="002C56CC">
        <w:t xml:space="preserve"> Instagram</w:t>
      </w:r>
    </w:p>
    <w:p w:rsidR="00506FD7" w:rsidRDefault="00506FD7" w:rsidP="00297B5A">
      <w:pPr>
        <w:spacing w:after="0" w:line="240" w:lineRule="auto"/>
        <w:ind w:left="405"/>
        <w:rPr>
          <w:u w:val="single"/>
        </w:rPr>
      </w:pPr>
    </w:p>
    <w:p w:rsidR="00D015D5" w:rsidRDefault="005B544E" w:rsidP="00297B5A">
      <w:pPr>
        <w:spacing w:after="0" w:line="240" w:lineRule="auto"/>
        <w:ind w:left="405"/>
      </w:pPr>
      <w:proofErr w:type="gramStart"/>
      <w:r w:rsidRPr="005B544E">
        <w:rPr>
          <w:u w:val="single"/>
        </w:rPr>
        <w:t xml:space="preserve">Groupe </w:t>
      </w:r>
      <w:r w:rsidR="00F73736">
        <w:rPr>
          <w:u w:val="single"/>
        </w:rPr>
        <w:t xml:space="preserve"> et</w:t>
      </w:r>
      <w:proofErr w:type="gramEnd"/>
      <w:r w:rsidR="00F73736">
        <w:rPr>
          <w:u w:val="single"/>
        </w:rPr>
        <w:t xml:space="preserve"> </w:t>
      </w:r>
      <w:r w:rsidR="004105F2">
        <w:rPr>
          <w:u w:val="single"/>
        </w:rPr>
        <w:t>sous-groupe</w:t>
      </w:r>
      <w:r w:rsidR="00F73736">
        <w:rPr>
          <w:u w:val="single"/>
        </w:rPr>
        <w:t xml:space="preserve"> </w:t>
      </w:r>
      <w:r w:rsidRPr="005B544E">
        <w:rPr>
          <w:u w:val="single"/>
        </w:rPr>
        <w:t>TECH</w:t>
      </w:r>
      <w:r w:rsidRPr="005B544E">
        <w:t xml:space="preserve"> (François,</w:t>
      </w:r>
      <w:r>
        <w:t xml:space="preserve"> Christian H, </w:t>
      </w:r>
      <w:proofErr w:type="spellStart"/>
      <w:r>
        <w:t>Eric</w:t>
      </w:r>
      <w:proofErr w:type="spellEnd"/>
      <w:r>
        <w:t xml:space="preserve"> N, </w:t>
      </w:r>
      <w:r w:rsidR="006232B2">
        <w:t>Patrick</w:t>
      </w:r>
      <w:r>
        <w:t>, Christian T)</w:t>
      </w:r>
    </w:p>
    <w:p w:rsidR="00044DF9" w:rsidRPr="00044DF9" w:rsidRDefault="00044DF9" w:rsidP="00FE3E70">
      <w:pPr>
        <w:pStyle w:val="Paragraphedeliste"/>
        <w:numPr>
          <w:ilvl w:val="0"/>
          <w:numId w:val="23"/>
        </w:numPr>
        <w:spacing w:after="0" w:line="240" w:lineRule="auto"/>
      </w:pPr>
      <w:proofErr w:type="spellStart"/>
      <w:r w:rsidRPr="00044DF9">
        <w:t>Espanes</w:t>
      </w:r>
      <w:proofErr w:type="spellEnd"/>
      <w:r w:rsidRPr="00044DF9">
        <w:t xml:space="preserve"> : </w:t>
      </w:r>
      <w:r w:rsidR="00FE3E70" w:rsidRPr="00044DF9">
        <w:t xml:space="preserve">Retard chez Mr Goussaud : </w:t>
      </w:r>
      <w:proofErr w:type="spellStart"/>
      <w:r w:rsidR="00FE3E70" w:rsidRPr="00044DF9">
        <w:t>pb</w:t>
      </w:r>
      <w:proofErr w:type="spellEnd"/>
      <w:r w:rsidR="00FE3E70" w:rsidRPr="00044DF9">
        <w:t xml:space="preserve"> de grue</w:t>
      </w:r>
      <w:r w:rsidR="00FE3E70">
        <w:t xml:space="preserve"> - </w:t>
      </w:r>
      <w:r w:rsidRPr="00044DF9">
        <w:t>fin dans une quinzaine de jours</w:t>
      </w:r>
    </w:p>
    <w:p w:rsidR="00044DF9" w:rsidRPr="00044DF9" w:rsidRDefault="00044DF9" w:rsidP="00044DF9">
      <w:pPr>
        <w:pStyle w:val="Paragraphedeliste"/>
        <w:numPr>
          <w:ilvl w:val="0"/>
          <w:numId w:val="23"/>
        </w:numPr>
        <w:spacing w:after="0" w:line="240" w:lineRule="auto"/>
        <w:rPr>
          <w:lang w:val="en-US"/>
        </w:rPr>
      </w:pPr>
      <w:proofErr w:type="spellStart"/>
      <w:r w:rsidRPr="00044DF9">
        <w:rPr>
          <w:lang w:val="en-US"/>
        </w:rPr>
        <w:t>Montgiscard</w:t>
      </w:r>
      <w:proofErr w:type="spellEnd"/>
      <w:r w:rsidRPr="00044DF9">
        <w:rPr>
          <w:lang w:val="en-US"/>
        </w:rPr>
        <w:t xml:space="preserve"> SDIS</w:t>
      </w:r>
      <w:r w:rsidR="00F73736">
        <w:rPr>
          <w:lang w:val="en-US"/>
        </w:rPr>
        <w:t xml:space="preserve"> – Pose du </w:t>
      </w:r>
      <w:proofErr w:type="spellStart"/>
      <w:r w:rsidR="00F73736">
        <w:rPr>
          <w:lang w:val="en-US"/>
        </w:rPr>
        <w:t>coffret</w:t>
      </w:r>
      <w:proofErr w:type="spellEnd"/>
      <w:r w:rsidR="00F73736">
        <w:rPr>
          <w:lang w:val="en-US"/>
        </w:rPr>
        <w:t xml:space="preserve"> Enedis le </w:t>
      </w:r>
      <w:r w:rsidR="00B82AD5">
        <w:rPr>
          <w:lang w:val="en-US"/>
        </w:rPr>
        <w:t xml:space="preserve">28/10 – </w:t>
      </w:r>
      <w:proofErr w:type="spellStart"/>
      <w:r w:rsidR="00B82AD5">
        <w:rPr>
          <w:lang w:val="en-US"/>
        </w:rPr>
        <w:t>Travaux</w:t>
      </w:r>
      <w:proofErr w:type="spellEnd"/>
      <w:r w:rsidR="00B82AD5">
        <w:rPr>
          <w:lang w:val="en-US"/>
        </w:rPr>
        <w:t xml:space="preserve"> </w:t>
      </w:r>
      <w:proofErr w:type="spellStart"/>
      <w:r w:rsidR="00B82AD5">
        <w:rPr>
          <w:lang w:val="en-US"/>
        </w:rPr>
        <w:t>d'istallation</w:t>
      </w:r>
      <w:proofErr w:type="spellEnd"/>
      <w:r w:rsidR="00B82AD5">
        <w:rPr>
          <w:lang w:val="en-US"/>
        </w:rPr>
        <w:t xml:space="preserve"> le 8/11</w:t>
      </w:r>
      <w:r w:rsidRPr="00044DF9">
        <w:rPr>
          <w:lang w:val="en-US"/>
        </w:rPr>
        <w:t xml:space="preserve"> </w:t>
      </w:r>
    </w:p>
    <w:p w:rsidR="00506FD7" w:rsidRPr="00B82AD5" w:rsidRDefault="00FE3E70" w:rsidP="00FE3E70">
      <w:pPr>
        <w:pStyle w:val="Paragraphedeliste"/>
        <w:numPr>
          <w:ilvl w:val="0"/>
          <w:numId w:val="23"/>
        </w:numPr>
        <w:spacing w:after="0" w:line="240" w:lineRule="auto"/>
        <w:ind w:left="1134"/>
        <w:rPr>
          <w:u w:val="single"/>
        </w:rPr>
      </w:pPr>
      <w:r>
        <w:t xml:space="preserve">Castanet : Ecole DAMASE </w:t>
      </w:r>
      <w:proofErr w:type="spellStart"/>
      <w:proofErr w:type="gramStart"/>
      <w:r>
        <w:t>Auba</w:t>
      </w:r>
      <w:proofErr w:type="spellEnd"/>
      <w:r>
        <w:t xml:space="preserve"> </w:t>
      </w:r>
      <w:r w:rsidR="00044DF9" w:rsidRPr="00044DF9">
        <w:t xml:space="preserve"> –</w:t>
      </w:r>
      <w:proofErr w:type="gramEnd"/>
      <w:r w:rsidR="00044DF9" w:rsidRPr="00044DF9">
        <w:t xml:space="preserve"> 35kw – Consultation </w:t>
      </w:r>
      <w:r w:rsidR="00B82AD5">
        <w:t>temporisée dans l'attente des certifications du matériel.</w:t>
      </w:r>
    </w:p>
    <w:p w:rsidR="005B544E" w:rsidRDefault="005B544E" w:rsidP="00297B5A">
      <w:pPr>
        <w:spacing w:after="0" w:line="240" w:lineRule="auto"/>
        <w:ind w:left="405"/>
      </w:pPr>
      <w:r>
        <w:rPr>
          <w:u w:val="single"/>
        </w:rPr>
        <w:t>Groupe</w:t>
      </w:r>
      <w:r w:rsidR="00816347">
        <w:rPr>
          <w:u w:val="single"/>
        </w:rPr>
        <w:t xml:space="preserve"> et sous-groupe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ADM</w:t>
      </w:r>
      <w:r w:rsidR="004105F2">
        <w:rPr>
          <w:u w:val="single"/>
        </w:rPr>
        <w:t>in</w:t>
      </w:r>
      <w:proofErr w:type="spellEnd"/>
      <w:r>
        <w:t xml:space="preserve"> (Jean-Paul, Jean-Pierre, Mireille, Claire)</w:t>
      </w:r>
    </w:p>
    <w:p w:rsidR="005B544E" w:rsidRDefault="00044DF9" w:rsidP="002D6B1A">
      <w:pPr>
        <w:pStyle w:val="Paragraphedeliste"/>
        <w:numPr>
          <w:ilvl w:val="0"/>
          <w:numId w:val="23"/>
        </w:numPr>
        <w:spacing w:after="0" w:line="240" w:lineRule="auto"/>
      </w:pPr>
      <w:r>
        <w:t xml:space="preserve">Formation Visio </w:t>
      </w:r>
      <w:r w:rsidR="00E93BD1">
        <w:t>Coophub</w:t>
      </w:r>
      <w:r>
        <w:t> le 13/10/2021 : Jean-Paul et Claire</w:t>
      </w:r>
    </w:p>
    <w:p w:rsidR="005B544E" w:rsidRDefault="00044DF9" w:rsidP="002D6B1A">
      <w:pPr>
        <w:pStyle w:val="Paragraphedeliste"/>
        <w:numPr>
          <w:ilvl w:val="0"/>
          <w:numId w:val="23"/>
        </w:numPr>
        <w:spacing w:after="0" w:line="240" w:lineRule="auto"/>
      </w:pPr>
      <w:r>
        <w:t>Travail de présentation des différents outils administratifs avec  Jean-Paul</w:t>
      </w:r>
    </w:p>
    <w:p w:rsidR="005B544E" w:rsidRDefault="005B544E" w:rsidP="00297B5A">
      <w:pPr>
        <w:spacing w:after="0" w:line="240" w:lineRule="auto"/>
        <w:ind w:left="405"/>
      </w:pPr>
    </w:p>
    <w:p w:rsidR="00484122" w:rsidRPr="00B76D9C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>Divers</w:t>
      </w:r>
    </w:p>
    <w:p w:rsidR="001E48F4" w:rsidRDefault="001E48F4" w:rsidP="00297B5A">
      <w:pPr>
        <w:spacing w:after="0" w:line="240" w:lineRule="auto"/>
        <w:ind w:left="708"/>
      </w:pPr>
      <w:r>
        <w:t xml:space="preserve">Proposition de refaire les supports de </w:t>
      </w:r>
      <w:proofErr w:type="spellStart"/>
      <w:r>
        <w:t>com</w:t>
      </w:r>
      <w:proofErr w:type="spellEnd"/>
      <w:r w:rsidR="00331168">
        <w:t xml:space="preserve"> </w:t>
      </w:r>
    </w:p>
    <w:p w:rsidR="007E75A0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 xml:space="preserve">un </w:t>
      </w:r>
      <w:r w:rsidR="007E75A0" w:rsidRPr="00331168">
        <w:t>Beach</w:t>
      </w:r>
      <w:r w:rsidRPr="00331168">
        <w:t xml:space="preserve"> flag</w:t>
      </w:r>
      <w:r>
        <w:t xml:space="preserve"> </w:t>
      </w:r>
      <w:r w:rsidR="001974D2">
        <w:t xml:space="preserve">pour </w:t>
      </w:r>
      <w:r w:rsidR="005B3846">
        <w:t>remplacer</w:t>
      </w:r>
      <w:r w:rsidR="001974D2">
        <w:t xml:space="preserve"> le </w:t>
      </w:r>
      <w:r w:rsidR="005B3846">
        <w:t>roll up</w:t>
      </w:r>
      <w:r w:rsidR="001974D2">
        <w:tab/>
      </w:r>
      <w:r w:rsidR="001974D2">
        <w:tab/>
      </w:r>
      <w:r w:rsidR="001974D2">
        <w:tab/>
      </w:r>
      <w:r w:rsidR="001974D2">
        <w:tab/>
      </w:r>
      <w:r w:rsidR="00D2484F">
        <w:t>100 €</w:t>
      </w:r>
    </w:p>
    <w:p w:rsidR="00331168" w:rsidRPr="00331168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>une nappe</w:t>
      </w:r>
      <w:r w:rsidR="001974D2">
        <w:t xml:space="preserve"> pour poser sur les tables avec Logo et slogan</w:t>
      </w:r>
      <w:r w:rsidR="001974D2">
        <w:tab/>
        <w:t xml:space="preserve"> </w:t>
      </w:r>
      <w:r w:rsidR="00D2484F">
        <w:t>70 €</w:t>
      </w:r>
    </w:p>
    <w:p w:rsidR="00331168" w:rsidRPr="00331168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lastRenderedPageBreak/>
        <w:t>un panneau présentation</w:t>
      </w:r>
      <w:r w:rsidR="000F657F">
        <w:t xml:space="preserve"> </w:t>
      </w:r>
      <w:r w:rsidR="00B20D16">
        <w:t xml:space="preserve"> pour remplacer tous nos panneaux</w:t>
      </w:r>
      <w:r w:rsidR="00391A9F">
        <w:tab/>
      </w:r>
      <w:r w:rsidR="00B20D16">
        <w:t xml:space="preserve">  </w:t>
      </w:r>
      <w:r w:rsidR="001974D2">
        <w:t>70 €</w:t>
      </w:r>
      <w:r w:rsidR="00391A9F">
        <w:tab/>
        <w:t xml:space="preserve"> </w:t>
      </w:r>
    </w:p>
    <w:p w:rsidR="00B135B0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>une maquette photovoltaïque</w:t>
      </w:r>
      <w:r w:rsidR="005B3846">
        <w:tab/>
      </w:r>
      <w:r w:rsidR="005B3846">
        <w:tab/>
      </w:r>
      <w:r w:rsidR="00970A76">
        <w:tab/>
      </w:r>
      <w:r w:rsidR="00970A76">
        <w:tab/>
      </w:r>
      <w:r w:rsidR="00970A76">
        <w:tab/>
      </w:r>
      <w:r w:rsidR="005B3846">
        <w:t xml:space="preserve">      ?</w:t>
      </w:r>
      <w:r w:rsidR="00DE3A8B">
        <w:br/>
      </w:r>
      <w:r w:rsidR="00B135B0">
        <w:t>Le train est très attractif</w:t>
      </w:r>
      <w:r w:rsidR="004F7439">
        <w:t>, mais est un peu lourd et encombrant et ne trouve pas toujours sa place sur le stand. L'idée est d'avoir une/des maquette</w:t>
      </w:r>
      <w:r w:rsidR="00970A76">
        <w:t>s</w:t>
      </w:r>
      <w:r w:rsidR="004F7439">
        <w:t xml:space="preserve"> plus petites </w:t>
      </w:r>
      <w:r w:rsidR="00970A76">
        <w:t>en complément qui viendrait sur les tables des stands.</w:t>
      </w:r>
    </w:p>
    <w:p w:rsidR="005B544E" w:rsidRDefault="005B544E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>
        <w:t>Jean-Christophe propose des petits animaux (type criquets) ou autre</w:t>
      </w:r>
      <w:r w:rsidR="002D6B1A">
        <w:t>s</w:t>
      </w:r>
      <w:r>
        <w:t xml:space="preserve"> petits objets en bois animés</w:t>
      </w:r>
      <w:r w:rsidR="002D6B1A">
        <w:t xml:space="preserve"> (Caroline)</w:t>
      </w:r>
      <w:r>
        <w:t xml:space="preserve"> par micro panneaux solaires</w:t>
      </w:r>
    </w:p>
    <w:p w:rsidR="002D6B1A" w:rsidRPr="002D6B1A" w:rsidRDefault="002D6B1A" w:rsidP="002D6B1A">
      <w:pPr>
        <w:pStyle w:val="Paragraphedeliste"/>
        <w:shd w:val="clear" w:color="auto" w:fill="FFFFFF"/>
        <w:spacing w:before="100" w:beforeAutospacing="1" w:after="0" w:line="240" w:lineRule="auto"/>
      </w:pPr>
    </w:p>
    <w:p w:rsidR="0050478A" w:rsidRPr="004105F2" w:rsidRDefault="005B544E" w:rsidP="00297B5A">
      <w:pPr>
        <w:pStyle w:val="Paragraphedeliste"/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b/>
        </w:rPr>
      </w:pPr>
      <w:r w:rsidRPr="004105F2">
        <w:rPr>
          <w:b/>
        </w:rPr>
        <w:t xml:space="preserve">vote d’un budget de 500€ pour un renouvellement des supports de Com </w:t>
      </w:r>
    </w:p>
    <w:p w:rsidR="004105F2" w:rsidRPr="004105F2" w:rsidRDefault="004105F2" w:rsidP="004105F2">
      <w:pPr>
        <w:pStyle w:val="Paragraphedeliste"/>
        <w:shd w:val="clear" w:color="auto" w:fill="FFFFFF"/>
        <w:spacing w:before="100" w:beforeAutospacing="1" w:after="0" w:line="240" w:lineRule="auto"/>
        <w:rPr>
          <w:b/>
        </w:rPr>
      </w:pPr>
    </w:p>
    <w:sectPr w:rsidR="004105F2" w:rsidRPr="004105F2" w:rsidSect="00710FB6">
      <w:footerReference w:type="default" r:id="rId11"/>
      <w:headerReference w:type="first" r:id="rId12"/>
      <w:footerReference w:type="first" r:id="rId13"/>
      <w:pgSz w:w="11906" w:h="16838"/>
      <w:pgMar w:top="1977" w:right="1274" w:bottom="1417" w:left="1417" w:header="5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1FD" w:rsidRDefault="000311FD" w:rsidP="007C34CE">
      <w:pPr>
        <w:spacing w:after="0" w:line="240" w:lineRule="auto"/>
      </w:pPr>
      <w:r>
        <w:separator/>
      </w:r>
    </w:p>
  </w:endnote>
  <w:endnote w:type="continuationSeparator" w:id="0">
    <w:p w:rsidR="000311FD" w:rsidRDefault="000311FD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487FF57" wp14:editId="205BAA30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7152D0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6275CB2" wp14:editId="6F1BFA85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94D872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1FD" w:rsidRDefault="000311FD" w:rsidP="007C34CE">
      <w:pPr>
        <w:spacing w:after="0" w:line="240" w:lineRule="auto"/>
      </w:pPr>
      <w:r>
        <w:separator/>
      </w:r>
    </w:p>
  </w:footnote>
  <w:footnote w:type="continuationSeparator" w:id="0">
    <w:p w:rsidR="000311FD" w:rsidRDefault="000311FD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 wp14:anchorId="779CB765" wp14:editId="5234943A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35D"/>
    <w:multiLevelType w:val="hybridMultilevel"/>
    <w:tmpl w:val="675E1966"/>
    <w:lvl w:ilvl="0" w:tplc="30C674D4">
      <w:start w:val="551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81A59"/>
    <w:multiLevelType w:val="hybridMultilevel"/>
    <w:tmpl w:val="DEA63C82"/>
    <w:lvl w:ilvl="0" w:tplc="9C282630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B75EB"/>
    <w:multiLevelType w:val="hybridMultilevel"/>
    <w:tmpl w:val="FD5C5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4773"/>
    <w:multiLevelType w:val="multilevel"/>
    <w:tmpl w:val="81588438"/>
    <w:lvl w:ilvl="0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47"/>
        </w:tabs>
        <w:ind w:left="13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67"/>
        </w:tabs>
        <w:ind w:left="20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27"/>
        </w:tabs>
        <w:ind w:left="42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87"/>
        </w:tabs>
        <w:ind w:left="6387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55EE4"/>
    <w:multiLevelType w:val="hybridMultilevel"/>
    <w:tmpl w:val="92066078"/>
    <w:lvl w:ilvl="0" w:tplc="7DC8D7A0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F2842"/>
    <w:multiLevelType w:val="hybridMultilevel"/>
    <w:tmpl w:val="12FA7D4A"/>
    <w:lvl w:ilvl="0" w:tplc="9C282630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289C19C4"/>
    <w:multiLevelType w:val="hybridMultilevel"/>
    <w:tmpl w:val="2F8C6CE6"/>
    <w:lvl w:ilvl="0" w:tplc="0D5AB628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12F30"/>
    <w:multiLevelType w:val="hybridMultilevel"/>
    <w:tmpl w:val="5FC47852"/>
    <w:lvl w:ilvl="0" w:tplc="9C28263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810B8D"/>
    <w:multiLevelType w:val="hybridMultilevel"/>
    <w:tmpl w:val="864800C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BDE6F28"/>
    <w:multiLevelType w:val="hybridMultilevel"/>
    <w:tmpl w:val="2FD44722"/>
    <w:lvl w:ilvl="0" w:tplc="9C28263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4839BD"/>
    <w:multiLevelType w:val="hybridMultilevel"/>
    <w:tmpl w:val="54607AFA"/>
    <w:lvl w:ilvl="0" w:tplc="07A20F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732B3"/>
    <w:multiLevelType w:val="hybridMultilevel"/>
    <w:tmpl w:val="AC607CB2"/>
    <w:lvl w:ilvl="0" w:tplc="A5D8CA2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367F9"/>
    <w:multiLevelType w:val="hybridMultilevel"/>
    <w:tmpl w:val="5E704FA4"/>
    <w:lvl w:ilvl="0" w:tplc="9362A66E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9396D"/>
    <w:multiLevelType w:val="hybridMultilevel"/>
    <w:tmpl w:val="B780544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8" w15:restartNumberingAfterBreak="0">
    <w:nsid w:val="6E2145D7"/>
    <w:multiLevelType w:val="hybridMultilevel"/>
    <w:tmpl w:val="C8D4F338"/>
    <w:lvl w:ilvl="0" w:tplc="A10E17EA">
      <w:start w:val="551"/>
      <w:numFmt w:val="bullet"/>
      <w:lvlText w:val="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8E652B8"/>
    <w:multiLevelType w:val="hybridMultilevel"/>
    <w:tmpl w:val="A726D30E"/>
    <w:lvl w:ilvl="0" w:tplc="65EA581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1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21766"/>
    <w:multiLevelType w:val="hybridMultilevel"/>
    <w:tmpl w:val="90F47E84"/>
    <w:lvl w:ilvl="0" w:tplc="B276FE32">
      <w:start w:val="551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  <w:color w:val="ED7D31" w:themeColor="accent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17"/>
  </w:num>
  <w:num w:numId="5">
    <w:abstractNumId w:val="3"/>
  </w:num>
  <w:num w:numId="6">
    <w:abstractNumId w:val="1"/>
  </w:num>
  <w:num w:numId="7">
    <w:abstractNumId w:val="6"/>
  </w:num>
  <w:num w:numId="8">
    <w:abstractNumId w:val="16"/>
  </w:num>
  <w:num w:numId="9">
    <w:abstractNumId w:val="11"/>
  </w:num>
  <w:num w:numId="10">
    <w:abstractNumId w:val="4"/>
  </w:num>
  <w:num w:numId="11">
    <w:abstractNumId w:val="13"/>
  </w:num>
  <w:num w:numId="12">
    <w:abstractNumId w:val="14"/>
  </w:num>
  <w:num w:numId="13">
    <w:abstractNumId w:val="10"/>
  </w:num>
  <w:num w:numId="14">
    <w:abstractNumId w:val="19"/>
  </w:num>
  <w:num w:numId="15">
    <w:abstractNumId w:val="12"/>
  </w:num>
  <w:num w:numId="16">
    <w:abstractNumId w:val="18"/>
  </w:num>
  <w:num w:numId="17">
    <w:abstractNumId w:val="8"/>
  </w:num>
  <w:num w:numId="18">
    <w:abstractNumId w:val="0"/>
  </w:num>
  <w:num w:numId="19">
    <w:abstractNumId w:val="22"/>
  </w:num>
  <w:num w:numId="20">
    <w:abstractNumId w:val="15"/>
  </w:num>
  <w:num w:numId="21">
    <w:abstractNumId w:val="7"/>
  </w:num>
  <w:num w:numId="22">
    <w:abstractNumId w:val="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311FD"/>
    <w:rsid w:val="00043715"/>
    <w:rsid w:val="00044DF9"/>
    <w:rsid w:val="00053792"/>
    <w:rsid w:val="00066C69"/>
    <w:rsid w:val="00081955"/>
    <w:rsid w:val="000B64A6"/>
    <w:rsid w:val="000B6E3F"/>
    <w:rsid w:val="000C2CCD"/>
    <w:rsid w:val="000D1F8C"/>
    <w:rsid w:val="000F657F"/>
    <w:rsid w:val="00100041"/>
    <w:rsid w:val="00120994"/>
    <w:rsid w:val="0012255F"/>
    <w:rsid w:val="001336F5"/>
    <w:rsid w:val="00140881"/>
    <w:rsid w:val="0014469C"/>
    <w:rsid w:val="00173323"/>
    <w:rsid w:val="00184817"/>
    <w:rsid w:val="001961A8"/>
    <w:rsid w:val="001974D2"/>
    <w:rsid w:val="001A1415"/>
    <w:rsid w:val="001A2EE0"/>
    <w:rsid w:val="001B2890"/>
    <w:rsid w:val="001C43CC"/>
    <w:rsid w:val="001C6B52"/>
    <w:rsid w:val="001E36B9"/>
    <w:rsid w:val="001E48F4"/>
    <w:rsid w:val="001F4DA5"/>
    <w:rsid w:val="00226905"/>
    <w:rsid w:val="002532EA"/>
    <w:rsid w:val="002614C3"/>
    <w:rsid w:val="00297B5A"/>
    <w:rsid w:val="002A1CB3"/>
    <w:rsid w:val="002C56CC"/>
    <w:rsid w:val="002D1C66"/>
    <w:rsid w:val="002D6B1A"/>
    <w:rsid w:val="002D7156"/>
    <w:rsid w:val="00301A8E"/>
    <w:rsid w:val="0031258B"/>
    <w:rsid w:val="00326195"/>
    <w:rsid w:val="00331168"/>
    <w:rsid w:val="0035399B"/>
    <w:rsid w:val="00355AB3"/>
    <w:rsid w:val="00391A9F"/>
    <w:rsid w:val="00392AEF"/>
    <w:rsid w:val="003A7D2A"/>
    <w:rsid w:val="003E01AD"/>
    <w:rsid w:val="003E3005"/>
    <w:rsid w:val="003F06F8"/>
    <w:rsid w:val="00401CEB"/>
    <w:rsid w:val="00402BD4"/>
    <w:rsid w:val="004040E5"/>
    <w:rsid w:val="004105F2"/>
    <w:rsid w:val="004263DC"/>
    <w:rsid w:val="00432A4E"/>
    <w:rsid w:val="004626B0"/>
    <w:rsid w:val="00484122"/>
    <w:rsid w:val="00486985"/>
    <w:rsid w:val="00492A08"/>
    <w:rsid w:val="004C1B72"/>
    <w:rsid w:val="004F7439"/>
    <w:rsid w:val="00503380"/>
    <w:rsid w:val="0050478A"/>
    <w:rsid w:val="005058E6"/>
    <w:rsid w:val="00506FD7"/>
    <w:rsid w:val="00530616"/>
    <w:rsid w:val="00532E22"/>
    <w:rsid w:val="005404D7"/>
    <w:rsid w:val="00541123"/>
    <w:rsid w:val="00556D7D"/>
    <w:rsid w:val="005869D2"/>
    <w:rsid w:val="0059567D"/>
    <w:rsid w:val="005A1633"/>
    <w:rsid w:val="005B3846"/>
    <w:rsid w:val="005B544E"/>
    <w:rsid w:val="005B7C60"/>
    <w:rsid w:val="005B7D5A"/>
    <w:rsid w:val="005D6014"/>
    <w:rsid w:val="005F6F73"/>
    <w:rsid w:val="0060535E"/>
    <w:rsid w:val="006232B2"/>
    <w:rsid w:val="006411FB"/>
    <w:rsid w:val="00663F7B"/>
    <w:rsid w:val="006A73AA"/>
    <w:rsid w:val="006B4C26"/>
    <w:rsid w:val="006B565B"/>
    <w:rsid w:val="007070F0"/>
    <w:rsid w:val="00710FB6"/>
    <w:rsid w:val="00715388"/>
    <w:rsid w:val="007256E5"/>
    <w:rsid w:val="007272D7"/>
    <w:rsid w:val="00743673"/>
    <w:rsid w:val="00762D84"/>
    <w:rsid w:val="0076361D"/>
    <w:rsid w:val="00774706"/>
    <w:rsid w:val="007819FA"/>
    <w:rsid w:val="00786B4A"/>
    <w:rsid w:val="0079691C"/>
    <w:rsid w:val="007A2D95"/>
    <w:rsid w:val="007C34CE"/>
    <w:rsid w:val="007C439B"/>
    <w:rsid w:val="007C4CD7"/>
    <w:rsid w:val="007D298B"/>
    <w:rsid w:val="007E267E"/>
    <w:rsid w:val="007E75A0"/>
    <w:rsid w:val="00801E04"/>
    <w:rsid w:val="0080756C"/>
    <w:rsid w:val="00816347"/>
    <w:rsid w:val="00816DC1"/>
    <w:rsid w:val="008225C7"/>
    <w:rsid w:val="00831346"/>
    <w:rsid w:val="00851ADC"/>
    <w:rsid w:val="008523C2"/>
    <w:rsid w:val="0088477A"/>
    <w:rsid w:val="008979E8"/>
    <w:rsid w:val="008B10E8"/>
    <w:rsid w:val="008B26A5"/>
    <w:rsid w:val="008C3B3B"/>
    <w:rsid w:val="008E7A8B"/>
    <w:rsid w:val="0091060A"/>
    <w:rsid w:val="00930992"/>
    <w:rsid w:val="0096254C"/>
    <w:rsid w:val="00970A76"/>
    <w:rsid w:val="009A6A5F"/>
    <w:rsid w:val="009B12FF"/>
    <w:rsid w:val="009B2DDB"/>
    <w:rsid w:val="009B5A7F"/>
    <w:rsid w:val="009C1872"/>
    <w:rsid w:val="009D0772"/>
    <w:rsid w:val="009F1F2C"/>
    <w:rsid w:val="00A06E97"/>
    <w:rsid w:val="00A07B98"/>
    <w:rsid w:val="00A248AC"/>
    <w:rsid w:val="00A436D4"/>
    <w:rsid w:val="00A447D5"/>
    <w:rsid w:val="00A54ABB"/>
    <w:rsid w:val="00A66D23"/>
    <w:rsid w:val="00AB6797"/>
    <w:rsid w:val="00AC6C34"/>
    <w:rsid w:val="00AE7307"/>
    <w:rsid w:val="00B00681"/>
    <w:rsid w:val="00B03B8E"/>
    <w:rsid w:val="00B135B0"/>
    <w:rsid w:val="00B20D16"/>
    <w:rsid w:val="00B23813"/>
    <w:rsid w:val="00B4062D"/>
    <w:rsid w:val="00B61E2F"/>
    <w:rsid w:val="00B72FB3"/>
    <w:rsid w:val="00B76D9C"/>
    <w:rsid w:val="00B82AD5"/>
    <w:rsid w:val="00BA005F"/>
    <w:rsid w:val="00BA18C2"/>
    <w:rsid w:val="00BA25EE"/>
    <w:rsid w:val="00BB6C68"/>
    <w:rsid w:val="00BE0BCB"/>
    <w:rsid w:val="00BE652D"/>
    <w:rsid w:val="00C172DB"/>
    <w:rsid w:val="00C17903"/>
    <w:rsid w:val="00C21322"/>
    <w:rsid w:val="00C22553"/>
    <w:rsid w:val="00C45C67"/>
    <w:rsid w:val="00C843DF"/>
    <w:rsid w:val="00C90CA9"/>
    <w:rsid w:val="00CA72DD"/>
    <w:rsid w:val="00CB34ED"/>
    <w:rsid w:val="00CD2DF3"/>
    <w:rsid w:val="00CE07B0"/>
    <w:rsid w:val="00CE3775"/>
    <w:rsid w:val="00CF37CE"/>
    <w:rsid w:val="00D015D5"/>
    <w:rsid w:val="00D2484F"/>
    <w:rsid w:val="00D30F86"/>
    <w:rsid w:val="00D316F7"/>
    <w:rsid w:val="00D55E19"/>
    <w:rsid w:val="00D75C57"/>
    <w:rsid w:val="00D771E9"/>
    <w:rsid w:val="00D92792"/>
    <w:rsid w:val="00DE3A8B"/>
    <w:rsid w:val="00E06D95"/>
    <w:rsid w:val="00E14EDC"/>
    <w:rsid w:val="00E16B39"/>
    <w:rsid w:val="00E3196F"/>
    <w:rsid w:val="00E33FB9"/>
    <w:rsid w:val="00E34220"/>
    <w:rsid w:val="00E911E9"/>
    <w:rsid w:val="00E93BD1"/>
    <w:rsid w:val="00EA18FA"/>
    <w:rsid w:val="00EA4F44"/>
    <w:rsid w:val="00EA63B4"/>
    <w:rsid w:val="00EC3A09"/>
    <w:rsid w:val="00F112B7"/>
    <w:rsid w:val="00F159DD"/>
    <w:rsid w:val="00F347FA"/>
    <w:rsid w:val="00F70D4D"/>
    <w:rsid w:val="00F73736"/>
    <w:rsid w:val="00F8418C"/>
    <w:rsid w:val="00F878F6"/>
    <w:rsid w:val="00F916D0"/>
    <w:rsid w:val="00FD6C0B"/>
    <w:rsid w:val="00FE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E209C5-9228-4B38-A8AF-35DFD30F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52786095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s-scop.coo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occitanie.coop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5F70-C69C-46C9-A53E-E6F3A67A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</TotalTime>
  <Pages>4</Pages>
  <Words>1130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Gardette</dc:creator>
  <cp:lastModifiedBy>Jean-Paul Gardette</cp:lastModifiedBy>
  <cp:revision>3</cp:revision>
  <cp:lastPrinted>2017-03-15T17:10:00Z</cp:lastPrinted>
  <dcterms:created xsi:type="dcterms:W3CDTF">2021-10-14T07:43:00Z</dcterms:created>
  <dcterms:modified xsi:type="dcterms:W3CDTF">2021-10-14T07:48:00Z</dcterms:modified>
</cp:coreProperties>
</file>