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6C6" w:rsidRDefault="009A36C6" w:rsidP="009A36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24D" w:rsidRDefault="00CF37CE" w:rsidP="004152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60A861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9A36C6">
        <w:rPr>
          <w:rFonts w:ascii="Times New Roman" w:hAnsi="Times New Roman" w:cs="Times New Roman"/>
          <w:sz w:val="24"/>
          <w:szCs w:val="24"/>
        </w:rPr>
        <w:t>Composition du conseil coopératif</w:t>
      </w:r>
      <w:r w:rsidR="004152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1524D" w:rsidRDefault="0041524D" w:rsidP="004152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Renouvelable par moitié tous les 2 ans- Prochain renouvèlement AG 2020</w:t>
      </w:r>
    </w:p>
    <w:p w:rsidR="009A36C6" w:rsidRDefault="009A36C6" w:rsidP="009A36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Hélène PETIT </w:t>
      </w:r>
    </w:p>
    <w:p w:rsidR="009A36C6" w:rsidRDefault="009A36C6" w:rsidP="009A36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Pascale BERNARD </w:t>
      </w:r>
    </w:p>
    <w:p w:rsidR="009A36C6" w:rsidRDefault="009A36C6" w:rsidP="009A36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Emmanuel HAYDON </w:t>
      </w:r>
    </w:p>
    <w:p w:rsidR="000F0D31" w:rsidRDefault="009A36C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Éric NOEUREUIL </w:t>
      </w:r>
      <w:r w:rsidR="001C6089">
        <w:rPr>
          <w:rFonts w:ascii="Calibri" w:hAnsi="Calibri" w:cs="Calibri"/>
        </w:rPr>
        <w:br/>
        <w:t>Alain Rivière</w:t>
      </w:r>
      <w:r w:rsidR="009E6A5D">
        <w:rPr>
          <w:rFonts w:ascii="Calibri" w:hAnsi="Calibri" w:cs="Calibri"/>
        </w:rPr>
        <w:br/>
      </w:r>
      <w:r w:rsidR="000F0D31">
        <w:rPr>
          <w:rFonts w:ascii="Calibri" w:hAnsi="Calibri" w:cs="Calibri"/>
        </w:rPr>
        <w:t>Jean-Marc Isnard</w:t>
      </w:r>
      <w:r w:rsidR="000F0D31">
        <w:rPr>
          <w:rFonts w:ascii="Calibri" w:hAnsi="Calibri" w:cs="Calibri"/>
        </w:rPr>
        <w:br/>
        <w:t>Caroline Fouchard</w:t>
      </w:r>
      <w:r w:rsidR="000F0D31">
        <w:rPr>
          <w:rFonts w:ascii="Calibri" w:hAnsi="Calibri" w:cs="Calibri"/>
        </w:rPr>
        <w:br/>
        <w:t>Christian Thil</w:t>
      </w:r>
      <w:r w:rsidR="000F0D31">
        <w:rPr>
          <w:rFonts w:ascii="Calibri" w:hAnsi="Calibri" w:cs="Calibri"/>
        </w:rPr>
        <w:br/>
        <w:t>Julien Fouchard</w:t>
      </w:r>
      <w:r w:rsidR="000F0D31">
        <w:rPr>
          <w:rFonts w:ascii="Calibri" w:hAnsi="Calibri" w:cs="Calibri"/>
        </w:rPr>
        <w:br/>
        <w:t>Jean-Paul Gardette</w:t>
      </w:r>
    </w:p>
    <w:sectPr w:rsidR="000F0D31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29E" w:rsidRDefault="0086229E" w:rsidP="007C34CE">
      <w:pPr>
        <w:spacing w:after="0" w:line="240" w:lineRule="auto"/>
      </w:pPr>
      <w:r>
        <w:separator/>
      </w:r>
    </w:p>
  </w:endnote>
  <w:endnote w:type="continuationSeparator" w:id="0">
    <w:p w:rsidR="0086229E" w:rsidRDefault="0086229E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F27601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6F217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29E" w:rsidRDefault="0086229E" w:rsidP="007C34CE">
      <w:pPr>
        <w:spacing w:after="0" w:line="240" w:lineRule="auto"/>
      </w:pPr>
      <w:r>
        <w:separator/>
      </w:r>
    </w:p>
  </w:footnote>
  <w:footnote w:type="continuationSeparator" w:id="0">
    <w:p w:rsidR="0086229E" w:rsidRDefault="0086229E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C6"/>
    <w:rsid w:val="00053792"/>
    <w:rsid w:val="000B6E3F"/>
    <w:rsid w:val="000F0D31"/>
    <w:rsid w:val="0012255F"/>
    <w:rsid w:val="001A2EE0"/>
    <w:rsid w:val="001C6089"/>
    <w:rsid w:val="001C6B52"/>
    <w:rsid w:val="001E36B9"/>
    <w:rsid w:val="001F4DA5"/>
    <w:rsid w:val="00226905"/>
    <w:rsid w:val="00326195"/>
    <w:rsid w:val="0035399B"/>
    <w:rsid w:val="00355AB3"/>
    <w:rsid w:val="003E01AD"/>
    <w:rsid w:val="0041524D"/>
    <w:rsid w:val="00492A08"/>
    <w:rsid w:val="004C1B72"/>
    <w:rsid w:val="005058E6"/>
    <w:rsid w:val="005869D2"/>
    <w:rsid w:val="0059567D"/>
    <w:rsid w:val="00743673"/>
    <w:rsid w:val="007819FA"/>
    <w:rsid w:val="00786B4A"/>
    <w:rsid w:val="007C34CE"/>
    <w:rsid w:val="007D298B"/>
    <w:rsid w:val="00816DC1"/>
    <w:rsid w:val="00851ADC"/>
    <w:rsid w:val="008523C2"/>
    <w:rsid w:val="0086229E"/>
    <w:rsid w:val="0091060A"/>
    <w:rsid w:val="0096254C"/>
    <w:rsid w:val="009A36C6"/>
    <w:rsid w:val="009B5A7F"/>
    <w:rsid w:val="009E6A5D"/>
    <w:rsid w:val="00A07B98"/>
    <w:rsid w:val="00B03B8E"/>
    <w:rsid w:val="00BA18C2"/>
    <w:rsid w:val="00BB6C68"/>
    <w:rsid w:val="00BE0BCB"/>
    <w:rsid w:val="00C21322"/>
    <w:rsid w:val="00C843DF"/>
    <w:rsid w:val="00CA200B"/>
    <w:rsid w:val="00CA72DD"/>
    <w:rsid w:val="00CF37CE"/>
    <w:rsid w:val="00E16B39"/>
    <w:rsid w:val="00E3196F"/>
    <w:rsid w:val="00EA4F44"/>
    <w:rsid w:val="00EA63B4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91B046-3651-4408-AA1B-58ECB0C0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12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2020-01-20T10:55:00Z</dcterms:created>
  <dcterms:modified xsi:type="dcterms:W3CDTF">2020-01-20T11:07:00Z</dcterms:modified>
</cp:coreProperties>
</file>