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9D9" w:rsidRDefault="00AB29D9" w:rsidP="0096254C">
      <w:pPr>
        <w:rPr>
          <w:rFonts w:ascii="Times New Roman" w:hAnsi="Times New Roman" w:cs="Times New Roman"/>
          <w:sz w:val="24"/>
          <w:szCs w:val="24"/>
        </w:rPr>
      </w:pPr>
    </w:p>
    <w:p w:rsidR="00BA3397" w:rsidRDefault="00BA3397" w:rsidP="00BA339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Compte rendu du conseil coopératif du 30/11/2020 en visioconférence</w:t>
      </w:r>
    </w:p>
    <w:p w:rsidR="00921966" w:rsidRDefault="00921966" w:rsidP="009219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Présents : Hélène Petit, Caroline </w:t>
      </w:r>
      <w:proofErr w:type="spellStart"/>
      <w:r>
        <w:rPr>
          <w:rFonts w:ascii="Times New Roman" w:hAnsi="Times New Roman" w:cs="Times New Roman"/>
          <w:sz w:val="24"/>
          <w:szCs w:val="24"/>
        </w:rPr>
        <w:t>Fouchard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Christian </w:t>
      </w:r>
      <w:proofErr w:type="spellStart"/>
      <w:r>
        <w:rPr>
          <w:rFonts w:ascii="Times New Roman" w:hAnsi="Times New Roman" w:cs="Times New Roman"/>
          <w:sz w:val="24"/>
          <w:szCs w:val="24"/>
        </w:rPr>
        <w:t>Thil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Christian </w:t>
      </w:r>
      <w:proofErr w:type="spellStart"/>
      <w:r>
        <w:rPr>
          <w:rFonts w:ascii="Times New Roman" w:hAnsi="Times New Roman" w:cs="Times New Roman"/>
          <w:sz w:val="24"/>
          <w:szCs w:val="24"/>
        </w:rPr>
        <w:t>Houlbert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Eric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Noeureuil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Jean-Pierre Mary, Alain Rivière, Jean-Paul Gardette </w:t>
      </w:r>
    </w:p>
    <w:p w:rsidR="00921966" w:rsidRDefault="00921966" w:rsidP="009219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Absente excusée : Pascale Bernard</w:t>
      </w:r>
    </w:p>
    <w:p w:rsidR="00BA3397" w:rsidRPr="00C63710" w:rsidRDefault="00BA3397" w:rsidP="00C63710">
      <w:pPr>
        <w:pStyle w:val="Paragraphedeliste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63710">
        <w:rPr>
          <w:rFonts w:ascii="Times New Roman" w:hAnsi="Times New Roman" w:cs="Times New Roman"/>
          <w:sz w:val="24"/>
          <w:szCs w:val="24"/>
        </w:rPr>
        <w:t xml:space="preserve">Projet </w:t>
      </w:r>
      <w:proofErr w:type="spellStart"/>
      <w:r w:rsidRPr="00C63710">
        <w:rPr>
          <w:rFonts w:ascii="Times New Roman" w:hAnsi="Times New Roman" w:cs="Times New Roman"/>
          <w:sz w:val="24"/>
          <w:szCs w:val="24"/>
        </w:rPr>
        <w:t>Goussaud</w:t>
      </w:r>
      <w:proofErr w:type="spellEnd"/>
      <w:r w:rsidRPr="00C63710">
        <w:rPr>
          <w:rFonts w:ascii="Times New Roman" w:hAnsi="Times New Roman" w:cs="Times New Roman"/>
          <w:sz w:val="24"/>
          <w:szCs w:val="24"/>
        </w:rPr>
        <w:t xml:space="preserve"> à Espanès</w:t>
      </w:r>
    </w:p>
    <w:p w:rsidR="00BA3397" w:rsidRDefault="00BA3397" w:rsidP="006648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Monsieur </w:t>
      </w:r>
      <w:proofErr w:type="spellStart"/>
      <w:r>
        <w:rPr>
          <w:rFonts w:ascii="Times New Roman" w:hAnsi="Times New Roman" w:cs="Times New Roman"/>
          <w:sz w:val="24"/>
          <w:szCs w:val="24"/>
        </w:rPr>
        <w:t>Goussaud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est un agriculteur éleveur de poulets bio. Il peut mettre 2 hangars à notre disposition sur lequel nous pourrions installer un 36 kWc. Il propose d’effectuer les tranchées nécessaires au </w:t>
      </w:r>
      <w:r w:rsidR="00921966">
        <w:rPr>
          <w:rFonts w:ascii="Times New Roman" w:hAnsi="Times New Roman" w:cs="Times New Roman"/>
          <w:sz w:val="24"/>
          <w:szCs w:val="24"/>
        </w:rPr>
        <w:t>projet</w:t>
      </w:r>
      <w:r w:rsidR="005051C1">
        <w:rPr>
          <w:rFonts w:ascii="Times New Roman" w:hAnsi="Times New Roman" w:cs="Times New Roman"/>
          <w:sz w:val="24"/>
          <w:szCs w:val="24"/>
        </w:rPr>
        <w:t> :</w:t>
      </w:r>
      <w:r w:rsidR="005051C1" w:rsidRPr="00664853">
        <w:rPr>
          <w:rFonts w:ascii="Times New Roman" w:hAnsi="Times New Roman" w:cs="Times New Roman"/>
          <w:sz w:val="24"/>
          <w:szCs w:val="24"/>
        </w:rPr>
        <w:t xml:space="preserve"> plus</w:t>
      </w:r>
      <w:r w:rsidR="00664853">
        <w:rPr>
          <w:rFonts w:ascii="Times New Roman" w:hAnsi="Times New Roman" w:cs="Times New Roman"/>
          <w:sz w:val="24"/>
          <w:szCs w:val="24"/>
        </w:rPr>
        <w:t xml:space="preserve"> 70 m</w:t>
      </w:r>
    </w:p>
    <w:p w:rsidR="00BA3397" w:rsidRDefault="00BA3397" w:rsidP="00BA33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Ce projet n’</w:t>
      </w:r>
      <w:r w:rsidR="009F24F4">
        <w:rPr>
          <w:rFonts w:ascii="Times New Roman" w:eastAsia="Times New Roman" w:hAnsi="Times New Roman" w:cs="Times New Roman"/>
          <w:sz w:val="24"/>
          <w:szCs w:val="24"/>
          <w:lang w:eastAsia="fr-FR"/>
        </w:rPr>
        <w:t>est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pas idéal pour cause de coût élevé, d’éventuel</w:t>
      </w:r>
      <w:r w:rsidR="009F24F4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problèmes de corrosion</w:t>
      </w:r>
      <w:r w:rsidR="009F24F4">
        <w:rPr>
          <w:rFonts w:ascii="Times New Roman" w:eastAsia="Times New Roman" w:hAnsi="Times New Roman" w:cs="Times New Roman"/>
          <w:sz w:val="24"/>
          <w:szCs w:val="24"/>
          <w:lang w:eastAsia="fr-F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</w:t>
      </w:r>
      <w:r w:rsidR="009F24F4">
        <w:rPr>
          <w:rFonts w:ascii="Times New Roman" w:eastAsia="Times New Roman" w:hAnsi="Times New Roman" w:cs="Times New Roman"/>
          <w:sz w:val="24"/>
          <w:szCs w:val="24"/>
          <w:lang w:eastAsia="fr-FR"/>
        </w:rPr>
        <w:t>risque d’encrassement rapide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</w:t>
      </w:r>
      <w:r w:rsidR="009F24F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9F24F4">
        <w:rPr>
          <w:rFonts w:ascii="Times New Roman" w:eastAsia="Times New Roman" w:hAnsi="Times New Roman" w:cs="Times New Roman"/>
          <w:sz w:val="24"/>
          <w:szCs w:val="24"/>
          <w:lang w:eastAsia="fr-FR"/>
        </w:rPr>
        <w:t>souhait de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rachat du bailleur.</w:t>
      </w:r>
    </w:p>
    <w:p w:rsidR="00664853" w:rsidRDefault="009F24F4" w:rsidP="00006F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Cependant ICEA n’y perdrait pas d’argent avec un retour sur investissement médiocre par rapport aux autres projets,</w:t>
      </w:r>
      <w:r w:rsidR="00227CE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853C32">
        <w:rPr>
          <w:rFonts w:ascii="Times New Roman" w:eastAsia="Times New Roman" w:hAnsi="Times New Roman" w:cs="Times New Roman"/>
          <w:sz w:val="24"/>
          <w:szCs w:val="24"/>
          <w:lang w:eastAsia="fr-FR"/>
        </w:rPr>
        <w:t>e</w:t>
      </w:r>
      <w:r w:rsidR="00227CEF">
        <w:rPr>
          <w:rFonts w:ascii="Times New Roman" w:eastAsia="Times New Roman" w:hAnsi="Times New Roman" w:cs="Times New Roman"/>
          <w:sz w:val="24"/>
          <w:szCs w:val="24"/>
          <w:lang w:eastAsia="fr-FR"/>
        </w:rPr>
        <w:t>nviron 50 % à 10 ans et une rémunération du sociétaria</w:t>
      </w:r>
      <w:r w:rsidR="00853C32">
        <w:rPr>
          <w:rFonts w:ascii="Times New Roman" w:eastAsia="Times New Roman" w:hAnsi="Times New Roman" w:cs="Times New Roman"/>
          <w:sz w:val="24"/>
          <w:szCs w:val="24"/>
          <w:lang w:eastAsia="fr-FR"/>
        </w:rPr>
        <w:t>t</w:t>
      </w:r>
      <w:r w:rsidR="00227CE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006F7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autour de </w:t>
      </w:r>
      <w:r w:rsidR="00227CEF">
        <w:rPr>
          <w:rFonts w:ascii="Times New Roman" w:eastAsia="Times New Roman" w:hAnsi="Times New Roman" w:cs="Times New Roman"/>
          <w:sz w:val="24"/>
          <w:szCs w:val="24"/>
          <w:lang w:eastAsia="fr-FR"/>
        </w:rPr>
        <w:t>1,</w:t>
      </w:r>
      <w:r w:rsidR="00006F7C">
        <w:rPr>
          <w:rFonts w:ascii="Times New Roman" w:eastAsia="Times New Roman" w:hAnsi="Times New Roman" w:cs="Times New Roman"/>
          <w:sz w:val="24"/>
          <w:szCs w:val="24"/>
          <w:lang w:eastAsia="fr-FR"/>
        </w:rPr>
        <w:t>3</w:t>
      </w:r>
      <w:r w:rsidR="00227CEF">
        <w:rPr>
          <w:rFonts w:ascii="Times New Roman" w:eastAsia="Times New Roman" w:hAnsi="Times New Roman" w:cs="Times New Roman"/>
          <w:sz w:val="24"/>
          <w:szCs w:val="24"/>
          <w:lang w:eastAsia="fr-FR"/>
        </w:rPr>
        <w:t>%</w:t>
      </w:r>
      <w:r w:rsidR="00664853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="00853C32">
        <w:rPr>
          <w:rFonts w:ascii="Times New Roman" w:eastAsia="Times New Roman" w:hAnsi="Times New Roman" w:cs="Times New Roman"/>
          <w:sz w:val="24"/>
          <w:szCs w:val="24"/>
          <w:lang w:eastAsia="fr-FR"/>
        </w:rPr>
        <w:t>Exemple</w:t>
      </w:r>
      <w:r w:rsidR="00006F7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 au bout </w:t>
      </w:r>
      <w:bookmarkStart w:id="0" w:name="_GoBack"/>
      <w:bookmarkEnd w:id="0"/>
      <w:r w:rsidR="00006F7C">
        <w:rPr>
          <w:rFonts w:ascii="Times New Roman" w:eastAsia="Times New Roman" w:hAnsi="Times New Roman" w:cs="Times New Roman"/>
          <w:sz w:val="24"/>
          <w:szCs w:val="24"/>
          <w:lang w:eastAsia="fr-FR"/>
        </w:rPr>
        <w:t>de 10 ans:</w:t>
      </w:r>
      <w:r w:rsidR="00006F7C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Investissement </w:t>
      </w:r>
      <w:r w:rsidR="008A4CA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total </w:t>
      </w:r>
      <w:r w:rsidR="00006F7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de 56 000 € </w:t>
      </w:r>
      <w:r w:rsidR="00006F7C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A 10 ans</w:t>
      </w:r>
      <w:r w:rsidR="00853C3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006F7C">
        <w:rPr>
          <w:rFonts w:ascii="Times New Roman" w:eastAsia="Times New Roman" w:hAnsi="Times New Roman" w:cs="Times New Roman"/>
          <w:sz w:val="24"/>
          <w:szCs w:val="24"/>
          <w:lang w:eastAsia="fr-FR"/>
        </w:rPr>
        <w:t>l’investissement réel d’</w:t>
      </w:r>
      <w:proofErr w:type="spellStart"/>
      <w:r w:rsidR="00006F7C">
        <w:rPr>
          <w:rFonts w:ascii="Times New Roman" w:eastAsia="Times New Roman" w:hAnsi="Times New Roman" w:cs="Times New Roman"/>
          <w:sz w:val="24"/>
          <w:szCs w:val="24"/>
          <w:lang w:eastAsia="fr-FR"/>
        </w:rPr>
        <w:t>Icéa</w:t>
      </w:r>
      <w:proofErr w:type="spellEnd"/>
      <w:r w:rsidR="00006F7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28 000 € car  le bailleur rembourse 28 000 € </w:t>
      </w:r>
      <w:r w:rsidR="00006F7C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La vente de l’électricités permet :</w:t>
      </w:r>
    </w:p>
    <w:p w:rsidR="00664853" w:rsidRPr="00664853" w:rsidRDefault="00006F7C" w:rsidP="00664853">
      <w:pPr>
        <w:pStyle w:val="Paragraphedeliste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64853">
        <w:rPr>
          <w:rFonts w:ascii="Times New Roman" w:eastAsia="Times New Roman" w:hAnsi="Times New Roman" w:cs="Times New Roman"/>
          <w:sz w:val="24"/>
          <w:szCs w:val="24"/>
          <w:lang w:eastAsia="fr-FR"/>
        </w:rPr>
        <w:t>La dotation aux amortissement</w:t>
      </w:r>
      <w:r w:rsidR="00664853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 w:rsidRPr="0066485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28 000 € </w:t>
      </w:r>
      <w:r w:rsidR="00664853">
        <w:rPr>
          <w:rFonts w:ascii="Times New Roman" w:eastAsia="Times New Roman" w:hAnsi="Times New Roman" w:cs="Times New Roman"/>
          <w:sz w:val="24"/>
          <w:szCs w:val="24"/>
          <w:lang w:eastAsia="fr-FR"/>
        </w:rPr>
        <w:t>qui rembourse l’investissement</w:t>
      </w:r>
      <w:r w:rsidR="008A4CA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d’</w:t>
      </w:r>
      <w:proofErr w:type="spellStart"/>
      <w:r w:rsidR="008A4CA7">
        <w:rPr>
          <w:rFonts w:ascii="Times New Roman" w:eastAsia="Times New Roman" w:hAnsi="Times New Roman" w:cs="Times New Roman"/>
          <w:sz w:val="24"/>
          <w:szCs w:val="24"/>
          <w:lang w:eastAsia="fr-FR"/>
        </w:rPr>
        <w:t>Icéa</w:t>
      </w:r>
      <w:proofErr w:type="spellEnd"/>
    </w:p>
    <w:p w:rsidR="00664853" w:rsidRDefault="00664853" w:rsidP="00F154A0">
      <w:pPr>
        <w:pStyle w:val="Paragraphedeliste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64853">
        <w:rPr>
          <w:rFonts w:ascii="Times New Roman" w:eastAsia="Times New Roman" w:hAnsi="Times New Roman" w:cs="Times New Roman"/>
          <w:sz w:val="24"/>
          <w:szCs w:val="24"/>
          <w:lang w:eastAsia="fr-FR"/>
        </w:rPr>
        <w:t>A</w:t>
      </w:r>
      <w:r w:rsidR="00006F7C" w:rsidRPr="00664853">
        <w:rPr>
          <w:rFonts w:ascii="Times New Roman" w:eastAsia="Times New Roman" w:hAnsi="Times New Roman" w:cs="Times New Roman"/>
          <w:sz w:val="24"/>
          <w:szCs w:val="24"/>
          <w:lang w:eastAsia="fr-FR"/>
        </w:rPr>
        <w:t>voir un revenu de 14 000 € charges déduite</w:t>
      </w:r>
      <w:r w:rsidRPr="00664853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 w:rsidR="00006F7C" w:rsidRPr="00664853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</w:p>
    <w:p w:rsidR="00921966" w:rsidRDefault="00664853" w:rsidP="006648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64853">
        <w:rPr>
          <w:rFonts w:ascii="Times New Roman" w:eastAsia="Times New Roman" w:hAnsi="Times New Roman" w:cs="Times New Roman"/>
          <w:sz w:val="24"/>
          <w:szCs w:val="24"/>
          <w:lang w:eastAsia="fr-FR"/>
        </w:rPr>
        <w:t>C</w:t>
      </w:r>
      <w:r w:rsidR="009F24F4" w:rsidRPr="0066485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 projet peut être un exemple pour convaincre d’autres agriculteurs. </w:t>
      </w:r>
    </w:p>
    <w:p w:rsidR="00921966" w:rsidRPr="00664853" w:rsidRDefault="00921966" w:rsidP="006648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Monsieur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Goussaud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semble être quelqu’un de fiable.</w:t>
      </w:r>
    </w:p>
    <w:p w:rsidR="009F24F4" w:rsidRDefault="009F24F4" w:rsidP="00BA33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La vocation d’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Icéa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est de produire des ENR.</w:t>
      </w:r>
    </w:p>
    <w:p w:rsidR="009F24F4" w:rsidRDefault="009F24F4" w:rsidP="00BA33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Nous </w:t>
      </w:r>
      <w:r w:rsidR="00227CE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n’avons actuellement qu’un seul projet </w:t>
      </w:r>
      <w:r w:rsidR="00921966">
        <w:rPr>
          <w:rFonts w:ascii="Times New Roman" w:eastAsia="Times New Roman" w:hAnsi="Times New Roman" w:cs="Times New Roman"/>
          <w:sz w:val="24"/>
          <w:szCs w:val="24"/>
          <w:lang w:eastAsia="fr-FR"/>
        </w:rPr>
        <w:t>qui a de forte probabilité d’aboutir</w:t>
      </w:r>
      <w:r w:rsidR="00227CE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 9 kWc du SDIS</w:t>
      </w:r>
    </w:p>
    <w:p w:rsidR="00C63710" w:rsidRDefault="00C63710" w:rsidP="00BA33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Il est donc décidé de continuer sur ce projet en se donnant la possibilité d’abandonner après consultation des entreprises s’il y a un dépassement du maximum d’investissement estimé à 56 000 €.</w:t>
      </w:r>
    </w:p>
    <w:p w:rsidR="00C63710" w:rsidRDefault="00C63710" w:rsidP="00C63710">
      <w:pPr>
        <w:pStyle w:val="Paragraphedeliste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Divers</w:t>
      </w:r>
    </w:p>
    <w:p w:rsidR="00C63710" w:rsidRDefault="00C63710" w:rsidP="00C63710">
      <w:pPr>
        <w:pStyle w:val="Paragraphedeliste"/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Projet SDIS continue</w:t>
      </w:r>
      <w:r w:rsidR="0092196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problème </w:t>
      </w:r>
      <w:r w:rsidR="00921966">
        <w:rPr>
          <w:rFonts w:ascii="Times New Roman" w:eastAsia="Times New Roman" w:hAnsi="Times New Roman" w:cs="Times New Roman"/>
          <w:sz w:val="24"/>
          <w:szCs w:val="24"/>
          <w:lang w:eastAsia="fr-FR"/>
        </w:rPr>
        <w:t>permis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</w:t>
      </w:r>
      <w:r w:rsidR="008A4CA7">
        <w:rPr>
          <w:rFonts w:ascii="Times New Roman" w:eastAsia="Times New Roman" w:hAnsi="Times New Roman" w:cs="Times New Roman"/>
          <w:sz w:val="24"/>
          <w:szCs w:val="24"/>
          <w:lang w:eastAsia="fr-FR"/>
        </w:rPr>
        <w:t>construire, perspective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2</w:t>
      </w:r>
      <w:r w:rsidRPr="00C6371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fr-FR"/>
        </w:rPr>
        <w:t>ème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semestre 2021</w:t>
      </w:r>
    </w:p>
    <w:p w:rsidR="00C63710" w:rsidRDefault="00C63710" w:rsidP="00C63710">
      <w:pPr>
        <w:pStyle w:val="Paragraphedeliste"/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Abandon projet école Auzeville à cause problème charpente</w:t>
      </w:r>
    </w:p>
    <w:p w:rsidR="00BA3397" w:rsidRPr="008A4CA7" w:rsidRDefault="00C63710" w:rsidP="008A4CA7">
      <w:pPr>
        <w:pStyle w:val="Paragraphedeliste"/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Visite des toits à Pechabou le 4/12</w:t>
      </w:r>
    </w:p>
    <w:sectPr w:rsidR="00BA3397" w:rsidRPr="008A4CA7" w:rsidSect="008A4CA7">
      <w:footerReference w:type="default" r:id="rId7"/>
      <w:headerReference w:type="first" r:id="rId8"/>
      <w:footerReference w:type="first" r:id="rId9"/>
      <w:pgSz w:w="11906" w:h="16838"/>
      <w:pgMar w:top="1977" w:right="849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0221" w:rsidRDefault="00260221" w:rsidP="007C34CE">
      <w:pPr>
        <w:spacing w:after="0" w:line="240" w:lineRule="auto"/>
      </w:pPr>
      <w:r>
        <w:separator/>
      </w:r>
    </w:p>
  </w:endnote>
  <w:endnote w:type="continuationSeparator" w:id="0">
    <w:p w:rsidR="00260221" w:rsidRDefault="00260221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9279A38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:rsidR="003E01AD" w:rsidRDefault="003E01AD" w:rsidP="003E01AD"/>
  <w:p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FFF7A33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proofErr w:type="gramStart"/>
    <w:r w:rsidRPr="00053792">
      <w:t xml:space="preserve">ICEA </w:t>
    </w:r>
    <w:r>
      <w:t xml:space="preserve"> -</w:t>
    </w:r>
    <w:proofErr w:type="gramEnd"/>
    <w:r>
      <w:t>Prologue 1 - 815 La pyrénéenne - 31670 Labège</w:t>
    </w:r>
  </w:p>
  <w:p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0221" w:rsidRDefault="00260221" w:rsidP="007C34CE">
      <w:pPr>
        <w:spacing w:after="0" w:line="240" w:lineRule="auto"/>
      </w:pPr>
      <w:r>
        <w:separator/>
      </w:r>
    </w:p>
  </w:footnote>
  <w:footnote w:type="continuationSeparator" w:id="0">
    <w:p w:rsidR="00260221" w:rsidRDefault="00260221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DA5" w:rsidRPr="00D2232D" w:rsidRDefault="00F112B7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262255</wp:posOffset>
          </wp:positionH>
          <wp:positionV relativeFrom="paragraph">
            <wp:posOffset>0</wp:posOffset>
          </wp:positionV>
          <wp:extent cx="1432800" cy="950400"/>
          <wp:effectExtent l="0" t="0" r="0" b="254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ea avec base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00" cy="95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8A4CA7" w:rsidP="001F4DA5">
    <w:pPr>
      <w:pStyle w:val="En-tte"/>
      <w:numPr>
        <w:ilvl w:val="0"/>
        <w:numId w:val="4"/>
      </w:numPr>
      <w:ind w:right="-1057"/>
    </w:pPr>
    <w:r w:rsidRPr="00053792">
      <w:t>T</w:t>
    </w:r>
    <w:r>
      <w:t>éléphone :</w:t>
    </w:r>
    <w:r w:rsidR="001F4DA5">
      <w:t xml:space="preserve"> </w:t>
    </w:r>
    <w:r w:rsidR="001F4DA5" w:rsidRPr="00053792">
      <w:t>09</w:t>
    </w:r>
    <w:r w:rsidR="001F4DA5"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D5F68"/>
    <w:multiLevelType w:val="hybridMultilevel"/>
    <w:tmpl w:val="BA12E8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787BC6"/>
    <w:multiLevelType w:val="hybridMultilevel"/>
    <w:tmpl w:val="55C02EB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64FF2"/>
    <w:multiLevelType w:val="hybridMultilevel"/>
    <w:tmpl w:val="83E2EE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0B750E"/>
    <w:multiLevelType w:val="multilevel"/>
    <w:tmpl w:val="F28A4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C65A11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7" w15:restartNumberingAfterBreak="0">
    <w:nsid w:val="66A6477B"/>
    <w:multiLevelType w:val="hybridMultilevel"/>
    <w:tmpl w:val="E97A9226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9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6"/>
  </w:num>
  <w:num w:numId="5">
    <w:abstractNumId w:val="5"/>
  </w:num>
  <w:num w:numId="6">
    <w:abstractNumId w:val="2"/>
  </w:num>
  <w:num w:numId="7">
    <w:abstractNumId w:val="4"/>
  </w:num>
  <w:num w:numId="8">
    <w:abstractNumId w:val="7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activeWritingStyle w:appName="MSWord" w:lang="en-US" w:vendorID="64" w:dllVersion="131078" w:nlCheck="1" w:checkStyle="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397"/>
    <w:rsid w:val="00006F7C"/>
    <w:rsid w:val="00053792"/>
    <w:rsid w:val="000B6E3F"/>
    <w:rsid w:val="00104F13"/>
    <w:rsid w:val="0012255F"/>
    <w:rsid w:val="001A2EE0"/>
    <w:rsid w:val="001C6B52"/>
    <w:rsid w:val="001E36B9"/>
    <w:rsid w:val="001F4DA5"/>
    <w:rsid w:val="00226905"/>
    <w:rsid w:val="00227CEF"/>
    <w:rsid w:val="0024325E"/>
    <w:rsid w:val="00260221"/>
    <w:rsid w:val="00326195"/>
    <w:rsid w:val="0035399B"/>
    <w:rsid w:val="00355AB3"/>
    <w:rsid w:val="003E01AD"/>
    <w:rsid w:val="00492A08"/>
    <w:rsid w:val="004C1B72"/>
    <w:rsid w:val="005051C1"/>
    <w:rsid w:val="005058E6"/>
    <w:rsid w:val="005748C5"/>
    <w:rsid w:val="005869D2"/>
    <w:rsid w:val="0059567D"/>
    <w:rsid w:val="0060046B"/>
    <w:rsid w:val="00642A68"/>
    <w:rsid w:val="00664853"/>
    <w:rsid w:val="00743673"/>
    <w:rsid w:val="007819FA"/>
    <w:rsid w:val="00786B4A"/>
    <w:rsid w:val="007C34CE"/>
    <w:rsid w:val="007D298B"/>
    <w:rsid w:val="00816DC1"/>
    <w:rsid w:val="00851ADC"/>
    <w:rsid w:val="008523C2"/>
    <w:rsid w:val="00853C32"/>
    <w:rsid w:val="008A4CA7"/>
    <w:rsid w:val="0091060A"/>
    <w:rsid w:val="00921966"/>
    <w:rsid w:val="0096254C"/>
    <w:rsid w:val="009B5A7F"/>
    <w:rsid w:val="009D4BC2"/>
    <w:rsid w:val="009F24F4"/>
    <w:rsid w:val="00A07B98"/>
    <w:rsid w:val="00A12F7D"/>
    <w:rsid w:val="00AB29D9"/>
    <w:rsid w:val="00B03B8E"/>
    <w:rsid w:val="00B57933"/>
    <w:rsid w:val="00BA18C2"/>
    <w:rsid w:val="00BA3397"/>
    <w:rsid w:val="00BA79DE"/>
    <w:rsid w:val="00BB6C68"/>
    <w:rsid w:val="00BE0BCB"/>
    <w:rsid w:val="00C21322"/>
    <w:rsid w:val="00C63710"/>
    <w:rsid w:val="00C843DF"/>
    <w:rsid w:val="00CA72DD"/>
    <w:rsid w:val="00CC26B3"/>
    <w:rsid w:val="00CD206B"/>
    <w:rsid w:val="00CF37CE"/>
    <w:rsid w:val="00DB093F"/>
    <w:rsid w:val="00DF4025"/>
    <w:rsid w:val="00E021C9"/>
    <w:rsid w:val="00E16B39"/>
    <w:rsid w:val="00E3196F"/>
    <w:rsid w:val="00E95BA2"/>
    <w:rsid w:val="00EA4F44"/>
    <w:rsid w:val="00EA63B4"/>
    <w:rsid w:val="00EC3A09"/>
    <w:rsid w:val="00F112B7"/>
    <w:rsid w:val="00F8418C"/>
    <w:rsid w:val="00F916D0"/>
    <w:rsid w:val="00FF5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F07ABC"/>
  <w15:chartTrackingRefBased/>
  <w15:docId w15:val="{AA384A13-5F88-404E-9704-733B0D092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093F"/>
  </w:style>
  <w:style w:type="paragraph" w:styleId="Titre1">
    <w:name w:val="heading 1"/>
    <w:basedOn w:val="Normal"/>
    <w:next w:val="Normal"/>
    <w:link w:val="Titre1Car"/>
    <w:uiPriority w:val="9"/>
    <w:qFormat/>
    <w:rsid w:val="00DB09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B09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DB09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DB09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237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ICEA.dotx</Template>
  <TotalTime>0</TotalTime>
  <Pages>1</Pages>
  <Words>276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</dc:creator>
  <cp:keywords/>
  <dc:description/>
  <cp:lastModifiedBy>Jean-Paul</cp:lastModifiedBy>
  <cp:revision>2</cp:revision>
  <cp:lastPrinted>2019-02-20T14:48:00Z</cp:lastPrinted>
  <dcterms:created xsi:type="dcterms:W3CDTF">2020-12-01T13:31:00Z</dcterms:created>
  <dcterms:modified xsi:type="dcterms:W3CDTF">2020-12-01T13:31:00Z</dcterms:modified>
</cp:coreProperties>
</file>