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484122">
      <w:pPr>
        <w:pStyle w:val="Titre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E3F200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84122">
        <w:t>Conseil coopératif du 06/10</w:t>
      </w:r>
      <w:r w:rsidR="00D30F86">
        <w:t>/2021</w:t>
      </w:r>
    </w:p>
    <w:p w:rsidR="00484122" w:rsidRDefault="00484122" w:rsidP="00484122"/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Acceptation des nouveaux sociétaires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792"/>
        <w:gridCol w:w="1928"/>
        <w:gridCol w:w="765"/>
        <w:gridCol w:w="1928"/>
        <w:gridCol w:w="1616"/>
      </w:tblGrid>
      <w:tr w:rsidR="0079691C" w:rsidRPr="008225C7" w:rsidTr="009D077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39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Jean </w:t>
            </w:r>
            <w:r w:rsidR="00392AEF">
              <w:rPr>
                <w:rFonts w:ascii="Calibri" w:eastAsia="Times New Roman" w:hAnsi="Calibri" w:cs="Calibri"/>
                <w:color w:val="000000"/>
                <w:lang w:eastAsia="fr-FR"/>
              </w:rPr>
              <w:t>Christophe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31450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Deyme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100.00 €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Gardette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Elouan</w:t>
            </w:r>
            <w:proofErr w:type="spellEnd"/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00656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Oslo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Schmitz</w:t>
            </w:r>
            <w:proofErr w:type="spellEnd"/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Christiane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 fort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  <w:tr w:rsidR="0079691C" w:rsidRPr="008225C7" w:rsidTr="009D077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PHAM NGOC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691C" w:rsidRPr="008225C7" w:rsidRDefault="0079691C" w:rsidP="00796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225C7">
              <w:rPr>
                <w:rFonts w:ascii="Calibri" w:eastAsia="Times New Roman" w:hAnsi="Calibri" w:cs="Calibri"/>
                <w:color w:val="000000"/>
                <w:lang w:eastAsia="fr-FR"/>
              </w:rPr>
              <w:t>QUYNH-ANH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9691C" w:rsidRDefault="0079691C" w:rsidP="0079691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31120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LACROIXFALGARDE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691C" w:rsidRDefault="0079691C" w:rsidP="007969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50.00 € </w:t>
            </w:r>
          </w:p>
        </w:tc>
      </w:tr>
    </w:tbl>
    <w:p w:rsidR="008225C7" w:rsidRPr="008225C7" w:rsidRDefault="008225C7" w:rsidP="008225C7"/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Problème de versement des rémunérations des parts sociales. Toujours pas réglé</w:t>
      </w:r>
      <w:r w:rsidR="0079691C" w:rsidRPr="00B76D9C">
        <w:rPr>
          <w:b/>
        </w:rPr>
        <w:t xml:space="preserve"> :</w:t>
      </w:r>
    </w:p>
    <w:p w:rsidR="00140881" w:rsidRDefault="00C45C67" w:rsidP="008225C7">
      <w:r>
        <w:t xml:space="preserve">L'outil </w:t>
      </w:r>
      <w:r w:rsidR="00503380">
        <w:t>Coophub</w:t>
      </w:r>
      <w:r>
        <w:t xml:space="preserve"> n'a toujours pas le module approprié, prévu début 2022</w:t>
      </w:r>
      <w:r w:rsidR="0076361D">
        <w:t>. Il y a une formation le 13 octobre à 17 h 30 (zoom)</w:t>
      </w:r>
      <w:r w:rsidR="0014469C">
        <w:t xml:space="preserve"> </w:t>
      </w:r>
      <w:hyperlink r:id="rId7" w:history="1">
        <w:r w:rsidR="00392AEF" w:rsidRPr="003D13BB">
          <w:rPr>
            <w:rStyle w:val="Lienhypertexte"/>
          </w:rPr>
          <w:t>https://us02web.zoom.us/j/87527860952</w:t>
        </w:r>
      </w:hyperlink>
      <w:r w:rsidR="00392AEF">
        <w:br/>
      </w:r>
      <w:r w:rsidR="007A2D95">
        <w:t>Le CM ne</w:t>
      </w:r>
      <w:r w:rsidR="00C22553">
        <w:t xml:space="preserve"> propose pas de solution facile</w:t>
      </w:r>
      <w:r w:rsidR="007A2D95">
        <w:t xml:space="preserve">, </w:t>
      </w:r>
      <w:r w:rsidR="00C22553">
        <w:t>à</w:t>
      </w:r>
      <w:r w:rsidR="007A2D95">
        <w:t xml:space="preserve"> part faire les chèques ou virement manuellement </w:t>
      </w:r>
      <w:proofErr w:type="gramStart"/>
      <w:r w:rsidR="007A2D95">
        <w:t>!!</w:t>
      </w:r>
      <w:proofErr w:type="gramEnd"/>
    </w:p>
    <w:p w:rsidR="00B4062D" w:rsidRDefault="007A2D95" w:rsidP="008225C7">
      <w:r>
        <w:t xml:space="preserve">Le </w:t>
      </w:r>
      <w:proofErr w:type="gramStart"/>
      <w:r>
        <w:t xml:space="preserve">CA </w:t>
      </w:r>
      <w:r w:rsidR="00B4062D">
        <w:t xml:space="preserve"> a</w:t>
      </w:r>
      <w:proofErr w:type="gramEnd"/>
      <w:r w:rsidR="00B4062D">
        <w:t xml:space="preserve"> 2 solutions :</w:t>
      </w:r>
    </w:p>
    <w:p w:rsidR="007A2D95" w:rsidRDefault="00B4062D" w:rsidP="00B4062D">
      <w:pPr>
        <w:pStyle w:val="Paragraphedeliste"/>
        <w:numPr>
          <w:ilvl w:val="0"/>
          <w:numId w:val="10"/>
        </w:numPr>
      </w:pPr>
      <w:r>
        <w:t>V</w:t>
      </w:r>
      <w:r w:rsidR="007A2D95">
        <w:t xml:space="preserve">irement en nombre avec fourniture d'un fichier </w:t>
      </w:r>
      <w:r w:rsidR="004263DC">
        <w:t xml:space="preserve">XML </w:t>
      </w:r>
      <w:proofErr w:type="spellStart"/>
      <w:r w:rsidR="004263DC">
        <w:t>sepa</w:t>
      </w:r>
      <w:proofErr w:type="spellEnd"/>
      <w:r w:rsidR="004263DC">
        <w:t xml:space="preserve"> = 0,12 cts par</w:t>
      </w:r>
      <w:r w:rsidR="00930992">
        <w:t xml:space="preserve"> Virement. Inconvénient : Il faut collecter tous les RIB et les </w:t>
      </w:r>
      <w:r>
        <w:t>saisir.</w:t>
      </w:r>
    </w:p>
    <w:p w:rsidR="007A2D95" w:rsidRDefault="00B4062D" w:rsidP="00BB26CF">
      <w:pPr>
        <w:pStyle w:val="Paragraphedeliste"/>
        <w:numPr>
          <w:ilvl w:val="0"/>
          <w:numId w:val="10"/>
        </w:numPr>
      </w:pPr>
      <w:r>
        <w:t>Lettre</w:t>
      </w:r>
      <w:r w:rsidR="009B12FF">
        <w:t>s</w:t>
      </w:r>
      <w:r>
        <w:t xml:space="preserve"> </w:t>
      </w:r>
      <w:r w:rsidR="009B12FF">
        <w:t xml:space="preserve">chèques. </w:t>
      </w:r>
      <w:r>
        <w:t xml:space="preserve">Coût </w:t>
      </w:r>
      <w:r w:rsidR="009B12FF">
        <w:t xml:space="preserve">246 €/1000     pour </w:t>
      </w:r>
      <w:r w:rsidR="00E14EDC">
        <w:t xml:space="preserve">222 pour </w:t>
      </w:r>
      <w:r w:rsidR="0080756C">
        <w:t>500 soit 44</w:t>
      </w:r>
      <w:r w:rsidR="00E14EDC">
        <w:t xml:space="preserve"> cts/ chèques </w:t>
      </w:r>
      <w:r w:rsidR="0080756C">
        <w:t>plus envoi postal</w:t>
      </w:r>
    </w:p>
    <w:p w:rsidR="009A6A5F" w:rsidRPr="0080756C" w:rsidRDefault="009A6A5F" w:rsidP="008225C7">
      <w:pPr>
        <w:rPr>
          <w:b/>
        </w:rPr>
      </w:pPr>
      <w:r w:rsidRPr="0080756C">
        <w:rPr>
          <w:b/>
        </w:rPr>
        <w:t>Autre</w:t>
      </w:r>
      <w:r w:rsidR="006A42CD">
        <w:rPr>
          <w:b/>
        </w:rPr>
        <w:t>s</w:t>
      </w:r>
      <w:r w:rsidRPr="0080756C">
        <w:rPr>
          <w:b/>
        </w:rPr>
        <w:t xml:space="preserve"> </w:t>
      </w:r>
      <w:r w:rsidR="00F159DD" w:rsidRPr="0080756C">
        <w:rPr>
          <w:b/>
        </w:rPr>
        <w:t>proposition</w:t>
      </w:r>
      <w:r w:rsidR="006A42CD">
        <w:rPr>
          <w:b/>
        </w:rPr>
        <w:t>s</w:t>
      </w:r>
      <w:r w:rsidRPr="0080756C">
        <w:rPr>
          <w:b/>
        </w:rPr>
        <w:t xml:space="preserve"> :</w:t>
      </w:r>
    </w:p>
    <w:p w:rsidR="0079691C" w:rsidRDefault="00C45C67" w:rsidP="006A42CD">
      <w:pPr>
        <w:pStyle w:val="Paragraphedeliste"/>
        <w:numPr>
          <w:ilvl w:val="0"/>
          <w:numId w:val="11"/>
        </w:numPr>
      </w:pPr>
      <w:r>
        <w:t>En attendant, p</w:t>
      </w:r>
      <w:r w:rsidR="0079691C">
        <w:t>roposition d'envoyer un courrier au</w:t>
      </w:r>
      <w:r>
        <w:t>x</w:t>
      </w:r>
      <w:r w:rsidR="0079691C">
        <w:t xml:space="preserve"> </w:t>
      </w:r>
      <w:r>
        <w:t>sociétaires</w:t>
      </w:r>
      <w:r w:rsidR="0079691C">
        <w:t xml:space="preserve"> pour placer leur rémunération</w:t>
      </w:r>
      <w:r w:rsidR="009C1872">
        <w:t xml:space="preserve"> en </w:t>
      </w:r>
      <w:r w:rsidR="0014469C">
        <w:t>CCA avec</w:t>
      </w:r>
      <w:r w:rsidR="009A6A5F">
        <w:t xml:space="preserve"> les sommes </w:t>
      </w:r>
      <w:r w:rsidR="00F159DD">
        <w:t>dues et</w:t>
      </w:r>
      <w:r w:rsidR="0014469C">
        <w:t xml:space="preserve"> la </w:t>
      </w:r>
      <w:r w:rsidR="00F159DD">
        <w:t>convention.</w:t>
      </w:r>
      <w:r w:rsidR="009D0772">
        <w:t xml:space="preserve"> </w:t>
      </w:r>
      <w:r w:rsidR="00D316F7">
        <w:t xml:space="preserve"> Si pas de réponse </w:t>
      </w:r>
      <w:r w:rsidR="007C439B">
        <w:t>=</w:t>
      </w:r>
      <w:r w:rsidR="009D0772">
        <w:t xml:space="preserve"> </w:t>
      </w:r>
      <w:r w:rsidR="00D316F7">
        <w:t xml:space="preserve">accord implicite, si refus envoi d'un </w:t>
      </w:r>
      <w:r w:rsidR="006A73AA">
        <w:t>RIB</w:t>
      </w:r>
      <w:r w:rsidR="00D316F7">
        <w:t xml:space="preserve"> pour paiement</w:t>
      </w:r>
      <w:r w:rsidR="00F70D4D">
        <w:t xml:space="preserve"> </w:t>
      </w:r>
    </w:p>
    <w:p w:rsidR="006A42CD" w:rsidRDefault="006A42CD" w:rsidP="006A42CD">
      <w:pPr>
        <w:pStyle w:val="Paragraphedeliste"/>
        <w:numPr>
          <w:ilvl w:val="0"/>
          <w:numId w:val="11"/>
        </w:numPr>
      </w:pPr>
      <w:r>
        <w:t>Les sociétaires font don de leur rémunération. Inconvénients : en théorie taxable à 60</w:t>
      </w:r>
      <w:r w:rsidR="00A64B50">
        <w:t>%,</w:t>
      </w:r>
      <w:r w:rsidR="00E96E11">
        <w:t xml:space="preserve"> déclaration au fisc obligatoire et </w:t>
      </w:r>
      <w:r>
        <w:t xml:space="preserve">soumis à l'impôt sur </w:t>
      </w:r>
      <w:r w:rsidR="00A64B50">
        <w:t>les sociétaires. Cela pourrait être suggér</w:t>
      </w:r>
      <w:r w:rsidR="001540DB">
        <w:t>é</w:t>
      </w:r>
      <w:bookmarkStart w:id="0" w:name="_GoBack"/>
      <w:bookmarkEnd w:id="0"/>
      <w:r w:rsidR="00A64B50">
        <w:t xml:space="preserve"> dans la lettre.</w:t>
      </w:r>
    </w:p>
    <w:p w:rsidR="006A73AA" w:rsidRDefault="007C439B" w:rsidP="008225C7">
      <w:r>
        <w:t>Problème de la déclaration fiscale et paiement au fisc</w:t>
      </w:r>
      <w:r w:rsidR="006A73AA">
        <w:t xml:space="preserve"> : </w:t>
      </w:r>
    </w:p>
    <w:p w:rsidR="006A73AA" w:rsidRDefault="006A73AA" w:rsidP="006A73AA">
      <w:pPr>
        <w:pStyle w:val="Paragraphedeliste"/>
        <w:numPr>
          <w:ilvl w:val="0"/>
          <w:numId w:val="6"/>
        </w:numPr>
      </w:pPr>
      <w:r>
        <w:t>Pour le global</w:t>
      </w:r>
      <w:r w:rsidR="00120994">
        <w:t xml:space="preserve"> de</w:t>
      </w:r>
      <w:r>
        <w:t xml:space="preserve"> </w:t>
      </w:r>
      <w:r w:rsidR="007E267E">
        <w:t xml:space="preserve">déclaration et paiement </w:t>
      </w:r>
      <w:r>
        <w:t xml:space="preserve">pas de </w:t>
      </w:r>
      <w:r w:rsidR="00F159DD">
        <w:t>problème</w:t>
      </w:r>
      <w:r w:rsidR="00CB34ED">
        <w:t>, cela se fait en une fois</w:t>
      </w:r>
    </w:p>
    <w:p w:rsidR="00B76D9C" w:rsidRDefault="006A73AA" w:rsidP="00532E22">
      <w:pPr>
        <w:pStyle w:val="Paragraphedeliste"/>
        <w:numPr>
          <w:ilvl w:val="0"/>
          <w:numId w:val="6"/>
        </w:numPr>
      </w:pPr>
      <w:r>
        <w:t>Pour le nominatif</w:t>
      </w:r>
      <w:r w:rsidR="00503380">
        <w:t xml:space="preserve"> en février</w:t>
      </w:r>
      <w:r>
        <w:t xml:space="preserve"> beaucoup plus problématique</w:t>
      </w:r>
      <w:r w:rsidR="00715388">
        <w:t xml:space="preserve"> sans logiciel </w:t>
      </w:r>
      <w:r w:rsidR="00120994">
        <w:t>ad hoc</w:t>
      </w:r>
      <w:r w:rsidR="00715388">
        <w:t>.</w:t>
      </w:r>
      <w:r w:rsidR="00503380">
        <w:t xml:space="preserve"> Quelle conséquence</w:t>
      </w:r>
      <w:r w:rsidR="007E267E">
        <w:t xml:space="preserve">, si on ne le fait pas ? Demande au comptable </w:t>
      </w:r>
      <w:r w:rsidR="00CB34ED">
        <w:t>s'il</w:t>
      </w:r>
      <w:r w:rsidR="007E267E">
        <w:t xml:space="preserve"> peut le faire (attente de réponse !)</w:t>
      </w:r>
    </w:p>
    <w:p w:rsidR="00F70D4D" w:rsidRPr="00484122" w:rsidRDefault="00F70D4D" w:rsidP="00F70D4D">
      <w:pPr>
        <w:ind w:left="360"/>
      </w:pPr>
    </w:p>
    <w:p w:rsidR="00D92792" w:rsidRDefault="00486985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 xml:space="preserve">Réflexion : </w:t>
      </w:r>
      <w:r w:rsidR="00484122" w:rsidRPr="00B76D9C">
        <w:rPr>
          <w:b/>
        </w:rPr>
        <w:t xml:space="preserve">Icéa </w:t>
      </w:r>
      <w:proofErr w:type="spellStart"/>
      <w:r w:rsidR="00F159DD" w:rsidRPr="00B76D9C">
        <w:rPr>
          <w:b/>
        </w:rPr>
        <w:t>d</w:t>
      </w:r>
      <w:r w:rsidR="00CE07B0" w:rsidRPr="00B76D9C">
        <w:rPr>
          <w:b/>
        </w:rPr>
        <w:t>o</w:t>
      </w:r>
      <w:r w:rsidR="00F159DD" w:rsidRPr="00B76D9C">
        <w:rPr>
          <w:b/>
        </w:rPr>
        <w:t>it-elle</w:t>
      </w:r>
      <w:proofErr w:type="spellEnd"/>
      <w:r w:rsidR="00484122" w:rsidRPr="00B76D9C">
        <w:rPr>
          <w:b/>
        </w:rPr>
        <w:t xml:space="preserve"> toujours adhérer à l'URSCOP et à la Confédération générale des </w:t>
      </w:r>
      <w:r w:rsidR="003E3005" w:rsidRPr="00B76D9C">
        <w:rPr>
          <w:b/>
        </w:rPr>
        <w:t>Scop</w:t>
      </w:r>
      <w:r w:rsidR="00484122" w:rsidRPr="00B76D9C">
        <w:rPr>
          <w:b/>
        </w:rPr>
        <w:t xml:space="preserve"> ?</w:t>
      </w:r>
    </w:p>
    <w:p w:rsidR="00BE652D" w:rsidRPr="00D92792" w:rsidRDefault="00D92792" w:rsidP="00D92792">
      <w:pPr>
        <w:ind w:left="405"/>
        <w:rPr>
          <w:b/>
        </w:rPr>
      </w:pPr>
      <w:r w:rsidRPr="00D92792">
        <w:lastRenderedPageBreak/>
        <w:t>Ce point est là</w:t>
      </w:r>
      <w:r w:rsidR="00E911E9">
        <w:t>,</w:t>
      </w:r>
      <w:r w:rsidRPr="00D92792">
        <w:t xml:space="preserve"> d'abord pour informer tout le </w:t>
      </w:r>
      <w:r w:rsidR="00120994" w:rsidRPr="00D92792">
        <w:t>monde</w:t>
      </w:r>
      <w:r w:rsidR="00120994">
        <w:t xml:space="preserve"> </w:t>
      </w:r>
      <w:r w:rsidR="00120994" w:rsidRPr="00D92792">
        <w:t>qu'on</w:t>
      </w:r>
      <w:r w:rsidR="00BA005F">
        <w:t xml:space="preserve"> est adhérant de c</w:t>
      </w:r>
      <w:r w:rsidRPr="00D92792">
        <w:t>es structures</w:t>
      </w:r>
      <w:r>
        <w:rPr>
          <w:b/>
        </w:rPr>
        <w:t xml:space="preserve"> </w:t>
      </w:r>
      <w:r w:rsidRPr="00D92792">
        <w:t xml:space="preserve">et </w:t>
      </w:r>
      <w:r w:rsidR="00E911E9">
        <w:t xml:space="preserve">pour </w:t>
      </w:r>
      <w:r w:rsidRPr="00D92792">
        <w:t>qu'on commence à réfléchir si c'est opportun</w:t>
      </w:r>
      <w:r w:rsidR="00AE7307" w:rsidRPr="00D92792">
        <w:br/>
      </w:r>
      <w:r w:rsidR="007256E5" w:rsidRPr="00E911E9">
        <w:t xml:space="preserve"> Jean-Pierre doit aller </w:t>
      </w:r>
      <w:r w:rsidR="00BE652D" w:rsidRPr="00E911E9">
        <w:t xml:space="preserve">au congrès régional Scop et </w:t>
      </w:r>
      <w:r w:rsidR="00532E22" w:rsidRPr="00E911E9">
        <w:t>Scic</w:t>
      </w:r>
      <w:r w:rsidR="00BE652D" w:rsidRPr="00E911E9">
        <w:t xml:space="preserve"> le 8 octobre</w:t>
      </w:r>
      <w:r w:rsidR="00E911E9" w:rsidRPr="00E911E9">
        <w:t>, il nous donnera son avis au retour</w:t>
      </w:r>
    </w:p>
    <w:p w:rsidR="00AE7307" w:rsidRPr="00BE652D" w:rsidRDefault="00AE7307" w:rsidP="00BE652D">
      <w:pPr>
        <w:ind w:left="45"/>
        <w:rPr>
          <w:b/>
        </w:rPr>
      </w:pPr>
      <w:r w:rsidRPr="00BE652D">
        <w:rPr>
          <w:b/>
        </w:rPr>
        <w:t>Pour plus d'info :</w:t>
      </w:r>
    </w:p>
    <w:p w:rsidR="00C90CA9" w:rsidRDefault="00FF35B6" w:rsidP="008225C7">
      <w:pPr>
        <w:rPr>
          <w:b/>
        </w:rPr>
      </w:pPr>
      <w:hyperlink r:id="rId8" w:history="1">
        <w:r w:rsidR="003E3005" w:rsidRPr="00993282">
          <w:rPr>
            <w:rStyle w:val="Lienhypertexte"/>
            <w:b/>
          </w:rPr>
          <w:t>https://www.scopoccitanie.coop/</w:t>
        </w:r>
      </w:hyperlink>
    </w:p>
    <w:p w:rsidR="003E3005" w:rsidRDefault="00FF35B6" w:rsidP="008225C7">
      <w:pPr>
        <w:rPr>
          <w:b/>
        </w:rPr>
      </w:pPr>
      <w:hyperlink r:id="rId9" w:history="1">
        <w:r w:rsidR="003E3005" w:rsidRPr="00993282">
          <w:rPr>
            <w:rStyle w:val="Lienhypertexte"/>
            <w:b/>
          </w:rPr>
          <w:t>https://www.les-scop.coop/</w:t>
        </w:r>
      </w:hyperlink>
    </w:p>
    <w:p w:rsidR="0031258B" w:rsidRDefault="0031258B" w:rsidP="008225C7">
      <w:r>
        <w:t xml:space="preserve">Nous sommes adhérant depuis le début. </w:t>
      </w:r>
      <w:r w:rsidR="003E3005">
        <w:t>E</w:t>
      </w:r>
      <w:r>
        <w:t xml:space="preserve">st-ce </w:t>
      </w:r>
      <w:r w:rsidR="00173323">
        <w:t>utile ?</w:t>
      </w:r>
    </w:p>
    <w:p w:rsidR="005B7C60" w:rsidRDefault="005B7C60" w:rsidP="008225C7">
      <w:r>
        <w:t>Coût :</w:t>
      </w:r>
      <w:r w:rsidR="00C90CA9">
        <w:tab/>
      </w:r>
      <w:r>
        <w:t xml:space="preserve"> Confédération : 300 €/an</w:t>
      </w:r>
    </w:p>
    <w:p w:rsidR="005B7C60" w:rsidRDefault="005B7C60" w:rsidP="008225C7">
      <w:r>
        <w:tab/>
      </w:r>
      <w:proofErr w:type="spellStart"/>
      <w:r>
        <w:t>Urscoop</w:t>
      </w:r>
      <w:proofErr w:type="spellEnd"/>
      <w:r>
        <w:t xml:space="preserve"> </w:t>
      </w:r>
      <w:r w:rsidR="003E3005">
        <w:t>: 153</w:t>
      </w:r>
      <w:r w:rsidR="001A1415">
        <w:t xml:space="preserve"> € en </w:t>
      </w:r>
      <w:r w:rsidR="003E3005">
        <w:t xml:space="preserve">2020 - </w:t>
      </w:r>
      <w:r w:rsidR="00AE7307">
        <w:t xml:space="preserve"> </w:t>
      </w:r>
      <w:r w:rsidR="003E3005">
        <w:t xml:space="preserve"> 0,1</w:t>
      </w:r>
      <w:r w:rsidR="00FD6C0B">
        <w:t>% du CA+1%</w:t>
      </w:r>
      <w:r w:rsidR="00C90CA9">
        <w:t xml:space="preserve"> du bénéfice</w:t>
      </w:r>
    </w:p>
    <w:p w:rsidR="00C172DB" w:rsidRDefault="00C172DB" w:rsidP="008225C7">
      <w:pPr>
        <w:rPr>
          <w:b/>
        </w:rPr>
      </w:pPr>
      <w:r>
        <w:rPr>
          <w:b/>
        </w:rPr>
        <w:t xml:space="preserve">Les </w:t>
      </w:r>
      <w:r w:rsidR="002A1CB3">
        <w:rPr>
          <w:b/>
        </w:rPr>
        <w:t xml:space="preserve">missions URSCOP </w:t>
      </w:r>
      <w:r>
        <w:rPr>
          <w:b/>
        </w:rPr>
        <w:t>:</w:t>
      </w:r>
    </w:p>
    <w:p w:rsidR="00C172DB" w:rsidRDefault="00C172DB" w:rsidP="00CD2DF3">
      <w:pPr>
        <w:ind w:left="708"/>
      </w:pPr>
      <w:r w:rsidRPr="00C172DB">
        <w:rPr>
          <w:b/>
        </w:rPr>
        <w:t xml:space="preserve">Accompagner </w:t>
      </w:r>
      <w:r w:rsidR="008B10E8">
        <w:t>: l'Urscop</w:t>
      </w:r>
      <w:r w:rsidR="005404D7">
        <w:t xml:space="preserve"> </w:t>
      </w:r>
      <w:r w:rsidR="00A54ABB">
        <w:t>a</w:t>
      </w:r>
      <w:r w:rsidR="005404D7">
        <w:t xml:space="preserve"> aid</w:t>
      </w:r>
      <w:r w:rsidR="00A54ABB">
        <w:t>é</w:t>
      </w:r>
      <w:r w:rsidR="005404D7">
        <w:t xml:space="preserve"> Icéa à sa </w:t>
      </w:r>
      <w:r w:rsidR="00A54ABB">
        <w:t>création</w:t>
      </w:r>
      <w:r w:rsidR="00184817">
        <w:t xml:space="preserve"> dans le cadre de Catalis puis</w:t>
      </w:r>
      <w:r w:rsidR="005404D7">
        <w:t xml:space="preserve"> contre rémunération</w:t>
      </w:r>
      <w:r w:rsidR="00A54ABB">
        <w:t xml:space="preserve">. </w:t>
      </w:r>
    </w:p>
    <w:p w:rsidR="00173323" w:rsidRDefault="00C172DB" w:rsidP="00CD2DF3">
      <w:pPr>
        <w:ind w:left="708"/>
      </w:pPr>
      <w:r w:rsidRPr="00C172DB">
        <w:rPr>
          <w:b/>
        </w:rPr>
        <w:t>Conseiller :</w:t>
      </w:r>
      <w:r>
        <w:t xml:space="preserve"> </w:t>
      </w:r>
      <w:r w:rsidR="00A54ABB">
        <w:t>Depuis on a un</w:t>
      </w:r>
      <w:r w:rsidR="001C43CC">
        <w:t>e</w:t>
      </w:r>
      <w:r w:rsidR="00A54ABB">
        <w:t xml:space="preserve"> </w:t>
      </w:r>
      <w:r w:rsidR="001C43CC">
        <w:t>conseillère qui</w:t>
      </w:r>
      <w:r w:rsidR="00A54ABB">
        <w:t xml:space="preserve"> n'a </w:t>
      </w:r>
      <w:r w:rsidR="00184817">
        <w:t>jamais apporté de réponse claire</w:t>
      </w:r>
      <w:r w:rsidR="00A54ABB">
        <w:t xml:space="preserve"> à nos question</w:t>
      </w:r>
      <w:r w:rsidR="001C43CC">
        <w:t>s</w:t>
      </w:r>
      <w:r w:rsidR="00A54ABB">
        <w:t xml:space="preserve"> juridiques.</w:t>
      </w:r>
      <w:r w:rsidR="001C43CC">
        <w:t xml:space="preserve"> </w:t>
      </w:r>
      <w:r w:rsidR="000B64A6">
        <w:t xml:space="preserve">Elle est aussi </w:t>
      </w:r>
      <w:r w:rsidR="00401CEB">
        <w:t>déléguée par l'</w:t>
      </w:r>
      <w:proofErr w:type="spellStart"/>
      <w:r w:rsidR="00401CEB">
        <w:t>Arescop</w:t>
      </w:r>
      <w:proofErr w:type="spellEnd"/>
      <w:r w:rsidR="00401CEB">
        <w:t xml:space="preserve"> </w:t>
      </w:r>
      <w:r w:rsidR="000B64A6">
        <w:t>pour faire la révision de la coopérative</w:t>
      </w:r>
      <w:r w:rsidR="00401CEB">
        <w:t>. Juge et partie ?</w:t>
      </w:r>
      <w:r w:rsidR="001C43CC">
        <w:t xml:space="preserve"> </w:t>
      </w:r>
    </w:p>
    <w:p w:rsidR="007070F0" w:rsidRDefault="007070F0" w:rsidP="00CD2DF3">
      <w:pPr>
        <w:ind w:left="708"/>
      </w:pPr>
      <w:r>
        <w:t>Les formation</w:t>
      </w:r>
      <w:r w:rsidR="00CE3775">
        <w:t>s</w:t>
      </w:r>
      <w:r>
        <w:t xml:space="preserve"> </w:t>
      </w:r>
      <w:r w:rsidR="00762D84">
        <w:t>proposées</w:t>
      </w:r>
      <w:r>
        <w:t xml:space="preserve"> sont assez onéreuse</w:t>
      </w:r>
      <w:r w:rsidR="00CE3775">
        <w:t>s et pas forcément adapté aux SCIC. Doublon avec formation ECLR ou Energie partagé plus adapté</w:t>
      </w:r>
      <w:r w:rsidR="006B4C26">
        <w:t>es</w:t>
      </w:r>
      <w:r w:rsidR="00CE3775">
        <w:t xml:space="preserve"> au ENR.</w:t>
      </w:r>
      <w:r>
        <w:t xml:space="preserve"> </w:t>
      </w:r>
      <w:r w:rsidR="00B00681">
        <w:t>(</w:t>
      </w:r>
      <w:r w:rsidR="006B4C26">
        <w:t>Cotisation</w:t>
      </w:r>
      <w:r w:rsidR="00B00681">
        <w:t xml:space="preserve"> ECLR 0,5 % du CA</w:t>
      </w:r>
      <w:r w:rsidR="006B4C26">
        <w:t xml:space="preserve"> plafonnée à 1</w:t>
      </w:r>
      <w:r w:rsidR="00CD2DF3">
        <w:t>0</w:t>
      </w:r>
      <w:r w:rsidR="006B4C26">
        <w:t>00 €</w:t>
      </w:r>
      <w:r w:rsidR="00A447D5">
        <w:t xml:space="preserve"> - 187 € en 2021</w:t>
      </w:r>
      <w:r w:rsidR="006B4C26">
        <w:t>)</w:t>
      </w:r>
      <w:r w:rsidR="0088477A">
        <w:t>.</w:t>
      </w:r>
    </w:p>
    <w:p w:rsidR="0088477A" w:rsidRDefault="00CD2DF3" w:rsidP="00CD2DF3">
      <w:pPr>
        <w:ind w:left="708"/>
      </w:pPr>
      <w:r>
        <w:t>Beaucoup</w:t>
      </w:r>
      <w:r w:rsidR="0088477A">
        <w:t xml:space="preserve"> de formations s'adressent aux salaries des Scop.</w:t>
      </w:r>
    </w:p>
    <w:p w:rsidR="002A1CB3" w:rsidRDefault="00C172DB" w:rsidP="00CD2DF3">
      <w:pPr>
        <w:ind w:left="708"/>
        <w:rPr>
          <w:b/>
        </w:rPr>
      </w:pPr>
      <w:r w:rsidRPr="00C172DB">
        <w:rPr>
          <w:b/>
        </w:rPr>
        <w:t>Promouvoir le statut coopératif :</w:t>
      </w:r>
      <w:r w:rsidR="00184817">
        <w:rPr>
          <w:b/>
        </w:rPr>
        <w:t xml:space="preserve"> </w:t>
      </w:r>
    </w:p>
    <w:p w:rsidR="00D771E9" w:rsidRDefault="00D771E9" w:rsidP="008225C7">
      <w:pPr>
        <w:rPr>
          <w:b/>
        </w:rPr>
      </w:pPr>
      <w:r>
        <w:rPr>
          <w:b/>
        </w:rPr>
        <w:t>Confédération :</w:t>
      </w:r>
    </w:p>
    <w:p w:rsidR="00D771E9" w:rsidRDefault="00762D84" w:rsidP="00CD2DF3">
      <w:pPr>
        <w:ind w:left="708"/>
      </w:pPr>
      <w:r w:rsidRPr="00762D84">
        <w:t xml:space="preserve">On </w:t>
      </w:r>
      <w:r w:rsidR="000C2CCD" w:rsidRPr="00762D84">
        <w:t>n'a</w:t>
      </w:r>
      <w:r w:rsidRPr="00762D84">
        <w:t xml:space="preserve"> jamais utilisé</w:t>
      </w:r>
      <w:r w:rsidR="00556D7D">
        <w:t xml:space="preserve"> de service</w:t>
      </w:r>
      <w:r w:rsidRPr="00762D84">
        <w:t>, formation ou outil</w:t>
      </w:r>
      <w:r w:rsidR="00556D7D">
        <w:t>s</w:t>
      </w:r>
      <w:r w:rsidRPr="00762D84">
        <w:t xml:space="preserve"> financiers</w:t>
      </w:r>
    </w:p>
    <w:p w:rsidR="0031258B" w:rsidRDefault="00CD2DF3" w:rsidP="00CD2DF3">
      <w:pPr>
        <w:ind w:left="708"/>
      </w:pPr>
      <w:r>
        <w:t xml:space="preserve">Fonction de représentation auprès des instances </w:t>
      </w:r>
      <w:r w:rsidR="00CE07B0">
        <w:t>institutionnelles</w:t>
      </w:r>
    </w:p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 xml:space="preserve">Icéa </w:t>
      </w:r>
      <w:r w:rsidR="00F878F6" w:rsidRPr="00B76D9C">
        <w:rPr>
          <w:b/>
        </w:rPr>
        <w:t>doit-</w:t>
      </w:r>
      <w:r w:rsidRPr="00B76D9C">
        <w:rPr>
          <w:b/>
        </w:rPr>
        <w:t xml:space="preserve"> elle rester au Crédit mutuel ? Nous sommes aussi à la NEF et au Crédit Agricole</w:t>
      </w:r>
    </w:p>
    <w:p w:rsidR="008B26A5" w:rsidRDefault="008B26A5" w:rsidP="00D55E19">
      <w:pPr>
        <w:ind w:left="708"/>
      </w:pPr>
      <w:r>
        <w:rPr>
          <w:b/>
        </w:rPr>
        <w:t>Avantage</w:t>
      </w:r>
      <w:r w:rsidR="007C4CD7">
        <w:rPr>
          <w:b/>
        </w:rPr>
        <w:t xml:space="preserve"> de quitter CM</w:t>
      </w:r>
      <w:r>
        <w:rPr>
          <w:b/>
        </w:rPr>
        <w:t xml:space="preserve"> : </w:t>
      </w:r>
      <w:r w:rsidRPr="008B26A5">
        <w:t>simplification administrative</w:t>
      </w:r>
      <w:r w:rsidR="00A248AC">
        <w:t xml:space="preserve">. Actuellement on a des opérations sur les 3 comptes, car CA </w:t>
      </w:r>
      <w:r w:rsidR="00120994">
        <w:t>a</w:t>
      </w:r>
      <w:r w:rsidR="00A248AC">
        <w:t xml:space="preserve"> </w:t>
      </w:r>
      <w:r w:rsidR="006B565B">
        <w:t>souhait</w:t>
      </w:r>
      <w:r w:rsidR="003F06F8">
        <w:t>é</w:t>
      </w:r>
      <w:r w:rsidR="00A248AC">
        <w:t xml:space="preserve"> avoir les virement</w:t>
      </w:r>
      <w:r w:rsidR="003F06F8">
        <w:t>s</w:t>
      </w:r>
      <w:r w:rsidR="00A248AC">
        <w:t xml:space="preserve"> </w:t>
      </w:r>
      <w:r w:rsidR="003F06F8">
        <w:t>des paiements</w:t>
      </w:r>
      <w:r w:rsidR="006B565B">
        <w:t xml:space="preserve"> EDF des centrales qu'il finance, mais pratiquement tous les </w:t>
      </w:r>
      <w:r w:rsidR="003F06F8">
        <w:t>prélèvements automatiques</w:t>
      </w:r>
      <w:r w:rsidR="006B565B">
        <w:t xml:space="preserve"> sont sur le CM.</w:t>
      </w:r>
    </w:p>
    <w:p w:rsidR="007C4CD7" w:rsidRPr="008979E8" w:rsidRDefault="007C4CD7" w:rsidP="00D55E19">
      <w:pPr>
        <w:ind w:left="708"/>
      </w:pPr>
      <w:r w:rsidRPr="007C4CD7">
        <w:rPr>
          <w:b/>
        </w:rPr>
        <w:t>Inconvénient</w:t>
      </w:r>
      <w:r>
        <w:rPr>
          <w:b/>
        </w:rPr>
        <w:t xml:space="preserve"> de quitter CM</w:t>
      </w:r>
      <w:r w:rsidRPr="007C4CD7">
        <w:rPr>
          <w:b/>
        </w:rPr>
        <w:t xml:space="preserve"> :</w:t>
      </w:r>
      <w:r>
        <w:rPr>
          <w:b/>
        </w:rPr>
        <w:t xml:space="preserve"> </w:t>
      </w:r>
      <w:r w:rsidR="00A248AC">
        <w:t>Plus de proximité d'une agence</w:t>
      </w:r>
      <w:r w:rsidR="002614C3">
        <w:t xml:space="preserve"> - P</w:t>
      </w:r>
      <w:r w:rsidR="00432A4E">
        <w:t xml:space="preserve">lus de livret à 0,5% </w:t>
      </w:r>
      <w:r w:rsidR="002614C3">
        <w:t xml:space="preserve">(332 </w:t>
      </w:r>
      <w:r w:rsidR="00801E04">
        <w:t>€</w:t>
      </w:r>
      <w:r w:rsidR="00D75C57">
        <w:t xml:space="preserve"> d'intérêt </w:t>
      </w:r>
      <w:r w:rsidR="002614C3">
        <w:t>en 2020</w:t>
      </w:r>
      <w:r w:rsidR="00D55E19">
        <w:t xml:space="preserve">, devrait baisser avec l'investissement de nos </w:t>
      </w:r>
      <w:r w:rsidR="00CE07B0">
        <w:t>disponibilités)</w:t>
      </w:r>
      <w:r w:rsidR="00801E04">
        <w:t xml:space="preserve"> </w:t>
      </w:r>
    </w:p>
    <w:p w:rsidR="00486985" w:rsidRDefault="00486985" w:rsidP="00D55E19">
      <w:pPr>
        <w:ind w:left="708"/>
      </w:pPr>
      <w:r w:rsidRPr="00486985">
        <w:t>Icéa à un emprunt à la Nef</w:t>
      </w:r>
      <w:r>
        <w:t xml:space="preserve"> et au Crédit Agricole. Le Crédit mutuel n'a jamais franchi le pas</w:t>
      </w:r>
    </w:p>
    <w:p w:rsidR="00486985" w:rsidRDefault="005A1633" w:rsidP="00D55E19">
      <w:pPr>
        <w:ind w:left="708"/>
      </w:pPr>
      <w:r>
        <w:t>Frais bancaires annuels CM :</w:t>
      </w:r>
      <w:r w:rsidR="00F878F6">
        <w:t xml:space="preserve">  </w:t>
      </w:r>
      <w:r w:rsidR="00F878F6">
        <w:tab/>
        <w:t>165 €</w:t>
      </w:r>
    </w:p>
    <w:p w:rsidR="005A1633" w:rsidRDefault="005A1633" w:rsidP="00D55E19">
      <w:pPr>
        <w:ind w:left="708"/>
      </w:pPr>
      <w:r>
        <w:t>Frais bancaire annuels Nef</w:t>
      </w:r>
      <w:r w:rsidR="00B72FB3">
        <w:t xml:space="preserve"> : </w:t>
      </w:r>
      <w:r w:rsidR="00F878F6">
        <w:tab/>
      </w:r>
      <w:r w:rsidR="00B72FB3">
        <w:t>144 €</w:t>
      </w:r>
    </w:p>
    <w:p w:rsidR="005A1633" w:rsidRDefault="005A1633" w:rsidP="00D55E19">
      <w:pPr>
        <w:ind w:left="708"/>
      </w:pPr>
      <w:r>
        <w:t xml:space="preserve">Frais bancaire </w:t>
      </w:r>
      <w:r w:rsidR="001336F5">
        <w:t>annuels</w:t>
      </w:r>
      <w:r>
        <w:t xml:space="preserve"> CA : </w:t>
      </w:r>
      <w:r w:rsidR="001336F5">
        <w:t xml:space="preserve"> </w:t>
      </w:r>
      <w:r w:rsidR="00F878F6">
        <w:tab/>
      </w:r>
      <w:r w:rsidR="006411FB" w:rsidRPr="008B26A5">
        <w:rPr>
          <w:u w:val="single"/>
        </w:rPr>
        <w:t>242 €</w:t>
      </w:r>
      <w:r w:rsidR="001336F5">
        <w:t xml:space="preserve"> </w:t>
      </w:r>
    </w:p>
    <w:p w:rsidR="008B26A5" w:rsidRPr="00484122" w:rsidRDefault="008B26A5" w:rsidP="00D55E19">
      <w:pPr>
        <w:ind w:left="708"/>
      </w:pPr>
      <w:r>
        <w:lastRenderedPageBreak/>
        <w:tab/>
      </w:r>
      <w:r>
        <w:tab/>
      </w:r>
      <w:r>
        <w:tab/>
      </w:r>
      <w:r>
        <w:tab/>
        <w:t>551 €</w:t>
      </w:r>
    </w:p>
    <w:p w:rsidR="00484122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 xml:space="preserve">Compte rendu sur les actions effectuées et en cours de chaque groupe de travail : </w:t>
      </w:r>
      <w:r w:rsidR="00CE07B0" w:rsidRPr="00B76D9C">
        <w:rPr>
          <w:b/>
        </w:rPr>
        <w:t>Com</w:t>
      </w:r>
      <w:r w:rsidRPr="00B76D9C">
        <w:rPr>
          <w:b/>
        </w:rPr>
        <w:t>, Technique et administratif</w:t>
      </w:r>
    </w:p>
    <w:p w:rsidR="00A66D23" w:rsidRPr="00A66D23" w:rsidRDefault="00A66D23" w:rsidP="00A66D23">
      <w:pPr>
        <w:ind w:left="405"/>
      </w:pPr>
      <w:r w:rsidRPr="00A66D23">
        <w:t>Les groupes de travail commence</w:t>
      </w:r>
      <w:r>
        <w:t>nt</w:t>
      </w:r>
      <w:r w:rsidRPr="00A66D23">
        <w:t xml:space="preserve"> à se mettre en route</w:t>
      </w:r>
      <w:r>
        <w:t>, reste à monter en puissance</w:t>
      </w:r>
    </w:p>
    <w:p w:rsidR="00484122" w:rsidRPr="00B76D9C" w:rsidRDefault="00484122" w:rsidP="00B76D9C">
      <w:pPr>
        <w:pStyle w:val="Paragraphedeliste"/>
        <w:numPr>
          <w:ilvl w:val="0"/>
          <w:numId w:val="8"/>
        </w:numPr>
        <w:rPr>
          <w:b/>
        </w:rPr>
      </w:pPr>
      <w:r w:rsidRPr="00B76D9C">
        <w:rPr>
          <w:b/>
        </w:rPr>
        <w:t>Divers</w:t>
      </w:r>
    </w:p>
    <w:p w:rsidR="001E48F4" w:rsidRDefault="001E48F4" w:rsidP="001E48F4">
      <w:pPr>
        <w:ind w:left="708"/>
      </w:pPr>
      <w:r w:rsidRPr="001E48F4">
        <w:t>Point sur les installations en cours</w:t>
      </w:r>
    </w:p>
    <w:p w:rsidR="001E48F4" w:rsidRDefault="001E48F4" w:rsidP="001E48F4">
      <w:pPr>
        <w:ind w:left="708"/>
      </w:pPr>
      <w:r>
        <w:t xml:space="preserve">Proposition de refaire les supports de </w:t>
      </w:r>
      <w:proofErr w:type="spellStart"/>
      <w:r>
        <w:t>com</w:t>
      </w:r>
      <w:proofErr w:type="spellEnd"/>
      <w:r w:rsidR="00331168">
        <w:t xml:space="preserve"> </w:t>
      </w:r>
    </w:p>
    <w:p w:rsidR="007E75A0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 xml:space="preserve">un </w:t>
      </w:r>
      <w:r w:rsidR="007E75A0" w:rsidRPr="00331168">
        <w:t>Beach</w:t>
      </w:r>
      <w:r w:rsidRPr="00331168">
        <w:t xml:space="preserve"> flag</w:t>
      </w:r>
      <w:r>
        <w:t xml:space="preserve"> </w:t>
      </w:r>
      <w:r w:rsidR="001974D2">
        <w:t xml:space="preserve">pour </w:t>
      </w:r>
      <w:r w:rsidR="005B3846">
        <w:t>remplacer</w:t>
      </w:r>
      <w:r w:rsidR="001974D2">
        <w:t xml:space="preserve"> le </w:t>
      </w:r>
      <w:r w:rsidR="005B3846">
        <w:t>roll up</w:t>
      </w:r>
      <w:r w:rsidR="001974D2">
        <w:tab/>
      </w:r>
      <w:r w:rsidR="001974D2">
        <w:tab/>
      </w:r>
      <w:r w:rsidR="001974D2">
        <w:tab/>
      </w:r>
      <w:r w:rsidR="001974D2">
        <w:tab/>
      </w:r>
      <w:r w:rsidR="00D2484F">
        <w:t>100 €</w:t>
      </w:r>
    </w:p>
    <w:p w:rsidR="00331168" w:rsidRPr="00331168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>une nappe</w:t>
      </w:r>
      <w:r w:rsidR="001974D2">
        <w:t xml:space="preserve"> pour poser sur les tables avec Logo et slogan</w:t>
      </w:r>
      <w:r w:rsidR="001974D2">
        <w:tab/>
        <w:t xml:space="preserve"> </w:t>
      </w:r>
      <w:r w:rsidR="00D2484F">
        <w:t>70 €</w:t>
      </w:r>
    </w:p>
    <w:p w:rsidR="00331168" w:rsidRPr="00331168" w:rsidRDefault="00331168" w:rsidP="00D75C57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 xml:space="preserve">un panneau </w:t>
      </w:r>
      <w:proofErr w:type="gramStart"/>
      <w:r w:rsidRPr="00331168">
        <w:t>présentation</w:t>
      </w:r>
      <w:r w:rsidR="000F657F">
        <w:t xml:space="preserve"> </w:t>
      </w:r>
      <w:r w:rsidR="00B20D16">
        <w:t xml:space="preserve"> pour</w:t>
      </w:r>
      <w:proofErr w:type="gramEnd"/>
      <w:r w:rsidR="00B20D16">
        <w:t xml:space="preserve"> remplacer tous nos panneaux</w:t>
      </w:r>
      <w:r w:rsidR="00391A9F">
        <w:tab/>
      </w:r>
      <w:r w:rsidR="00B20D16">
        <w:t xml:space="preserve">  </w:t>
      </w:r>
      <w:r w:rsidR="001974D2">
        <w:t>70 €</w:t>
      </w:r>
      <w:r w:rsidR="00391A9F">
        <w:tab/>
        <w:t xml:space="preserve"> </w:t>
      </w:r>
    </w:p>
    <w:p w:rsidR="00B135B0" w:rsidRDefault="00331168" w:rsidP="00DE3A8B">
      <w:pPr>
        <w:pStyle w:val="Paragraphedeliste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</w:pPr>
      <w:r w:rsidRPr="00331168">
        <w:t>une maquette photovoltaïque</w:t>
      </w:r>
      <w:r w:rsidR="005B3846">
        <w:tab/>
      </w:r>
      <w:r w:rsidR="005B3846">
        <w:tab/>
      </w:r>
      <w:r w:rsidR="00970A76">
        <w:tab/>
      </w:r>
      <w:r w:rsidR="00970A76">
        <w:tab/>
      </w:r>
      <w:r w:rsidR="00970A76">
        <w:tab/>
      </w:r>
      <w:r w:rsidR="005B3846">
        <w:t xml:space="preserve">      ?</w:t>
      </w:r>
      <w:r w:rsidR="00DE3A8B">
        <w:br/>
      </w:r>
      <w:r w:rsidR="00B135B0">
        <w:t>Le train est très attractif</w:t>
      </w:r>
      <w:r w:rsidR="004F7439">
        <w:t>, mais est un peu lourd et encombrant et ne trouve pas toujours sa place sur le stand. L'idée est d'avoir une/des maquette</w:t>
      </w:r>
      <w:r w:rsidR="00970A76">
        <w:t>s</w:t>
      </w:r>
      <w:r w:rsidR="004F7439">
        <w:t xml:space="preserve"> plus petites </w:t>
      </w:r>
      <w:r w:rsidR="00970A76">
        <w:t>en complément qui viendrait sur les tables des stands.</w:t>
      </w:r>
    </w:p>
    <w:p w:rsidR="0050478A" w:rsidRDefault="0050478A" w:rsidP="0050478A">
      <w:pPr>
        <w:shd w:val="clear" w:color="auto" w:fill="FFFFFF"/>
        <w:spacing w:before="100" w:beforeAutospacing="1" w:after="100" w:afterAutospacing="1" w:line="240" w:lineRule="auto"/>
      </w:pPr>
      <w:r>
        <w:t>Exemple d</w:t>
      </w:r>
      <w:r w:rsidR="00043715">
        <w:t>u</w:t>
      </w:r>
      <w:r w:rsidR="00EA18FA">
        <w:t xml:space="preserve"> </w:t>
      </w:r>
      <w:r>
        <w:t xml:space="preserve">stand de nos amis </w:t>
      </w:r>
      <w:r w:rsidR="00043715">
        <w:t>C</w:t>
      </w:r>
      <w:r>
        <w:t>itoy'enr</w:t>
      </w:r>
      <w:r w:rsidR="00EA18FA">
        <w:t xml:space="preserve"> – </w:t>
      </w:r>
    </w:p>
    <w:p w:rsidR="00AC6C34" w:rsidRDefault="0050478A" w:rsidP="0050478A">
      <w:pPr>
        <w:shd w:val="clear" w:color="auto" w:fill="FFFFFF"/>
        <w:spacing w:before="100" w:beforeAutospacing="1" w:after="100" w:afterAutospacing="1" w:line="240" w:lineRule="auto"/>
        <w:rPr>
          <w:noProof/>
          <w:lang w:eastAsia="fr-FR"/>
        </w:rPr>
      </w:pPr>
      <w:r>
        <w:t xml:space="preserve">Maquette, nappe mais </w:t>
      </w:r>
      <w:r w:rsidR="00043715">
        <w:t>le roll up semble trop dense et peu lisible</w:t>
      </w:r>
      <w:r w:rsidR="00EA18FA" w:rsidRPr="00EA18FA">
        <w:t xml:space="preserve"> </w:t>
      </w:r>
      <w:r w:rsidR="00EA18FA">
        <w:t>- Nous nous avons un bandeau sur le barnum</w:t>
      </w:r>
      <w:r w:rsidR="00EA18FA">
        <w:rPr>
          <w:noProof/>
          <w:lang w:eastAsia="fr-FR"/>
        </w:rPr>
        <w:t xml:space="preserve"> </w:t>
      </w:r>
    </w:p>
    <w:p w:rsidR="0050478A" w:rsidRPr="001E48F4" w:rsidRDefault="00AC6C34" w:rsidP="0050478A">
      <w:pPr>
        <w:shd w:val="clear" w:color="auto" w:fill="FFFFFF"/>
        <w:spacing w:before="100" w:beforeAutospacing="1" w:after="100" w:afterAutospacing="1" w:line="240" w:lineRule="auto"/>
      </w:pPr>
      <w:r>
        <w:rPr>
          <w:noProof/>
          <w:lang w:eastAsia="fr-FR"/>
        </w:rPr>
        <w:t xml:space="preserve">Enercoop a une nappe </w:t>
      </w:r>
      <w:r w:rsidR="0050478A">
        <w:rPr>
          <w:noProof/>
          <w:lang w:eastAsia="fr-FR"/>
        </w:rPr>
        <w:drawing>
          <wp:inline distT="0" distB="0" distL="0" distR="0" wp14:anchorId="667C9A6D" wp14:editId="3F7276BC">
            <wp:extent cx="5419725" cy="310515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478A" w:rsidRPr="001E48F4" w:rsidSect="00C172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77" w:right="1274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5B6" w:rsidRDefault="00FF35B6" w:rsidP="007C34CE">
      <w:pPr>
        <w:spacing w:after="0" w:line="240" w:lineRule="auto"/>
      </w:pPr>
      <w:r>
        <w:separator/>
      </w:r>
    </w:p>
  </w:endnote>
  <w:endnote w:type="continuationSeparator" w:id="0">
    <w:p w:rsidR="00FF35B6" w:rsidRDefault="00FF35B6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CDC0DF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E75068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5B6" w:rsidRDefault="00FF35B6" w:rsidP="007C34CE">
      <w:pPr>
        <w:spacing w:after="0" w:line="240" w:lineRule="auto"/>
      </w:pPr>
      <w:r>
        <w:separator/>
      </w:r>
    </w:p>
  </w:footnote>
  <w:footnote w:type="continuationSeparator" w:id="0">
    <w:p w:rsidR="00FF35B6" w:rsidRDefault="00FF35B6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4163F"/>
    <w:multiLevelType w:val="hybridMultilevel"/>
    <w:tmpl w:val="3FA4C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E2CDC"/>
    <w:multiLevelType w:val="multilevel"/>
    <w:tmpl w:val="3C3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B75EB"/>
    <w:multiLevelType w:val="hybridMultilevel"/>
    <w:tmpl w:val="FD5C54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F4773"/>
    <w:multiLevelType w:val="multilevel"/>
    <w:tmpl w:val="81588438"/>
    <w:lvl w:ilvl="0">
      <w:start w:val="1"/>
      <w:numFmt w:val="bullet"/>
      <w:lvlText w:val=""/>
      <w:lvlJc w:val="left"/>
      <w:pPr>
        <w:tabs>
          <w:tab w:val="num" w:pos="627"/>
        </w:tabs>
        <w:ind w:left="6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47"/>
        </w:tabs>
        <w:ind w:left="13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67"/>
        </w:tabs>
        <w:ind w:left="20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07"/>
        </w:tabs>
        <w:ind w:left="35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27"/>
        </w:tabs>
        <w:ind w:left="42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67"/>
        </w:tabs>
        <w:ind w:left="56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87"/>
        </w:tabs>
        <w:ind w:left="6387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810B8D"/>
    <w:multiLevelType w:val="hybridMultilevel"/>
    <w:tmpl w:val="864800C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59C9396D"/>
    <w:multiLevelType w:val="hybridMultilevel"/>
    <w:tmpl w:val="B7805444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6C7649B3"/>
    <w:multiLevelType w:val="hybridMultilevel"/>
    <w:tmpl w:val="371EE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0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22"/>
    <w:rsid w:val="00043715"/>
    <w:rsid w:val="00053792"/>
    <w:rsid w:val="00081955"/>
    <w:rsid w:val="000B64A6"/>
    <w:rsid w:val="000B6E3F"/>
    <w:rsid w:val="000C2CCD"/>
    <w:rsid w:val="000F657F"/>
    <w:rsid w:val="00100041"/>
    <w:rsid w:val="00120994"/>
    <w:rsid w:val="0012255F"/>
    <w:rsid w:val="001336F5"/>
    <w:rsid w:val="00140881"/>
    <w:rsid w:val="0014469C"/>
    <w:rsid w:val="001540DB"/>
    <w:rsid w:val="00173323"/>
    <w:rsid w:val="00184817"/>
    <w:rsid w:val="001974D2"/>
    <w:rsid w:val="001A1415"/>
    <w:rsid w:val="001A2EE0"/>
    <w:rsid w:val="001C43CC"/>
    <w:rsid w:val="001C6B52"/>
    <w:rsid w:val="001E36B9"/>
    <w:rsid w:val="001E48F4"/>
    <w:rsid w:val="001F4DA5"/>
    <w:rsid w:val="00226905"/>
    <w:rsid w:val="002532EA"/>
    <w:rsid w:val="002614C3"/>
    <w:rsid w:val="002A1CB3"/>
    <w:rsid w:val="0031258B"/>
    <w:rsid w:val="00326195"/>
    <w:rsid w:val="00331168"/>
    <w:rsid w:val="0035399B"/>
    <w:rsid w:val="00355AB3"/>
    <w:rsid w:val="00391A9F"/>
    <w:rsid w:val="00392AEF"/>
    <w:rsid w:val="003A7D2A"/>
    <w:rsid w:val="003E01AD"/>
    <w:rsid w:val="003E3005"/>
    <w:rsid w:val="003F06F8"/>
    <w:rsid w:val="00401CEB"/>
    <w:rsid w:val="004040E5"/>
    <w:rsid w:val="004263DC"/>
    <w:rsid w:val="00432A4E"/>
    <w:rsid w:val="00484122"/>
    <w:rsid w:val="00486985"/>
    <w:rsid w:val="00492A08"/>
    <w:rsid w:val="004C1B72"/>
    <w:rsid w:val="004F7439"/>
    <w:rsid w:val="00503380"/>
    <w:rsid w:val="0050478A"/>
    <w:rsid w:val="005058E6"/>
    <w:rsid w:val="00530616"/>
    <w:rsid w:val="00532E22"/>
    <w:rsid w:val="005404D7"/>
    <w:rsid w:val="00556D7D"/>
    <w:rsid w:val="005869D2"/>
    <w:rsid w:val="0059567D"/>
    <w:rsid w:val="005A1633"/>
    <w:rsid w:val="005B3846"/>
    <w:rsid w:val="005B7C60"/>
    <w:rsid w:val="005D6014"/>
    <w:rsid w:val="0060535E"/>
    <w:rsid w:val="006411FB"/>
    <w:rsid w:val="006A42CD"/>
    <w:rsid w:val="006A73AA"/>
    <w:rsid w:val="006B4C26"/>
    <w:rsid w:val="006B565B"/>
    <w:rsid w:val="007070F0"/>
    <w:rsid w:val="00715388"/>
    <w:rsid w:val="007256E5"/>
    <w:rsid w:val="007272D7"/>
    <w:rsid w:val="00743673"/>
    <w:rsid w:val="00762D84"/>
    <w:rsid w:val="0076361D"/>
    <w:rsid w:val="007819FA"/>
    <w:rsid w:val="00786B4A"/>
    <w:rsid w:val="0079691C"/>
    <w:rsid w:val="007A2D95"/>
    <w:rsid w:val="007C34CE"/>
    <w:rsid w:val="007C439B"/>
    <w:rsid w:val="007C4CD7"/>
    <w:rsid w:val="007D298B"/>
    <w:rsid w:val="007E267E"/>
    <w:rsid w:val="007E75A0"/>
    <w:rsid w:val="00801E04"/>
    <w:rsid w:val="0080756C"/>
    <w:rsid w:val="00816DC1"/>
    <w:rsid w:val="008225C7"/>
    <w:rsid w:val="00851ADC"/>
    <w:rsid w:val="008523C2"/>
    <w:rsid w:val="0088477A"/>
    <w:rsid w:val="008979E8"/>
    <w:rsid w:val="008B10E8"/>
    <w:rsid w:val="008B26A5"/>
    <w:rsid w:val="0091060A"/>
    <w:rsid w:val="00930992"/>
    <w:rsid w:val="0096254C"/>
    <w:rsid w:val="00970A76"/>
    <w:rsid w:val="009A6A5F"/>
    <w:rsid w:val="009B12FF"/>
    <w:rsid w:val="009B2DDB"/>
    <w:rsid w:val="009B5A7F"/>
    <w:rsid w:val="009C1872"/>
    <w:rsid w:val="009D0772"/>
    <w:rsid w:val="00A07B98"/>
    <w:rsid w:val="00A248AC"/>
    <w:rsid w:val="00A447D5"/>
    <w:rsid w:val="00A54ABB"/>
    <w:rsid w:val="00A64B50"/>
    <w:rsid w:val="00A66D23"/>
    <w:rsid w:val="00AC6C34"/>
    <w:rsid w:val="00AE7307"/>
    <w:rsid w:val="00B00681"/>
    <w:rsid w:val="00B03B8E"/>
    <w:rsid w:val="00B135B0"/>
    <w:rsid w:val="00B20D16"/>
    <w:rsid w:val="00B4062D"/>
    <w:rsid w:val="00B61E2F"/>
    <w:rsid w:val="00B72FB3"/>
    <w:rsid w:val="00B76D9C"/>
    <w:rsid w:val="00BA005F"/>
    <w:rsid w:val="00BA18C2"/>
    <w:rsid w:val="00BB6C68"/>
    <w:rsid w:val="00BE0BCB"/>
    <w:rsid w:val="00BE652D"/>
    <w:rsid w:val="00C172DB"/>
    <w:rsid w:val="00C21322"/>
    <w:rsid w:val="00C22553"/>
    <w:rsid w:val="00C45C67"/>
    <w:rsid w:val="00C843DF"/>
    <w:rsid w:val="00C90CA9"/>
    <w:rsid w:val="00CA72DD"/>
    <w:rsid w:val="00CB34ED"/>
    <w:rsid w:val="00CD2DF3"/>
    <w:rsid w:val="00CE07B0"/>
    <w:rsid w:val="00CE3775"/>
    <w:rsid w:val="00CF37CE"/>
    <w:rsid w:val="00D2484F"/>
    <w:rsid w:val="00D30F86"/>
    <w:rsid w:val="00D316F7"/>
    <w:rsid w:val="00D55E19"/>
    <w:rsid w:val="00D75C57"/>
    <w:rsid w:val="00D771E9"/>
    <w:rsid w:val="00D92792"/>
    <w:rsid w:val="00DE3A8B"/>
    <w:rsid w:val="00E06D95"/>
    <w:rsid w:val="00E14EDC"/>
    <w:rsid w:val="00E16B39"/>
    <w:rsid w:val="00E3196F"/>
    <w:rsid w:val="00E33FB9"/>
    <w:rsid w:val="00E911E9"/>
    <w:rsid w:val="00E96E11"/>
    <w:rsid w:val="00EA18FA"/>
    <w:rsid w:val="00EA4F44"/>
    <w:rsid w:val="00EA63B4"/>
    <w:rsid w:val="00EC3A09"/>
    <w:rsid w:val="00F112B7"/>
    <w:rsid w:val="00F159DD"/>
    <w:rsid w:val="00F70D4D"/>
    <w:rsid w:val="00F8418C"/>
    <w:rsid w:val="00F878F6"/>
    <w:rsid w:val="00F916D0"/>
    <w:rsid w:val="00FD6C0B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199660-842B-48D9-9335-8957DBE8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841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41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occitanie.coop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752786095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les-scop.coop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</TotalTime>
  <Pages>3</Pages>
  <Words>744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2021-09-30T08:04:00Z</dcterms:created>
  <dcterms:modified xsi:type="dcterms:W3CDTF">2021-09-30T08:04:00Z</dcterms:modified>
</cp:coreProperties>
</file>