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EF2493">
      <w:pPr>
        <w:jc w:val="center"/>
        <w:rPr>
          <w:rFonts w:ascii="Times New Roman" w:hAnsi="Times New Roman" w:cs="Times New Roman"/>
          <w:sz w:val="36"/>
          <w:szCs w:val="36"/>
        </w:rPr>
      </w:pPr>
      <w:r w:rsidRPr="00EF2493">
        <w:rPr>
          <w:rFonts w:ascii="Times New Roman" w:hAnsi="Times New Roman" w:cs="Times New Roman"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437F9F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EF2493" w:rsidRPr="00EF2493">
        <w:rPr>
          <w:rFonts w:ascii="Times New Roman" w:hAnsi="Times New Roman" w:cs="Times New Roman"/>
          <w:sz w:val="36"/>
          <w:szCs w:val="36"/>
        </w:rPr>
        <w:t>Conseil coopératif du 07/01/2019</w:t>
      </w:r>
    </w:p>
    <w:p w:rsidR="00EF2493" w:rsidRPr="002E4FDA" w:rsidRDefault="00EF2493" w:rsidP="002E4FDA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4FDA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du prochain conseil coopératif</w:t>
      </w:r>
    </w:p>
    <w:p w:rsidR="00EF2493" w:rsidRDefault="00EF2493" w:rsidP="002E4FDA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E4FDA">
        <w:rPr>
          <w:rFonts w:ascii="Times New Roman" w:eastAsia="Times New Roman" w:hAnsi="Times New Roman" w:cs="Times New Roman"/>
          <w:sz w:val="24"/>
          <w:szCs w:val="24"/>
          <w:lang w:eastAsia="fr-FR"/>
        </w:rPr>
        <w:t>Les nouveaux sociétaires</w:t>
      </w:r>
    </w:p>
    <w:tbl>
      <w:tblPr>
        <w:tblW w:w="99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3"/>
        <w:gridCol w:w="1175"/>
        <w:gridCol w:w="1142"/>
        <w:gridCol w:w="1157"/>
        <w:gridCol w:w="1963"/>
        <w:gridCol w:w="475"/>
        <w:gridCol w:w="698"/>
        <w:gridCol w:w="2245"/>
      </w:tblGrid>
      <w:tr w:rsidR="000D47DA" w:rsidRPr="00AE54DE" w:rsidTr="007263EC">
        <w:trPr>
          <w:trHeight w:val="329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Grivard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Grivard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Grivard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Bras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Pintard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Martine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Garenq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Odars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Ribeiro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Luc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lang w:eastAsia="fr-FR"/>
              </w:rPr>
              <w:t>La bastide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Corderet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David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 de N Labège</w:t>
            </w:r>
          </w:p>
        </w:tc>
      </w:tr>
      <w:tr w:rsidR="000D47DA" w:rsidRPr="00AE54DE" w:rsidTr="00EF4316">
        <w:trPr>
          <w:trHeight w:val="337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Cazales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Sylvie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Default="000D47DA" w:rsidP="007263EC">
            <w:r w:rsidRPr="000953C5">
              <w:rPr>
                <w:rFonts w:ascii="Calibri" w:eastAsia="Times New Roman" w:hAnsi="Calibri" w:cs="Calibri"/>
                <w:color w:val="000000"/>
                <w:lang w:eastAsia="fr-FR"/>
              </w:rPr>
              <w:t>M de N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Moreau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Sandrine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Default="000D47DA" w:rsidP="007263EC">
            <w:r w:rsidRPr="000953C5">
              <w:rPr>
                <w:rFonts w:ascii="Calibri" w:eastAsia="Times New Roman" w:hAnsi="Calibri" w:cs="Calibri"/>
                <w:color w:val="000000"/>
                <w:lang w:eastAsia="fr-FR"/>
              </w:rPr>
              <w:t>M de N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Weisslinger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Delphine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StOrensde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Default="000D47DA" w:rsidP="007263EC">
            <w:r w:rsidRPr="000953C5">
              <w:rPr>
                <w:rFonts w:ascii="Calibri" w:eastAsia="Times New Roman" w:hAnsi="Calibri" w:cs="Calibri"/>
                <w:color w:val="000000"/>
                <w:lang w:eastAsia="fr-FR"/>
              </w:rPr>
              <w:t>M de N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Crasnier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Fabrice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Default="000D47DA" w:rsidP="007263EC">
            <w:r w:rsidRPr="000953C5">
              <w:rPr>
                <w:rFonts w:ascii="Calibri" w:eastAsia="Times New Roman" w:hAnsi="Calibri" w:cs="Calibri"/>
                <w:color w:val="000000"/>
                <w:lang w:eastAsia="fr-FR"/>
              </w:rPr>
              <w:t>M de N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HERRY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Nadine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ADAM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A1657E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Conjointe Adam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DalZovo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Rémi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Deyme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DalZovo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Jean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DaSilva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Elodie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Lassartesse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Labège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A1657E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Inaug Labège+Fours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DaSilva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DaSilva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</w:t>
            </w:r>
            <w:r w:rsidR="00A1657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SFEIR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Orlane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AuzevilleTolosane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 d’Escalquens</w:t>
            </w:r>
          </w:p>
        </w:tc>
      </w:tr>
      <w:tr w:rsidR="00102C8C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SFEIR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Arnault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AuzevilleTolosane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C8C" w:rsidRDefault="00102C8C" w:rsidP="007263EC">
            <w:r w:rsidRPr="0085203D">
              <w:rPr>
                <w:rFonts w:ascii="Calibri" w:eastAsia="Times New Roman" w:hAnsi="Calibri" w:cs="Calibri"/>
                <w:color w:val="000000"/>
                <w:lang w:eastAsia="fr-FR"/>
              </w:rPr>
              <w:t>M d’Escalquens</w:t>
            </w:r>
          </w:p>
        </w:tc>
      </w:tr>
      <w:tr w:rsidR="00102C8C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PLAGNARD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Gaëlle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SFEIR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AuzevilleTolosane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C8C" w:rsidRPr="00AE54DE" w:rsidRDefault="00102C8C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C8C" w:rsidRDefault="00102C8C" w:rsidP="007263EC">
            <w:r w:rsidRPr="0085203D">
              <w:rPr>
                <w:rFonts w:ascii="Calibri" w:eastAsia="Times New Roman" w:hAnsi="Calibri" w:cs="Calibri"/>
                <w:color w:val="000000"/>
                <w:lang w:eastAsia="fr-FR"/>
              </w:rPr>
              <w:t>M d’Escalquens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Barousse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Adrien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MONTLAUR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A1657E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Cadeau </w:t>
            </w:r>
            <w:r w:rsidR="00537EB6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arousse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Barousse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Aude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MONTLAUR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A1657E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Cadeau </w:t>
            </w:r>
            <w:r w:rsidR="00537EB6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arousse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Person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Roméo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Reze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537EB6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Cadeau+ X rencontres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LEON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Olivier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Montbrun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537EB6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Je plante un arbre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MAITRE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MarieOdile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VERDIER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973388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 de N Ayguesvives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VALETTE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Jean-Jacques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VALETTE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LABEGE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25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1250€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A94A56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lang w:eastAsia="fr-FR"/>
              </w:rPr>
              <w:t>M de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Valentin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Philippe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Montlaur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150€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8443FB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lang w:eastAsia="fr-FR"/>
              </w:rPr>
              <w:t>M de Labège</w:t>
            </w:r>
          </w:p>
        </w:tc>
      </w:tr>
      <w:tr w:rsidR="000D47DA" w:rsidRPr="00AE54DE" w:rsidTr="007263EC">
        <w:trPr>
          <w:trHeight w:val="300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Martin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Olivier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Ramonville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DA" w:rsidRPr="00AE54DE" w:rsidRDefault="00C460F5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lang w:eastAsia="fr-FR"/>
              </w:rPr>
              <w:t>?</w:t>
            </w:r>
          </w:p>
        </w:tc>
      </w:tr>
      <w:tr w:rsidR="000D47DA" w:rsidRPr="00AE54DE" w:rsidTr="007263EC">
        <w:trPr>
          <w:trHeight w:val="31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Monsieur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Aublanc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Jérémie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Escalquens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FF0000"/>
                <w:lang w:eastAsia="fr-FR"/>
              </w:rPr>
              <w:t>500€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D47DA" w:rsidRPr="00AE54DE" w:rsidRDefault="00C460F5" w:rsidP="00EF431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lang w:eastAsia="fr-FR"/>
              </w:rPr>
              <w:t>B à Oreille citoy’enr</w:t>
            </w:r>
          </w:p>
        </w:tc>
      </w:tr>
      <w:tr w:rsidR="000D47DA" w:rsidRPr="00AE54DE" w:rsidTr="007263EC">
        <w:trPr>
          <w:trHeight w:val="315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124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54DE">
              <w:rPr>
                <w:rFonts w:ascii="Calibri" w:eastAsia="Times New Roman" w:hAnsi="Calibri" w:cs="Calibri"/>
                <w:color w:val="000000"/>
                <w:lang w:eastAsia="fr-FR"/>
              </w:rPr>
              <w:t>6200€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47DA" w:rsidRPr="00AE54DE" w:rsidRDefault="000D47DA" w:rsidP="007263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DD1588" w:rsidRDefault="00DD1588" w:rsidP="00D3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 Fin 2019 - 84 600</w:t>
      </w:r>
    </w:p>
    <w:p w:rsidR="00D3572E" w:rsidRDefault="00D3572E" w:rsidP="00D3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572E">
        <w:rPr>
          <w:rFonts w:ascii="Times New Roman" w:eastAsia="Times New Roman" w:hAnsi="Times New Roman" w:cs="Times New Roman"/>
          <w:sz w:val="24"/>
          <w:szCs w:val="24"/>
          <w:lang w:eastAsia="fr-FR"/>
        </w:rPr>
        <w:t>96</w:t>
      </w:r>
      <w:r w:rsidR="00757A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3572E">
        <w:rPr>
          <w:rFonts w:ascii="Times New Roman" w:eastAsia="Times New Roman" w:hAnsi="Times New Roman" w:cs="Times New Roman"/>
          <w:sz w:val="24"/>
          <w:szCs w:val="24"/>
          <w:lang w:eastAsia="fr-FR"/>
        </w:rPr>
        <w:t>650 Parts sociales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38 000 CCA </w:t>
      </w:r>
      <w:r w:rsidR="00570857">
        <w:rPr>
          <w:rFonts w:ascii="Times New Roman" w:eastAsia="Times New Roman" w:hAnsi="Times New Roman" w:cs="Times New Roman"/>
          <w:sz w:val="24"/>
          <w:szCs w:val="24"/>
          <w:lang w:eastAsia="fr-FR"/>
        </w:rPr>
        <w:t>- Eligibles</w:t>
      </w:r>
      <w:r w:rsidR="00757A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64050</w:t>
      </w:r>
      <w:r w:rsidR="005354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</w:p>
    <w:p w:rsidR="00D3572E" w:rsidRPr="00D3572E" w:rsidRDefault="00D3572E" w:rsidP="00D3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F4316" w:rsidRDefault="00EF4316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rapide sur les installations en cours</w:t>
      </w:r>
    </w:p>
    <w:p w:rsidR="00313ECC" w:rsidRDefault="00313ECC" w:rsidP="00313EC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Odars et Ayguesvives terminées, demande de mise en service en cours.</w:t>
      </w:r>
    </w:p>
    <w:p w:rsidR="00313ECC" w:rsidRDefault="00313ECC" w:rsidP="00313ECC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 remise en état terrain</w:t>
      </w:r>
    </w:p>
    <w:p w:rsidR="00313ECC" w:rsidRPr="00313ECC" w:rsidRDefault="00313ECC" w:rsidP="00313ECC">
      <w:pPr>
        <w:pStyle w:val="Paragraphedeliste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Demande</w:t>
      </w:r>
      <w:r w:rsidR="009832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832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Mise en service. Attente Enedis 15 jours ? </w:t>
      </w:r>
    </w:p>
    <w:p w:rsidR="0098326D" w:rsidRDefault="00EF4316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du bilan et compte de résultat 2019 provisoires et </w:t>
      </w:r>
      <w:r w:rsidRPr="00313EC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établissement du budget prévisionnel : affectation des résultats</w:t>
      </w: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:rsidR="002673E0" w:rsidRDefault="002673E0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1DE5" w:rsidRDefault="002673E0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Bénéfice</w:t>
      </w:r>
      <w:r w:rsidR="0053382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670F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 w:rsidR="00E1215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E1215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E1215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B166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1215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3382E">
        <w:rPr>
          <w:rFonts w:ascii="Times New Roman" w:eastAsia="Times New Roman" w:hAnsi="Times New Roman" w:cs="Times New Roman"/>
          <w:sz w:val="24"/>
          <w:szCs w:val="24"/>
          <w:lang w:eastAsia="fr-FR"/>
        </w:rPr>
        <w:t>7</w:t>
      </w:r>
      <w:r w:rsidR="00CC3B7D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53382E">
        <w:rPr>
          <w:rFonts w:ascii="Times New Roman" w:eastAsia="Times New Roman" w:hAnsi="Times New Roman" w:cs="Times New Roman"/>
          <w:sz w:val="24"/>
          <w:szCs w:val="24"/>
          <w:lang w:eastAsia="fr-FR"/>
        </w:rPr>
        <w:t>041</w:t>
      </w:r>
      <w:r w:rsidR="00CC3B7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CC3B7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CC3B7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CC3B7D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807938" w:rsidRDefault="00807938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Quote part subv </w:t>
      </w:r>
      <w:r w:rsidR="00D82499">
        <w:rPr>
          <w:rFonts w:ascii="Times New Roman" w:eastAsia="Times New Roman" w:hAnsi="Times New Roman" w:cs="Times New Roman"/>
          <w:sz w:val="24"/>
          <w:szCs w:val="24"/>
          <w:lang w:eastAsia="fr-FR"/>
        </w:rPr>
        <w:t>publiques </w:t>
      </w:r>
      <w:r w:rsidR="009670F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D8249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</w:t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142</w:t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(mise en réserve)</w:t>
      </w:r>
    </w:p>
    <w:p w:rsidR="009B5A65" w:rsidRDefault="009B5A65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Réserves impartageables</w:t>
      </w:r>
      <w:r w:rsidR="009670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57,5 %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>- 2 242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166AD" w:rsidRDefault="00B166AD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Distribuables</w:t>
      </w:r>
      <w:r w:rsidR="009670F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</w:t>
      </w:r>
      <w:r w:rsidR="009670F2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 </w:t>
      </w:r>
      <w:r w:rsidR="005F29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1 657 soit </w:t>
      </w:r>
      <w:r w:rsidR="008F4485">
        <w:rPr>
          <w:rFonts w:ascii="Times New Roman" w:eastAsia="Times New Roman" w:hAnsi="Times New Roman" w:cs="Times New Roman"/>
          <w:sz w:val="24"/>
          <w:szCs w:val="24"/>
          <w:lang w:eastAsia="fr-FR"/>
        </w:rPr>
        <w:t>1,95 %</w:t>
      </w:r>
    </w:p>
    <w:p w:rsidR="00570857" w:rsidRDefault="00570857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072" w:rsidRDefault="00977072" w:rsidP="00977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Dotation aux amortissements           11 398 €</w:t>
      </w:r>
    </w:p>
    <w:p w:rsidR="00570857" w:rsidRDefault="00570857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83062" w:rsidRDefault="00F83062" w:rsidP="00267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83703" w:rsidRDefault="00F83062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Disponibilités : 58 500 €</w:t>
      </w:r>
      <w:bookmarkStart w:id="0" w:name="_GoBack"/>
      <w:bookmarkEnd w:id="0"/>
    </w:p>
    <w:p w:rsidR="00F83062" w:rsidRDefault="00F83062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83062" w:rsidRDefault="00F12ED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Reste à investir phase 3 : 89 300 €</w:t>
      </w:r>
    </w:p>
    <w:p w:rsidR="00F12EDF" w:rsidRDefault="00F12ED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Simulation trésorerie 2020 </w:t>
      </w:r>
      <w:r w:rsidR="00EA0144">
        <w:rPr>
          <w:rFonts w:ascii="Times New Roman" w:eastAsia="Times New Roman" w:hAnsi="Times New Roman" w:cs="Times New Roman"/>
          <w:sz w:val="24"/>
          <w:szCs w:val="24"/>
          <w:lang w:eastAsia="fr-FR"/>
        </w:rPr>
        <w:t>avec 10 000 SICOVAL, 20 000 Région et 80 000 emprunt = 80</w:t>
      </w:r>
      <w:r w:rsidR="003750E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EA0144">
        <w:rPr>
          <w:rFonts w:ascii="Times New Roman" w:eastAsia="Times New Roman" w:hAnsi="Times New Roman" w:cs="Times New Roman"/>
          <w:sz w:val="24"/>
          <w:szCs w:val="24"/>
          <w:lang w:eastAsia="fr-FR"/>
        </w:rPr>
        <w:t>000</w:t>
      </w:r>
      <w:r w:rsidR="003750E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dispo</w:t>
      </w:r>
    </w:p>
    <w:p w:rsidR="003750EF" w:rsidRDefault="003750E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006C" w:rsidRDefault="0087027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4 postes</w:t>
      </w:r>
    </w:p>
    <w:p w:rsidR="00C4006C" w:rsidRDefault="00C4006C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Financement</w:t>
      </w:r>
      <w:r w:rsidR="0087027F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Ademe </w:t>
      </w:r>
      <w:r w:rsidR="0087027F">
        <w:rPr>
          <w:rFonts w:ascii="Times New Roman" w:eastAsia="Times New Roman" w:hAnsi="Times New Roman" w:cs="Times New Roman"/>
          <w:sz w:val="24"/>
          <w:szCs w:val="24"/>
          <w:lang w:eastAsia="fr-FR"/>
        </w:rPr>
        <w:t>86 600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Région 93</w:t>
      </w:r>
      <w:r w:rsidR="00617563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000</w:t>
      </w:r>
      <w:r w:rsidR="0061756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apport avec droit de reprise</w:t>
      </w:r>
      <w:r w:rsidR="00380DC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</w:t>
      </w:r>
    </w:p>
    <w:p w:rsidR="00380DCF" w:rsidRDefault="00380DCF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Celewatt 20 000 – </w:t>
      </w:r>
      <w:r w:rsidR="003D66D5">
        <w:rPr>
          <w:rFonts w:ascii="Times New Roman" w:eastAsia="Times New Roman" w:hAnsi="Times New Roman" w:cs="Times New Roman"/>
          <w:sz w:val="24"/>
          <w:szCs w:val="24"/>
          <w:lang w:eastAsia="fr-FR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 citoyen </w:t>
      </w:r>
      <w:r w:rsidR="003D66D5">
        <w:rPr>
          <w:rFonts w:ascii="Times New Roman" w:eastAsia="Times New Roman" w:hAnsi="Times New Roman" w:cs="Times New Roman"/>
          <w:sz w:val="24"/>
          <w:szCs w:val="24"/>
          <w:lang w:eastAsia="fr-FR"/>
        </w:rPr>
        <w:t>15 000 – Icéa 10 000</w:t>
      </w:r>
    </w:p>
    <w:p w:rsidR="003D66D5" w:rsidRDefault="003D66D5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D66D5" w:rsidRPr="00483703" w:rsidRDefault="003D66D5" w:rsidP="00483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Contrepartie</w:t>
      </w:r>
      <w:r w:rsidR="00BD1974">
        <w:rPr>
          <w:rFonts w:ascii="Times New Roman" w:eastAsia="Times New Roman" w:hAnsi="Times New Roman" w:cs="Times New Roman"/>
          <w:sz w:val="24"/>
          <w:szCs w:val="24"/>
          <w:lang w:eastAsia="fr-FR"/>
        </w:rPr>
        <w:t> : siège au CA -</w:t>
      </w:r>
    </w:p>
    <w:p w:rsidR="00EF4316" w:rsidRPr="0098326D" w:rsidRDefault="00EF4316" w:rsidP="00983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832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11AB6" w:rsidRPr="00C11AB6" w:rsidRDefault="00EF4316" w:rsidP="00C11AB6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Perspectives 2020</w:t>
      </w:r>
      <w:r w:rsidR="0098326D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98326D" w:rsidRPr="0098326D" w:rsidRDefault="0098326D" w:rsidP="0098326D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11AB6" w:rsidRDefault="0098326D" w:rsidP="00C11AB6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SDIS : Ramonville, Mongiscard ?</w:t>
      </w:r>
    </w:p>
    <w:p w:rsidR="00DB297F" w:rsidRDefault="00DB297F" w:rsidP="00C11AB6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Ayguesvives Boulodrome</w:t>
      </w:r>
    </w:p>
    <w:p w:rsidR="00C11AB6" w:rsidRPr="00C11AB6" w:rsidRDefault="00C11AB6" w:rsidP="00C11AB6">
      <w:pPr>
        <w:pStyle w:val="Paragraphedeliste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44AE" w:rsidRDefault="00EF4316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13ECC">
        <w:rPr>
          <w:rFonts w:ascii="Times New Roman" w:eastAsia="Times New Roman" w:hAnsi="Times New Roman" w:cs="Times New Roman"/>
          <w:sz w:val="24"/>
          <w:szCs w:val="24"/>
          <w:lang w:eastAsia="fr-FR"/>
        </w:rPr>
        <w:t>Divers</w:t>
      </w:r>
    </w:p>
    <w:p w:rsidR="0098326D" w:rsidRPr="00313ECC" w:rsidRDefault="0098326D" w:rsidP="00313ECC">
      <w:pPr>
        <w:pStyle w:val="Paragraphedeliste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44AE" w:rsidRPr="002E4FDA" w:rsidRDefault="00DA44AE" w:rsidP="002E4FDA">
      <w:pPr>
        <w:rPr>
          <w:rFonts w:ascii="Times New Roman" w:hAnsi="Times New Roman" w:cs="Times New Roman"/>
          <w:sz w:val="36"/>
          <w:szCs w:val="36"/>
        </w:rPr>
      </w:pPr>
    </w:p>
    <w:sectPr w:rsidR="00DA44AE" w:rsidRPr="002E4FDA" w:rsidSect="00375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707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55" w:rsidRDefault="00CA2C55" w:rsidP="007C34CE">
      <w:pPr>
        <w:spacing w:after="0" w:line="240" w:lineRule="auto"/>
      </w:pPr>
      <w:r>
        <w:separator/>
      </w:r>
    </w:p>
  </w:endnote>
  <w:endnote w:type="continuationSeparator" w:id="0">
    <w:p w:rsidR="00CA2C55" w:rsidRDefault="00CA2C5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5EE60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F00E5C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RCS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55" w:rsidRDefault="00CA2C55" w:rsidP="007C34CE">
      <w:pPr>
        <w:spacing w:after="0" w:line="240" w:lineRule="auto"/>
      </w:pPr>
      <w:r>
        <w:separator/>
      </w:r>
    </w:p>
  </w:footnote>
  <w:footnote w:type="continuationSeparator" w:id="0">
    <w:p w:rsidR="00CA2C55" w:rsidRDefault="00CA2C5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3736"/>
    <w:multiLevelType w:val="hybridMultilevel"/>
    <w:tmpl w:val="FB2EBA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83ED8"/>
    <w:multiLevelType w:val="hybridMultilevel"/>
    <w:tmpl w:val="EC26019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D5584"/>
    <w:multiLevelType w:val="hybridMultilevel"/>
    <w:tmpl w:val="F8B6E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14FD4"/>
    <w:multiLevelType w:val="hybridMultilevel"/>
    <w:tmpl w:val="48868C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70FF5"/>
    <w:multiLevelType w:val="hybridMultilevel"/>
    <w:tmpl w:val="A8FC5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93"/>
    <w:rsid w:val="00053792"/>
    <w:rsid w:val="000B6E3F"/>
    <w:rsid w:val="000C7702"/>
    <w:rsid w:val="000D47DA"/>
    <w:rsid w:val="00102C8C"/>
    <w:rsid w:val="00111DE5"/>
    <w:rsid w:val="0012255F"/>
    <w:rsid w:val="00167F9F"/>
    <w:rsid w:val="001A2EE0"/>
    <w:rsid w:val="001C6B52"/>
    <w:rsid w:val="001E36B9"/>
    <w:rsid w:val="001F4DA5"/>
    <w:rsid w:val="002015FF"/>
    <w:rsid w:val="00226905"/>
    <w:rsid w:val="002673E0"/>
    <w:rsid w:val="002E4FDA"/>
    <w:rsid w:val="00313ECC"/>
    <w:rsid w:val="00326195"/>
    <w:rsid w:val="0035399B"/>
    <w:rsid w:val="00355AB3"/>
    <w:rsid w:val="003750EF"/>
    <w:rsid w:val="00380DCF"/>
    <w:rsid w:val="003D66D5"/>
    <w:rsid w:val="003E01AD"/>
    <w:rsid w:val="00483703"/>
    <w:rsid w:val="00492A08"/>
    <w:rsid w:val="004C1B72"/>
    <w:rsid w:val="004C1DA8"/>
    <w:rsid w:val="004D111B"/>
    <w:rsid w:val="005058E6"/>
    <w:rsid w:val="0053382E"/>
    <w:rsid w:val="005354B7"/>
    <w:rsid w:val="00537EB6"/>
    <w:rsid w:val="00570857"/>
    <w:rsid w:val="005869D2"/>
    <w:rsid w:val="0059567D"/>
    <w:rsid w:val="005A44E4"/>
    <w:rsid w:val="005F29A2"/>
    <w:rsid w:val="0061617E"/>
    <w:rsid w:val="00617563"/>
    <w:rsid w:val="007263EC"/>
    <w:rsid w:val="00735B1A"/>
    <w:rsid w:val="00743673"/>
    <w:rsid w:val="00757A18"/>
    <w:rsid w:val="007717F1"/>
    <w:rsid w:val="007819FA"/>
    <w:rsid w:val="00786B4A"/>
    <w:rsid w:val="007B0454"/>
    <w:rsid w:val="007C34CE"/>
    <w:rsid w:val="007D298B"/>
    <w:rsid w:val="00807938"/>
    <w:rsid w:val="00814033"/>
    <w:rsid w:val="00816DC1"/>
    <w:rsid w:val="008443FB"/>
    <w:rsid w:val="00851ADC"/>
    <w:rsid w:val="008523C2"/>
    <w:rsid w:val="0087027F"/>
    <w:rsid w:val="008F4485"/>
    <w:rsid w:val="0091060A"/>
    <w:rsid w:val="00961041"/>
    <w:rsid w:val="0096254C"/>
    <w:rsid w:val="009670F2"/>
    <w:rsid w:val="00973388"/>
    <w:rsid w:val="00977072"/>
    <w:rsid w:val="0098326D"/>
    <w:rsid w:val="009B5A65"/>
    <w:rsid w:val="009B5A7F"/>
    <w:rsid w:val="00A07B98"/>
    <w:rsid w:val="00A1657E"/>
    <w:rsid w:val="00A7750B"/>
    <w:rsid w:val="00A94A56"/>
    <w:rsid w:val="00AA5F04"/>
    <w:rsid w:val="00AE54DE"/>
    <w:rsid w:val="00B03B8E"/>
    <w:rsid w:val="00B166AD"/>
    <w:rsid w:val="00BA18C2"/>
    <w:rsid w:val="00BB6C68"/>
    <w:rsid w:val="00BD1974"/>
    <w:rsid w:val="00BD255A"/>
    <w:rsid w:val="00BE0BCB"/>
    <w:rsid w:val="00C11AB6"/>
    <w:rsid w:val="00C21322"/>
    <w:rsid w:val="00C4006C"/>
    <w:rsid w:val="00C460F5"/>
    <w:rsid w:val="00C843DF"/>
    <w:rsid w:val="00CA2C55"/>
    <w:rsid w:val="00CA72DD"/>
    <w:rsid w:val="00CC3B7D"/>
    <w:rsid w:val="00CF37CE"/>
    <w:rsid w:val="00D3572E"/>
    <w:rsid w:val="00D47B7D"/>
    <w:rsid w:val="00D82499"/>
    <w:rsid w:val="00DA44AE"/>
    <w:rsid w:val="00DB297F"/>
    <w:rsid w:val="00DD1588"/>
    <w:rsid w:val="00DF0ACB"/>
    <w:rsid w:val="00E1215D"/>
    <w:rsid w:val="00E16B39"/>
    <w:rsid w:val="00E3196F"/>
    <w:rsid w:val="00E850A8"/>
    <w:rsid w:val="00EA0144"/>
    <w:rsid w:val="00EA4F44"/>
    <w:rsid w:val="00EA63B4"/>
    <w:rsid w:val="00EC3A09"/>
    <w:rsid w:val="00EF2493"/>
    <w:rsid w:val="00EF4316"/>
    <w:rsid w:val="00F112B7"/>
    <w:rsid w:val="00F12EDF"/>
    <w:rsid w:val="00F83062"/>
    <w:rsid w:val="00F8418C"/>
    <w:rsid w:val="00F916D0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4D480D-775B-4E2A-B80B-8A07FA74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il">
    <w:name w:val="il"/>
    <w:basedOn w:val="Policepardfaut"/>
    <w:rsid w:val="00EF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393</TotalTime>
  <Pages>2</Pages>
  <Words>443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2020-01-07T16:21:00Z</cp:lastPrinted>
  <dcterms:created xsi:type="dcterms:W3CDTF">2020-01-07T09:48:00Z</dcterms:created>
  <dcterms:modified xsi:type="dcterms:W3CDTF">2020-01-07T16:22:00Z</dcterms:modified>
</cp:coreProperties>
</file>