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B0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748C3" w:rsidRDefault="00A748C3" w:rsidP="0096254C">
      <w:pPr>
        <w:rPr>
          <w:rFonts w:ascii="Times New Roman" w:hAnsi="Times New Roman" w:cs="Times New Roman"/>
          <w:sz w:val="24"/>
          <w:szCs w:val="24"/>
        </w:rPr>
      </w:pPr>
    </w:p>
    <w:p w:rsidR="00A748C3" w:rsidRDefault="00C94B1B" w:rsidP="00C94B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Fiche exploitation</w:t>
      </w:r>
    </w:p>
    <w:p w:rsidR="00A748C3" w:rsidRDefault="008D5A8A" w:rsidP="00C02F4F">
      <w:pPr>
        <w:pStyle w:val="Titre1"/>
      </w:pPr>
      <w:r>
        <w:t>Crèche Ayguesvives et Escalquens</w:t>
      </w:r>
    </w:p>
    <w:p w:rsidR="00A748C3" w:rsidRDefault="00A748C3" w:rsidP="00A67101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Gestionnaire bâtiments SICOVAL :</w:t>
      </w:r>
    </w:p>
    <w:p w:rsidR="00A748C3" w:rsidRPr="00A748C3" w:rsidRDefault="00A748C3" w:rsidP="003011C1">
      <w:pPr>
        <w:spacing w:before="100" w:beforeAutospacing="1" w:after="100" w:afterAutospacing="1" w:line="24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Marc DARIES</w:t>
      </w:r>
    </w:p>
    <w:p w:rsidR="00A748C3" w:rsidRPr="00A748C3" w:rsidRDefault="00A748C3" w:rsidP="003011C1">
      <w:pPr>
        <w:spacing w:before="100" w:beforeAutospacing="1" w:after="100" w:afterAutospacing="1" w:line="24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Responsable de service</w:t>
      </w:r>
    </w:p>
    <w:p w:rsidR="00A748C3" w:rsidRPr="00A748C3" w:rsidRDefault="00A748C3" w:rsidP="003011C1">
      <w:pPr>
        <w:spacing w:before="100" w:beforeAutospacing="1" w:after="100" w:afterAutospacing="1" w:line="24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Service Gestion du patrimoine bâti</w:t>
      </w:r>
    </w:p>
    <w:p w:rsidR="00A748C3" w:rsidRPr="00A748C3" w:rsidRDefault="00A748C3" w:rsidP="003011C1">
      <w:pPr>
        <w:spacing w:before="100" w:beforeAutospacing="1" w:after="100" w:afterAutospacing="1" w:line="24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Direction de l’Environnement et du Patrimoine</w:t>
      </w:r>
    </w:p>
    <w:p w:rsidR="00A748C3" w:rsidRPr="00A748C3" w:rsidRDefault="00A748C3" w:rsidP="003011C1">
      <w:pPr>
        <w:spacing w:before="100" w:beforeAutospacing="1" w:after="100" w:afterAutospacing="1" w:line="24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Tél. 05 62 24 29 10 (poste 2910)</w:t>
      </w:r>
    </w:p>
    <w:p w:rsidR="00A748C3" w:rsidRPr="00A748C3" w:rsidRDefault="00A748C3" w:rsidP="003011C1">
      <w:pPr>
        <w:spacing w:before="100" w:beforeAutospacing="1" w:after="100" w:afterAutospacing="1" w:line="240" w:lineRule="auto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A748C3">
        <w:rPr>
          <w:rFonts w:ascii="Times New Roman" w:hAnsi="Times New Roman" w:cs="Times New Roman"/>
          <w:sz w:val="24"/>
          <w:szCs w:val="24"/>
        </w:rPr>
        <w:t>Mobile : 06 77 06 10 38</w:t>
      </w:r>
    </w:p>
    <w:p w:rsidR="00A748C3" w:rsidRDefault="00351154" w:rsidP="003011C1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F4A3B">
          <w:rPr>
            <w:rStyle w:val="Lienhypertexte"/>
            <w:rFonts w:ascii="Times New Roman" w:hAnsi="Times New Roman" w:cs="Times New Roman"/>
            <w:sz w:val="24"/>
            <w:szCs w:val="24"/>
          </w:rPr>
          <w:t>Marc.Daries@sicoval.fr</w:t>
        </w:r>
      </w:hyperlink>
    </w:p>
    <w:p w:rsidR="00C02F4F" w:rsidRDefault="00C02F4F" w:rsidP="003011C1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</w:p>
    <w:p w:rsidR="00C02F4F" w:rsidRPr="00C02F4F" w:rsidRDefault="00C02F4F" w:rsidP="003011C1">
      <w:pPr>
        <w:ind w:left="708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Directrice crèche d'Ayguesvives : </w:t>
      </w:r>
      <w:r w:rsidR="00320978">
        <w:rPr>
          <w:rFonts w:ascii="Times New Roman" w:hAnsi="Times New Roman" w:cs="Times New Roman"/>
          <w:sz w:val="24"/>
          <w:szCs w:val="24"/>
        </w:rPr>
        <w:br/>
      </w:r>
      <w:r w:rsidRPr="00C02F4F">
        <w:rPr>
          <w:rFonts w:ascii="Calibri" w:eastAsia="Times New Roman" w:hAnsi="Calibri" w:cs="Calibri"/>
          <w:color w:val="000000"/>
          <w:lang w:eastAsia="fr-FR"/>
        </w:rPr>
        <w:t xml:space="preserve">veronique.bardou@sicoval.fr </w:t>
      </w:r>
      <w:r w:rsidR="00A67101">
        <w:rPr>
          <w:rFonts w:ascii="Calibri" w:eastAsia="Times New Roman" w:hAnsi="Calibri" w:cs="Calibri"/>
          <w:color w:val="000000"/>
          <w:lang w:eastAsia="fr-FR"/>
        </w:rPr>
        <w:t xml:space="preserve">- </w:t>
      </w:r>
      <w:r w:rsidR="00A67101">
        <w:rPr>
          <w:rStyle w:val="rlltdetails"/>
        </w:rPr>
        <w:t>05 62 71 74 53</w:t>
      </w:r>
    </w:p>
    <w:p w:rsidR="003011C1" w:rsidRPr="003011C1" w:rsidRDefault="003011C1" w:rsidP="003011C1">
      <w:pPr>
        <w:ind w:left="708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Directrice crèche d'Escalquens : </w:t>
      </w:r>
      <w:r w:rsidR="00320978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="00A67101" w:rsidRPr="000F4A3B">
          <w:rPr>
            <w:rStyle w:val="Lienhypertexte"/>
            <w:rFonts w:ascii="Calibri" w:eastAsia="Times New Roman" w:hAnsi="Calibri" w:cs="Calibri"/>
            <w:lang w:eastAsia="fr-FR"/>
          </w:rPr>
          <w:t>laurence.polverinos@sicoval.fr</w:t>
        </w:r>
      </w:hyperlink>
      <w:r w:rsidR="00A67101">
        <w:rPr>
          <w:rFonts w:ascii="Calibri" w:eastAsia="Times New Roman" w:hAnsi="Calibri" w:cs="Calibri"/>
          <w:color w:val="000000"/>
          <w:lang w:eastAsia="fr-FR"/>
        </w:rPr>
        <w:t xml:space="preserve"> - </w:t>
      </w:r>
      <w:r w:rsidR="00A67101">
        <w:t>05 61 83 64 20</w:t>
      </w:r>
    </w:p>
    <w:p w:rsidR="00351154" w:rsidRDefault="008D5A8A" w:rsidP="00C02F4F">
      <w:pPr>
        <w:pStyle w:val="Titre1"/>
      </w:pPr>
      <w:r>
        <w:t>Mairie Annexe Labège et école maternelle de Labège</w:t>
      </w:r>
    </w:p>
    <w:p w:rsidR="00351154" w:rsidRDefault="00351154" w:rsidP="00215DC0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 technique</w:t>
      </w:r>
      <w:r w:rsidR="00C719D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Labège : </w:t>
      </w:r>
    </w:p>
    <w:p w:rsidR="00C719D7" w:rsidRDefault="00C719D7" w:rsidP="00215DC0">
      <w:pPr>
        <w:ind w:left="708"/>
        <w:contextualSpacing/>
        <w:rPr>
          <w:rStyle w:val="gi"/>
        </w:rPr>
      </w:pPr>
      <w:r>
        <w:rPr>
          <w:rStyle w:val="gi"/>
        </w:rPr>
        <w:t xml:space="preserve">Responsable :  </w:t>
      </w:r>
      <w:r>
        <w:rPr>
          <w:rStyle w:val="gi"/>
        </w:rPr>
        <w:t xml:space="preserve">GAUBERT Sébastien </w:t>
      </w:r>
      <w:hyperlink r:id="rId9" w:history="1">
        <w:r w:rsidRPr="000F4A3B">
          <w:rPr>
            <w:rStyle w:val="Lienhypertexte"/>
          </w:rPr>
          <w:t>sgaubert@ville-labege.fr</w:t>
        </w:r>
      </w:hyperlink>
      <w:r>
        <w:rPr>
          <w:rStyle w:val="gi"/>
        </w:rPr>
        <w:t xml:space="preserve"> – 06 70 20 40 13</w:t>
      </w:r>
    </w:p>
    <w:p w:rsidR="00C719D7" w:rsidRDefault="00C719D7" w:rsidP="00215DC0">
      <w:pPr>
        <w:spacing w:before="100" w:beforeAutospacing="1" w:after="100" w:afterAutospacing="1"/>
        <w:ind w:left="708"/>
      </w:pPr>
      <w:r>
        <w:t>Philippe Alcaraz</w:t>
      </w:r>
      <w:r>
        <w:t xml:space="preserve"> - </w:t>
      </w:r>
      <w:hyperlink r:id="rId10" w:history="1">
        <w:r w:rsidR="00215DC0" w:rsidRPr="000F4A3B">
          <w:rPr>
            <w:rStyle w:val="Lienhypertexte"/>
          </w:rPr>
          <w:t>palcaraz@ville-labege.fr-</w:t>
        </w:r>
      </w:hyperlink>
      <w:r w:rsidR="00215DC0">
        <w:t xml:space="preserve"> </w:t>
      </w:r>
      <w:r w:rsidR="00215DC0">
        <w:t xml:space="preserve"> 06.08.90.19.84</w:t>
      </w:r>
    </w:p>
    <w:p w:rsidR="00594DED" w:rsidRPr="00594DED" w:rsidRDefault="00215DC0" w:rsidP="00320978">
      <w:pPr>
        <w:ind w:left="708"/>
        <w:rPr>
          <w:rFonts w:ascii="Arial Unicode MS" w:eastAsia="Arial Unicode MS" w:hAnsi="Arial Unicode MS" w:cs="Arial Unicode MS"/>
          <w:color w:val="000000"/>
          <w:sz w:val="20"/>
          <w:szCs w:val="20"/>
          <w:lang w:eastAsia="fr-FR"/>
        </w:rPr>
      </w:pPr>
      <w:r>
        <w:t xml:space="preserve">Directrice école maternelle </w:t>
      </w:r>
      <w:r w:rsidR="00320978">
        <w:t>:</w:t>
      </w:r>
      <w:r w:rsidR="00320978">
        <w:br/>
      </w:r>
      <w:r>
        <w:t xml:space="preserve"> </w:t>
      </w:r>
      <w:r w:rsidRPr="00215DC0">
        <w:rPr>
          <w:rFonts w:ascii="Calibri" w:eastAsia="Times New Roman" w:hAnsi="Calibri" w:cs="Calibri"/>
          <w:color w:val="000000"/>
          <w:lang w:eastAsia="fr-FR"/>
        </w:rPr>
        <w:t>Valerie Gardiès</w:t>
      </w:r>
      <w:r w:rsidR="00594DED">
        <w:rPr>
          <w:rFonts w:ascii="Calibri" w:eastAsia="Times New Roman" w:hAnsi="Calibri" w:cs="Calibri"/>
          <w:color w:val="000000"/>
          <w:lang w:eastAsia="fr-FR"/>
        </w:rPr>
        <w:t xml:space="preserve"> - </w:t>
      </w:r>
      <w:hyperlink r:id="rId11" w:history="1">
        <w:r w:rsidR="00594DED" w:rsidRPr="000F4A3B">
          <w:rPr>
            <w:rStyle w:val="Lienhypertexte"/>
            <w:rFonts w:ascii="Calibri" w:eastAsia="Times New Roman" w:hAnsi="Calibri" w:cs="Calibri"/>
            <w:lang w:eastAsia="fr-FR"/>
          </w:rPr>
          <w:t>labege.mat@wanadoo.fr</w:t>
        </w:r>
      </w:hyperlink>
      <w:r w:rsidR="00594DED">
        <w:rPr>
          <w:rFonts w:ascii="Calibri" w:eastAsia="Times New Roman" w:hAnsi="Calibri" w:cs="Calibri"/>
          <w:color w:val="000000"/>
          <w:lang w:eastAsia="fr-FR"/>
        </w:rPr>
        <w:t xml:space="preserve"> -</w:t>
      </w:r>
      <w:r w:rsidR="00594DED" w:rsidRPr="00594DED">
        <w:rPr>
          <w:rFonts w:ascii="Arial Unicode MS" w:eastAsia="Arial Unicode MS" w:hAnsi="Arial Unicode MS" w:cs="Arial Unicode MS" w:hint="eastAsia"/>
          <w:color w:val="000000"/>
          <w:sz w:val="20"/>
          <w:szCs w:val="20"/>
          <w:lang w:eastAsia="fr-FR"/>
        </w:rPr>
        <w:t>05.62.24.40.10</w:t>
      </w:r>
    </w:p>
    <w:p w:rsidR="008D5A8A" w:rsidRDefault="008D5A8A" w:rsidP="00C02F4F">
      <w:pPr>
        <w:pStyle w:val="Titre1"/>
      </w:pPr>
      <w:r>
        <w:t xml:space="preserve">Maison des </w:t>
      </w:r>
      <w:r w:rsidR="00320978">
        <w:t>solidarités et</w:t>
      </w:r>
      <w:r>
        <w:t xml:space="preserve"> Espace Berjean</w:t>
      </w:r>
      <w:r w:rsidR="00594DED">
        <w:t xml:space="preserve"> Escalquens</w:t>
      </w:r>
    </w:p>
    <w:p w:rsidR="00C719D7" w:rsidRDefault="00DB5ECB" w:rsidP="00827076">
      <w:pPr>
        <w:spacing w:before="100" w:beforeAutospacing="1" w:after="100" w:afterAutospacing="1"/>
        <w:ind w:left="709"/>
        <w:contextualSpacing/>
      </w:pPr>
      <w:r>
        <w:t>Service technique Escalquens :</w:t>
      </w:r>
    </w:p>
    <w:p w:rsidR="00827076" w:rsidRDefault="00827076" w:rsidP="00827076">
      <w:pPr>
        <w:ind w:left="709"/>
        <w:contextualSpacing/>
        <w:rPr>
          <w:rFonts w:ascii="Calibri" w:eastAsia="Times New Roman" w:hAnsi="Calibri" w:cs="Calibri"/>
          <w:color w:val="000000"/>
          <w:lang w:eastAsia="fr-FR"/>
        </w:rPr>
      </w:pPr>
      <w:r>
        <w:t xml:space="preserve">Dominique Aguar - </w:t>
      </w:r>
      <w:hyperlink r:id="rId12" w:history="1">
        <w:r w:rsidRPr="000F4A3B">
          <w:rPr>
            <w:rStyle w:val="Lienhypertexte"/>
            <w:rFonts w:ascii="Calibri" w:eastAsia="Times New Roman" w:hAnsi="Calibri" w:cs="Calibri"/>
            <w:lang w:eastAsia="fr-FR"/>
          </w:rPr>
          <w:t>dominique.agar@escalquens.fr-</w:t>
        </w:r>
      </w:hyperlink>
      <w:r>
        <w:rPr>
          <w:rFonts w:ascii="Calibri" w:eastAsia="Times New Roman" w:hAnsi="Calibri" w:cs="Calibri"/>
          <w:color w:val="000000"/>
          <w:lang w:eastAsia="fr-FR"/>
        </w:rPr>
        <w:t xml:space="preserve"> 06 74 08 26 60</w:t>
      </w:r>
    </w:p>
    <w:p w:rsidR="00320978" w:rsidRDefault="00316FFD" w:rsidP="00316FFD">
      <w:pPr>
        <w:pStyle w:val="Titre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Vestiaires de Donneville.*</w:t>
      </w:r>
    </w:p>
    <w:p w:rsidR="00316FFD" w:rsidRDefault="00316FFD" w:rsidP="00231191">
      <w:pPr>
        <w:ind w:left="708"/>
        <w:rPr>
          <w:lang w:eastAsia="fr-FR"/>
        </w:rPr>
      </w:pPr>
      <w:r>
        <w:rPr>
          <w:lang w:eastAsia="fr-FR"/>
        </w:rPr>
        <w:t>Mairie :</w:t>
      </w:r>
    </w:p>
    <w:p w:rsidR="00316FFD" w:rsidRDefault="00EF69D3" w:rsidP="00231191">
      <w:pPr>
        <w:ind w:left="708"/>
        <w:rPr>
          <w:rStyle w:val="lev"/>
        </w:rPr>
      </w:pPr>
      <w:r>
        <w:rPr>
          <w:rStyle w:val="gi"/>
        </w:rPr>
        <w:t xml:space="preserve">Secrétariat Général Mairie Donneville </w:t>
      </w:r>
      <w:hyperlink r:id="rId13" w:history="1">
        <w:r w:rsidRPr="000F4A3B">
          <w:rPr>
            <w:rStyle w:val="Lienhypertexte"/>
          </w:rPr>
          <w:t>sg@donneville.fr</w:t>
        </w:r>
      </w:hyperlink>
      <w:r>
        <w:rPr>
          <w:rStyle w:val="gi"/>
        </w:rPr>
        <w:br/>
      </w:r>
      <w:hyperlink r:id="rId14" w:history="1">
        <w:r w:rsidR="005D4A11" w:rsidRPr="000F4A3B">
          <w:rPr>
            <w:rStyle w:val="Lienhypertexte"/>
          </w:rPr>
          <w:t>accueil@donneville.fr</w:t>
        </w:r>
      </w:hyperlink>
      <w:r w:rsidR="005D4A11">
        <w:rPr>
          <w:rStyle w:val="gi"/>
        </w:rPr>
        <w:t xml:space="preserve"> - </w:t>
      </w:r>
      <w:r w:rsidR="005D4A11">
        <w:rPr>
          <w:rStyle w:val="lev"/>
        </w:rPr>
        <w:t>05 61 81 96 60</w:t>
      </w:r>
    </w:p>
    <w:p w:rsidR="00231191" w:rsidRDefault="005D4A11" w:rsidP="00231191">
      <w:pPr>
        <w:pStyle w:val="PrformatHTML"/>
        <w:rPr>
          <w:rStyle w:val="lev"/>
          <w:b w:val="0"/>
        </w:rPr>
      </w:pPr>
      <w:r w:rsidRPr="00231191">
        <w:rPr>
          <w:rStyle w:val="Titre1Car"/>
        </w:rPr>
        <w:t xml:space="preserve">MJC </w:t>
      </w:r>
      <w:r w:rsidR="0084625F" w:rsidRPr="00231191">
        <w:rPr>
          <w:rStyle w:val="Titre1Car"/>
        </w:rPr>
        <w:t>et Gymnase</w:t>
      </w:r>
      <w:r w:rsidR="005A20E2" w:rsidRPr="00231191">
        <w:rPr>
          <w:rStyle w:val="Titre1Car"/>
        </w:rPr>
        <w:t xml:space="preserve"> Ayguesvives</w:t>
      </w:r>
    </w:p>
    <w:p w:rsidR="00F211F4" w:rsidRDefault="00F211F4" w:rsidP="00231191">
      <w:pPr>
        <w:pStyle w:val="PrformatHTML"/>
        <w:ind w:left="708"/>
      </w:pPr>
      <w:r>
        <w:rPr>
          <w:rStyle w:val="lev"/>
          <w:b w:val="0"/>
        </w:rPr>
        <w:lastRenderedPageBreak/>
        <w:t xml:space="preserve">ASVP </w:t>
      </w:r>
      <w:r w:rsidR="0084625F">
        <w:rPr>
          <w:rStyle w:val="lev"/>
          <w:b w:val="0"/>
        </w:rPr>
        <w:t>- Gilles</w:t>
      </w:r>
      <w:r>
        <w:rPr>
          <w:rStyle w:val="lev"/>
          <w:b w:val="0"/>
        </w:rPr>
        <w:t xml:space="preserve"> Monticcelli - </w:t>
      </w:r>
      <w:hyperlink r:id="rId15" w:history="1">
        <w:r w:rsidRPr="000F4A3B">
          <w:rPr>
            <w:rStyle w:val="Lienhypertexte"/>
          </w:rPr>
          <w:t>asvp.ayguesvives31@orange.fr</w:t>
        </w:r>
      </w:hyperlink>
      <w:r>
        <w:rPr>
          <w:rStyle w:val="go"/>
        </w:rPr>
        <w:t xml:space="preserve"> - </w:t>
      </w:r>
      <w:r w:rsidRPr="00F211F4">
        <w:t>05 34 66 79 36</w:t>
      </w:r>
    </w:p>
    <w:p w:rsidR="0084625F" w:rsidRDefault="0084625F" w:rsidP="00231191">
      <w:pPr>
        <w:pStyle w:val="PrformatHTML"/>
        <w:ind w:left="708"/>
        <w:rPr>
          <w:color w:val="888888"/>
        </w:rPr>
      </w:pPr>
      <w:r>
        <w:rPr>
          <w:rStyle w:val="gd"/>
        </w:rPr>
        <w:t>Secrétariat Mairie Ayguesvives</w:t>
      </w:r>
      <w:r>
        <w:rPr>
          <w:rStyle w:val="qu"/>
        </w:rPr>
        <w:t xml:space="preserve"> </w:t>
      </w:r>
      <w:r>
        <w:rPr>
          <w:rStyle w:val="go"/>
        </w:rPr>
        <w:t>&lt;mairie.ayguesvives31@wanadoo.fr</w:t>
      </w:r>
      <w:r w:rsidR="00231191">
        <w:rPr>
          <w:rStyle w:val="go"/>
        </w:rPr>
        <w:t xml:space="preserve"> -</w:t>
      </w:r>
      <w:r w:rsidR="00231191">
        <w:rPr>
          <w:color w:val="888888"/>
        </w:rPr>
        <w:t>05.61.81.92.57</w:t>
      </w:r>
    </w:p>
    <w:p w:rsidR="00AA4D5C" w:rsidRDefault="00AA4D5C" w:rsidP="00231191">
      <w:pPr>
        <w:pStyle w:val="PrformatHTML"/>
        <w:ind w:left="708"/>
        <w:rPr>
          <w:color w:val="888888"/>
        </w:rPr>
      </w:pPr>
    </w:p>
    <w:p w:rsidR="00AA4D5C" w:rsidRDefault="00AA4D5C" w:rsidP="00A268B2">
      <w:pPr>
        <w:pStyle w:val="Titre1"/>
      </w:pPr>
      <w:r>
        <w:t xml:space="preserve">Salle des </w:t>
      </w:r>
      <w:r w:rsidR="00A268B2">
        <w:t>fêtes</w:t>
      </w:r>
      <w:r>
        <w:t xml:space="preserve"> Noueille</w:t>
      </w:r>
      <w:r w:rsidR="00A268B2">
        <w:t>s</w:t>
      </w:r>
    </w:p>
    <w:p w:rsidR="00404CB3" w:rsidRPr="00B86ACB" w:rsidRDefault="00B86ACB" w:rsidP="00B86ACB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6ACB">
        <w:rPr>
          <w:rFonts w:ascii="Times New Roman" w:eastAsia="Times New Roman" w:hAnsi="Times New Roman" w:cs="Times New Roman"/>
          <w:sz w:val="24"/>
          <w:szCs w:val="24"/>
          <w:lang w:eastAsia="fr-FR"/>
        </w:rPr>
        <w:t>MAIRIE DE NOUEILLES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B86AC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05.61.81.99.23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  <w:r w:rsidR="0074642B">
        <w:rPr>
          <w:rStyle w:val="gd"/>
        </w:rPr>
        <w:t>mairie.noueilles@wanadoo.fr</w:t>
      </w:r>
    </w:p>
    <w:p w:rsidR="00404CB3" w:rsidRDefault="00404CB3" w:rsidP="00B86AC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Maire de Noueilles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-  </w:t>
      </w: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Mr Maréchal Hugues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</w:t>
      </w: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47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04CB3">
        <w:rPr>
          <w:rFonts w:ascii="Times New Roman" w:eastAsia="Times New Roman" w:hAnsi="Times New Roman" w:cs="Times New Roman"/>
          <w:sz w:val="24"/>
          <w:szCs w:val="24"/>
          <w:lang w:eastAsia="fr-FR"/>
        </w:rPr>
        <w:t>09</w:t>
      </w:r>
    </w:p>
    <w:p w:rsidR="00B86ACB" w:rsidRDefault="00B86ACB" w:rsidP="00B86AC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86ACB" w:rsidRDefault="008F219C" w:rsidP="003C2D8D">
      <w:pPr>
        <w:pStyle w:val="Titre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Ecole d'Odars :</w:t>
      </w:r>
    </w:p>
    <w:p w:rsidR="008F219C" w:rsidRDefault="008F219C" w:rsidP="008F2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2EE8" w:rsidRDefault="00F61157" w:rsidP="008F219C">
      <w:pPr>
        <w:spacing w:after="0" w:line="240" w:lineRule="auto"/>
      </w:pPr>
      <w:r>
        <w:rPr>
          <w:rStyle w:val="il"/>
        </w:rPr>
        <w:t>Mairie</w:t>
      </w:r>
      <w:r>
        <w:t xml:space="preserve"> de </w:t>
      </w:r>
      <w:r>
        <w:rPr>
          <w:rStyle w:val="il"/>
        </w:rPr>
        <w:t>ODARS</w:t>
      </w:r>
      <w:r>
        <w:t xml:space="preserve"> </w:t>
      </w:r>
      <w:r w:rsidR="003C2D8D">
        <w:t>- 05.62.71.71.40</w:t>
      </w:r>
      <w:r>
        <w:t xml:space="preserve"> </w:t>
      </w:r>
      <w:hyperlink r:id="rId16" w:history="1">
        <w:r w:rsidRPr="000F4A3B">
          <w:rPr>
            <w:rStyle w:val="Lienhypertexte"/>
          </w:rPr>
          <w:t>- mairie.odars@orange.fr</w:t>
        </w:r>
      </w:hyperlink>
    </w:p>
    <w:p w:rsidR="00F61157" w:rsidRDefault="00F61157" w:rsidP="008F219C">
      <w:pPr>
        <w:spacing w:after="0" w:line="240" w:lineRule="auto"/>
      </w:pPr>
      <w:r>
        <w:rPr>
          <w:rStyle w:val="gi"/>
        </w:rPr>
        <w:t>Alain LUVISUTTO &lt;alain.luvisutto@orange.fr</w:t>
      </w:r>
      <w:r w:rsidR="003C2D8D">
        <w:rPr>
          <w:rStyle w:val="gi"/>
        </w:rPr>
        <w:t xml:space="preserve"> - </w:t>
      </w:r>
      <w:r w:rsidR="003C2D8D">
        <w:t>06</w:t>
      </w:r>
      <w:r w:rsidR="003C2D8D">
        <w:t xml:space="preserve"> </w:t>
      </w:r>
      <w:r w:rsidR="003C2D8D">
        <w:t>87</w:t>
      </w:r>
      <w:r w:rsidR="003C2D8D">
        <w:t xml:space="preserve"> </w:t>
      </w:r>
      <w:r w:rsidR="003C2D8D">
        <w:t>99</w:t>
      </w:r>
      <w:r w:rsidR="003C2D8D">
        <w:t xml:space="preserve"> </w:t>
      </w:r>
      <w:r w:rsidR="003C2D8D">
        <w:t>98</w:t>
      </w:r>
      <w:r w:rsidR="003C2D8D">
        <w:t xml:space="preserve"> </w:t>
      </w:r>
      <w:r w:rsidR="003C2D8D">
        <w:t>21</w:t>
      </w:r>
    </w:p>
    <w:p w:rsidR="006E38B5" w:rsidRDefault="006E38B5" w:rsidP="008F219C">
      <w:pPr>
        <w:spacing w:after="0" w:line="240" w:lineRule="auto"/>
      </w:pPr>
    </w:p>
    <w:p w:rsidR="006E38B5" w:rsidRDefault="00A47DCD" w:rsidP="00A47DCD">
      <w:pPr>
        <w:pStyle w:val="Titre1"/>
      </w:pPr>
      <w:r>
        <w:t>Ateliers Aureville :</w:t>
      </w:r>
    </w:p>
    <w:p w:rsidR="00DF2BD5" w:rsidRPr="00DF2BD5" w:rsidRDefault="009C2F54" w:rsidP="00DF2BD5">
      <w:r>
        <w:rPr>
          <w:rStyle w:val="gi"/>
        </w:rPr>
        <w:t>Mairie Aureville &lt;mairie.aureville@wanadoo.fr</w:t>
      </w:r>
      <w:r>
        <w:rPr>
          <w:rStyle w:val="gi"/>
        </w:rPr>
        <w:t xml:space="preserve"> - </w:t>
      </w:r>
      <w:r>
        <w:t>05 61 76 30 29</w:t>
      </w:r>
      <w:r>
        <w:rPr>
          <w:rStyle w:val="gi"/>
        </w:rPr>
        <w:br/>
      </w:r>
      <w:r>
        <w:rPr>
          <w:color w:val="888888"/>
        </w:rPr>
        <w:t>Secrétaire de Mairie</w:t>
      </w:r>
      <w:r>
        <w:rPr>
          <w:color w:val="888888"/>
        </w:rPr>
        <w:t xml:space="preserve">  - </w:t>
      </w:r>
      <w:r>
        <w:rPr>
          <w:color w:val="888888"/>
        </w:rPr>
        <w:t>Jocelyne VILLUENDAS</w:t>
      </w:r>
      <w:r>
        <w:rPr>
          <w:color w:val="888888"/>
        </w:rPr>
        <w:br/>
      </w:r>
      <w:r>
        <w:rPr>
          <w:color w:val="888888"/>
        </w:rPr>
        <w:br/>
      </w:r>
      <w:bookmarkStart w:id="0" w:name="_GoBack"/>
      <w:bookmarkEnd w:id="0"/>
    </w:p>
    <w:p w:rsidR="00A47DCD" w:rsidRDefault="00A47DCD" w:rsidP="00A47DCD">
      <w:r>
        <w:t>Maire :</w:t>
      </w:r>
    </w:p>
    <w:p w:rsidR="00DF2BD5" w:rsidRDefault="00DF2BD5" w:rsidP="00DF2BD5">
      <w:r w:rsidRPr="00DF2BD5">
        <w:t>ESPIC Xavier &lt;Xavier.ESPIC@toulouse-metropole.fr</w:t>
      </w:r>
    </w:p>
    <w:p w:rsidR="006E38B5" w:rsidRDefault="006E38B5" w:rsidP="00DF2BD5">
      <w:pPr>
        <w:pStyle w:val="Titre1"/>
      </w:pPr>
      <w:r w:rsidRPr="00DF2BD5">
        <w:t xml:space="preserve">Ecole de Montbrun </w:t>
      </w:r>
      <w:r w:rsidR="00566BC6">
        <w:t>:</w:t>
      </w:r>
    </w:p>
    <w:p w:rsidR="00566BC6" w:rsidRDefault="00566BC6" w:rsidP="00566BC6">
      <w:pPr>
        <w:rPr>
          <w:color w:val="888888"/>
        </w:rPr>
      </w:pPr>
      <w:r>
        <w:rPr>
          <w:color w:val="888888"/>
        </w:rPr>
        <w:t xml:space="preserve">Carine ALBAREDE pour le secrétariat de </w:t>
      </w:r>
      <w:r>
        <w:rPr>
          <w:rStyle w:val="il"/>
          <w:color w:val="888888"/>
        </w:rPr>
        <w:t>Mairie</w:t>
      </w:r>
      <w:r>
        <w:rPr>
          <w:color w:val="888888"/>
        </w:rPr>
        <w:br/>
        <w:t>Horaires d'ouverture au public : lundi (14h-18h) ; jeudi (9h-17h, sur rdv) et vendredi (8h30-12h)</w:t>
      </w:r>
      <w:r>
        <w:rPr>
          <w:color w:val="888888"/>
        </w:rPr>
        <w:br/>
        <w:t xml:space="preserve">Tel : 05 31 61 89 70 - Mail : </w:t>
      </w:r>
      <w:hyperlink r:id="rId17" w:tgtFrame="_blank" w:history="1">
        <w:r>
          <w:rPr>
            <w:rStyle w:val="il"/>
            <w:color w:val="0000FF"/>
            <w:u w:val="single"/>
          </w:rPr>
          <w:t>mairie</w:t>
        </w:r>
        <w:r>
          <w:rPr>
            <w:rStyle w:val="Lienhypertexte"/>
          </w:rPr>
          <w:t>@</w:t>
        </w:r>
        <w:r>
          <w:rPr>
            <w:rStyle w:val="il"/>
            <w:color w:val="0000FF"/>
            <w:u w:val="single"/>
          </w:rPr>
          <w:t>montbrun</w:t>
        </w:r>
        <w:r>
          <w:rPr>
            <w:rStyle w:val="Lienhypertexte"/>
          </w:rPr>
          <w:t>-lauragais.fr</w:t>
        </w:r>
      </w:hyperlink>
    </w:p>
    <w:p w:rsidR="008509C3" w:rsidRDefault="00ED14AF" w:rsidP="008509C3">
      <w:pPr>
        <w:pStyle w:val="Titre3"/>
      </w:pPr>
      <w:r>
        <w:rPr>
          <w:color w:val="888888"/>
        </w:rPr>
        <w:t xml:space="preserve">Maire : </w:t>
      </w:r>
      <w:r w:rsidR="008509C3">
        <w:rPr>
          <w:color w:val="888888"/>
        </w:rPr>
        <w:br/>
      </w:r>
      <w:r w:rsidR="008509C3">
        <w:rPr>
          <w:rStyle w:val="gd"/>
        </w:rPr>
        <w:t>Laurent Braak</w:t>
      </w:r>
      <w:r w:rsidR="008509C3">
        <w:rPr>
          <w:rStyle w:val="qu"/>
        </w:rPr>
        <w:t xml:space="preserve"> </w:t>
      </w:r>
      <w:r w:rsidR="008509C3">
        <w:rPr>
          <w:rStyle w:val="go"/>
        </w:rPr>
        <w:t>&lt;laurent.braak@montbrun-lauragais.fr</w:t>
      </w:r>
    </w:p>
    <w:p w:rsidR="00ED14AF" w:rsidRPr="00566BC6" w:rsidRDefault="00ED14AF" w:rsidP="00566BC6"/>
    <w:p w:rsidR="00566BC6" w:rsidRPr="00566BC6" w:rsidRDefault="00566BC6" w:rsidP="00566BC6"/>
    <w:p w:rsidR="003C2D8D" w:rsidRDefault="003C2D8D" w:rsidP="008F219C">
      <w:pPr>
        <w:spacing w:after="0" w:line="240" w:lineRule="auto"/>
      </w:pPr>
    </w:p>
    <w:p w:rsidR="003C2D8D" w:rsidRDefault="003C2D8D" w:rsidP="008F219C">
      <w:pPr>
        <w:spacing w:after="0" w:line="240" w:lineRule="auto"/>
        <w:rPr>
          <w:rStyle w:val="gd"/>
        </w:rPr>
      </w:pPr>
    </w:p>
    <w:p w:rsidR="00F61157" w:rsidRPr="00404CB3" w:rsidRDefault="00F61157" w:rsidP="008F21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68B2" w:rsidRPr="00A268B2" w:rsidRDefault="00A268B2" w:rsidP="00A268B2">
      <w:pPr>
        <w:ind w:left="708"/>
      </w:pPr>
    </w:p>
    <w:p w:rsidR="005D4A11" w:rsidRDefault="005D4A11" w:rsidP="00231191">
      <w:pPr>
        <w:ind w:left="708"/>
        <w:rPr>
          <w:rStyle w:val="lev"/>
          <w:b w:val="0"/>
        </w:rPr>
      </w:pPr>
    </w:p>
    <w:p w:rsidR="005A20E2" w:rsidRPr="005A20E2" w:rsidRDefault="005A20E2" w:rsidP="00316FFD">
      <w:pPr>
        <w:rPr>
          <w:b/>
          <w:lang w:eastAsia="fr-FR"/>
        </w:rPr>
      </w:pPr>
    </w:p>
    <w:p w:rsidR="00316FFD" w:rsidRPr="00827076" w:rsidRDefault="00316FFD" w:rsidP="00320978">
      <w:pPr>
        <w:contextualSpacing/>
        <w:rPr>
          <w:rFonts w:ascii="Calibri" w:eastAsia="Times New Roman" w:hAnsi="Calibri" w:cs="Calibri"/>
          <w:color w:val="000000"/>
          <w:lang w:eastAsia="fr-FR"/>
        </w:rPr>
      </w:pPr>
    </w:p>
    <w:p w:rsidR="00594DED" w:rsidRDefault="00594DED" w:rsidP="00827076">
      <w:pPr>
        <w:pStyle w:val="Paragraphedeliste"/>
        <w:numPr>
          <w:ilvl w:val="0"/>
          <w:numId w:val="5"/>
        </w:numPr>
        <w:spacing w:before="100" w:beforeAutospacing="1" w:after="100" w:afterAutospacing="1"/>
      </w:pPr>
    </w:p>
    <w:p w:rsidR="00C719D7" w:rsidRDefault="00C719D7" w:rsidP="00C719D7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719D7" w:rsidSect="001F4DA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FFB" w:rsidRDefault="00FB6FFB" w:rsidP="007C34CE">
      <w:pPr>
        <w:spacing w:after="0" w:line="240" w:lineRule="auto"/>
      </w:pPr>
      <w:r>
        <w:separator/>
      </w:r>
    </w:p>
  </w:endnote>
  <w:endnote w:type="continuationSeparator" w:id="0">
    <w:p w:rsidR="00FB6FFB" w:rsidRDefault="00FB6FF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66E784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47336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FFB" w:rsidRDefault="00FB6FFB" w:rsidP="007C34CE">
      <w:pPr>
        <w:spacing w:after="0" w:line="240" w:lineRule="auto"/>
      </w:pPr>
      <w:r>
        <w:separator/>
      </w:r>
    </w:p>
  </w:footnote>
  <w:footnote w:type="continuationSeparator" w:id="0">
    <w:p w:rsidR="00FB6FFB" w:rsidRDefault="00FB6FF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11D7F"/>
    <w:multiLevelType w:val="hybridMultilevel"/>
    <w:tmpl w:val="0720D70A"/>
    <w:lvl w:ilvl="0" w:tplc="66CC0A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C3"/>
    <w:rsid w:val="00053792"/>
    <w:rsid w:val="000B6E3F"/>
    <w:rsid w:val="0012255F"/>
    <w:rsid w:val="001A2EE0"/>
    <w:rsid w:val="001C6B52"/>
    <w:rsid w:val="001E125F"/>
    <w:rsid w:val="001E36B9"/>
    <w:rsid w:val="001F4DA5"/>
    <w:rsid w:val="00215DC0"/>
    <w:rsid w:val="00226905"/>
    <w:rsid w:val="00231191"/>
    <w:rsid w:val="003011C1"/>
    <w:rsid w:val="00316FFD"/>
    <w:rsid w:val="00320978"/>
    <w:rsid w:val="00326195"/>
    <w:rsid w:val="00351154"/>
    <w:rsid w:val="0035399B"/>
    <w:rsid w:val="00355AB3"/>
    <w:rsid w:val="003C2D8D"/>
    <w:rsid w:val="003E01AD"/>
    <w:rsid w:val="00404CB3"/>
    <w:rsid w:val="00492A08"/>
    <w:rsid w:val="004C1B72"/>
    <w:rsid w:val="005058E6"/>
    <w:rsid w:val="00566BC6"/>
    <w:rsid w:val="005869D2"/>
    <w:rsid w:val="00594DED"/>
    <w:rsid w:val="0059567D"/>
    <w:rsid w:val="005A20E2"/>
    <w:rsid w:val="005D4A11"/>
    <w:rsid w:val="006E38B5"/>
    <w:rsid w:val="00743673"/>
    <w:rsid w:val="0074642B"/>
    <w:rsid w:val="007819FA"/>
    <w:rsid w:val="00786B4A"/>
    <w:rsid w:val="007C34CE"/>
    <w:rsid w:val="007D298B"/>
    <w:rsid w:val="00816DC1"/>
    <w:rsid w:val="00827076"/>
    <w:rsid w:val="0084625F"/>
    <w:rsid w:val="008509C3"/>
    <w:rsid w:val="00851ADC"/>
    <w:rsid w:val="008523C2"/>
    <w:rsid w:val="008D5A8A"/>
    <w:rsid w:val="008F219C"/>
    <w:rsid w:val="0091060A"/>
    <w:rsid w:val="0096254C"/>
    <w:rsid w:val="009B5A7F"/>
    <w:rsid w:val="009C2F54"/>
    <w:rsid w:val="00A07B98"/>
    <w:rsid w:val="00A268B2"/>
    <w:rsid w:val="00A47DCD"/>
    <w:rsid w:val="00A67101"/>
    <w:rsid w:val="00A748C3"/>
    <w:rsid w:val="00AA4D5C"/>
    <w:rsid w:val="00B03B8E"/>
    <w:rsid w:val="00B86ACB"/>
    <w:rsid w:val="00BA18C2"/>
    <w:rsid w:val="00BB6C68"/>
    <w:rsid w:val="00BE0BCB"/>
    <w:rsid w:val="00C02F4F"/>
    <w:rsid w:val="00C21322"/>
    <w:rsid w:val="00C61988"/>
    <w:rsid w:val="00C719D7"/>
    <w:rsid w:val="00C843DF"/>
    <w:rsid w:val="00C94B1B"/>
    <w:rsid w:val="00CA72DD"/>
    <w:rsid w:val="00CF37CE"/>
    <w:rsid w:val="00DB5ECB"/>
    <w:rsid w:val="00DF015F"/>
    <w:rsid w:val="00DF2BD5"/>
    <w:rsid w:val="00E16B39"/>
    <w:rsid w:val="00E3196F"/>
    <w:rsid w:val="00EA4F44"/>
    <w:rsid w:val="00EA63B4"/>
    <w:rsid w:val="00EC3A09"/>
    <w:rsid w:val="00ED14AF"/>
    <w:rsid w:val="00EF69D3"/>
    <w:rsid w:val="00F112B7"/>
    <w:rsid w:val="00F211F4"/>
    <w:rsid w:val="00F22EE8"/>
    <w:rsid w:val="00F61157"/>
    <w:rsid w:val="00F8418C"/>
    <w:rsid w:val="00F916D0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1FD296-FEF9-452F-A25D-2BBC72D0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F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9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go">
    <w:name w:val="go"/>
    <w:basedOn w:val="Policepardfaut"/>
    <w:rsid w:val="00C94B1B"/>
  </w:style>
  <w:style w:type="character" w:customStyle="1" w:styleId="gi">
    <w:name w:val="gi"/>
    <w:basedOn w:val="Policepardfaut"/>
    <w:rsid w:val="00C719D7"/>
  </w:style>
  <w:style w:type="character" w:customStyle="1" w:styleId="Titre1Car">
    <w:name w:val="Titre 1 Car"/>
    <w:basedOn w:val="Policepardfaut"/>
    <w:link w:val="Titre1"/>
    <w:uiPriority w:val="9"/>
    <w:rsid w:val="00C02F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lltdetails">
    <w:name w:val="rllt__details"/>
    <w:basedOn w:val="Policepardfaut"/>
    <w:rsid w:val="00A67101"/>
  </w:style>
  <w:style w:type="character" w:styleId="lev">
    <w:name w:val="Strong"/>
    <w:basedOn w:val="Policepardfaut"/>
    <w:uiPriority w:val="22"/>
    <w:qFormat/>
    <w:rsid w:val="005D4A11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21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211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qu">
    <w:name w:val="qu"/>
    <w:basedOn w:val="Policepardfaut"/>
    <w:rsid w:val="0084625F"/>
  </w:style>
  <w:style w:type="character" w:customStyle="1" w:styleId="gd">
    <w:name w:val="gd"/>
    <w:basedOn w:val="Policepardfaut"/>
    <w:rsid w:val="0084625F"/>
  </w:style>
  <w:style w:type="character" w:customStyle="1" w:styleId="il">
    <w:name w:val="il"/>
    <w:basedOn w:val="Policepardfaut"/>
    <w:rsid w:val="00404CB3"/>
  </w:style>
  <w:style w:type="character" w:customStyle="1" w:styleId="Titre3Car">
    <w:name w:val="Titre 3 Car"/>
    <w:basedOn w:val="Policepardfaut"/>
    <w:link w:val="Titre3"/>
    <w:uiPriority w:val="9"/>
    <w:semiHidden/>
    <w:rsid w:val="008509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ce.polverinos@sicoval.fr" TargetMode="External"/><Relationship Id="rId13" Type="http://schemas.openxmlformats.org/officeDocument/2006/relationships/hyperlink" Target="mailto:sg@donneville.fr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Marc.Daries@sicoval.fr" TargetMode="External"/><Relationship Id="rId12" Type="http://schemas.openxmlformats.org/officeDocument/2006/relationships/hyperlink" Target="mailto:dominique.agar@escalquens.fr-" TargetMode="External"/><Relationship Id="rId17" Type="http://schemas.openxmlformats.org/officeDocument/2006/relationships/hyperlink" Target="mailto:mairie@montbrun-lauragais.f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-%20mairie.odars@orange.fr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bege.mat@wanadoo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asvp.ayguesvives31@orange.fr" TargetMode="External"/><Relationship Id="rId23" Type="http://schemas.openxmlformats.org/officeDocument/2006/relationships/footer" Target="footer3.xml"/><Relationship Id="rId10" Type="http://schemas.openxmlformats.org/officeDocument/2006/relationships/hyperlink" Target="mailto:palcaraz@ville-labege.fr-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sgaubert@ville-labege.fr" TargetMode="External"/><Relationship Id="rId14" Type="http://schemas.openxmlformats.org/officeDocument/2006/relationships/hyperlink" Target="mailto:accueil@donneville.fr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61</TotalTime>
  <Pages>3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2021-04-03T12:36:00Z</dcterms:created>
  <dcterms:modified xsi:type="dcterms:W3CDTF">2021-04-03T13:38:00Z</dcterms:modified>
</cp:coreProperties>
</file>