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id w:val="84830133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Pr="00476F7C">
              <w:rPr>
                <w:rStyle w:val="Lienhypertexte"/>
                <w:noProof/>
              </w:rPr>
              <w:t>1.1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Pr="00476F7C">
              <w:rPr>
                <w:rStyle w:val="Lienhypertexte"/>
                <w:noProof/>
              </w:rPr>
              <w:t>1.2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Coordonnées facturation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Pr="00476F7C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Pr="00476F7C">
              <w:rPr>
                <w:rStyle w:val="Lienhypertexte"/>
                <w:noProof/>
              </w:rPr>
              <w:t>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Pr="00476F7C">
              <w:rPr>
                <w:rStyle w:val="Lienhypertexte"/>
                <w:noProof/>
              </w:rPr>
              <w:t>3.1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Crèche Ayguesvives et Escalquens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Pr="00476F7C">
              <w:rPr>
                <w:rStyle w:val="Lienhypertexte"/>
                <w:noProof/>
              </w:rPr>
              <w:t>3.2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Mairie Annexe Labège et école maternelle de Labège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Pr="00476F7C">
              <w:rPr>
                <w:rStyle w:val="Lienhypertexte"/>
                <w:noProof/>
              </w:rPr>
              <w:t>3.3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Maison des solidarités et Espace Berjean Escalquens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Pr="00476F7C">
              <w:rPr>
                <w:rStyle w:val="Lienhypertexte"/>
                <w:noProof/>
              </w:rPr>
              <w:t>3.4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Vestiaires de Donneville.*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Pr="00476F7C">
              <w:rPr>
                <w:rStyle w:val="Lienhypertexte"/>
                <w:bCs/>
                <w:noProof/>
              </w:rPr>
              <w:t>3.5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MJC et Gymnase Ayguesvives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Pr="00476F7C">
              <w:rPr>
                <w:rStyle w:val="Lienhypertexte"/>
                <w:noProof/>
              </w:rPr>
              <w:t>3.6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Salle des fêtes Noueilles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Pr="00476F7C">
              <w:rPr>
                <w:rStyle w:val="Lienhypertexte"/>
                <w:noProof/>
              </w:rPr>
              <w:t>3.7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Ecole d'Odars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Pr="00476F7C">
              <w:rPr>
                <w:rStyle w:val="Lienhypertexte"/>
                <w:noProof/>
              </w:rPr>
              <w:t>3.8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Ateliers Aureville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Pr="00476F7C">
              <w:rPr>
                <w:rStyle w:val="Lienhypertexte"/>
                <w:noProof/>
              </w:rPr>
              <w:t>3.9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Ecole de Montbrun 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Pr="00476F7C">
              <w:rPr>
                <w:rStyle w:val="Lienhypertexte"/>
                <w:noProof/>
              </w:rPr>
              <w:t>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Contacts Sous- traitants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Pr="00476F7C">
              <w:rPr>
                <w:rStyle w:val="Lienhypertexte"/>
                <w:noProof/>
              </w:rPr>
              <w:t>4.1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Maintenance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B02EA" w:rsidRDefault="00EB02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Pr="00476F7C">
              <w:rPr>
                <w:rStyle w:val="Lienhypertexte"/>
                <w:noProof/>
              </w:rPr>
              <w:t>4.2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476F7C">
              <w:rPr>
                <w:rStyle w:val="Lienhypertexte"/>
                <w:noProof/>
              </w:rPr>
              <w:t>Nettoyage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_Toc68420544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069"/>
        <w:gridCol w:w="1908"/>
      </w:tblGrid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/05/2018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Atelier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</w:t>
            </w:r>
            <w:proofErr w:type="gram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0E0D2E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  <w:bookmarkStart w:id="2" w:name="_GoBack"/>
        <w:bookmarkEnd w:id="2"/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3" w:name="_Toc68420530"/>
      <w:r>
        <w:t>Coordonnées facturation</w:t>
      </w:r>
      <w:bookmarkEnd w:id="3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DF65CD" w:rsidP="00DF65CD">
      <w:hyperlink r:id="rId8" w:history="1">
        <w:r w:rsidRPr="008A5BD2">
          <w:rPr>
            <w:rStyle w:val="Lienhypertexte"/>
          </w:rPr>
          <w:t>https://solaire.edf-oa.fr/</w:t>
        </w:r>
      </w:hyperlink>
      <w:r>
        <w:t xml:space="preserve">       </w:t>
      </w:r>
      <w:hyperlink r:id="rId9" w:history="1">
        <w:r w:rsidRPr="008A5BD2">
          <w:rPr>
            <w:rStyle w:val="Lienhypertexte"/>
          </w:rPr>
          <w:t>contact@icea-enr.fr</w:t>
        </w:r>
      </w:hyperlink>
      <w:r>
        <w:t xml:space="preserve">          </w:t>
      </w:r>
      <w:proofErr w:type="spellStart"/>
      <w:proofErr w:type="gramStart"/>
      <w:r>
        <w:t>MdP</w:t>
      </w:r>
      <w:proofErr w:type="spellEnd"/>
      <w:r>
        <w:t xml:space="preserve"> </w:t>
      </w:r>
      <w:r w:rsidR="00011B06">
        <w:t xml:space="preserve"> :</w:t>
      </w:r>
      <w:proofErr w:type="gramEnd"/>
      <w:r w:rsidR="00011B06">
        <w:t xml:space="preserve">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ligne </w:t>
      </w:r>
      <w:proofErr w:type="gramStart"/>
      <w:r w:rsidR="003A754A" w:rsidRPr="003A754A">
        <w:rPr>
          <w:rFonts w:ascii="Roboto" w:hAnsi="Roboto"/>
          <w:color w:val="000000"/>
          <w:sz w:val="20"/>
          <w:szCs w:val="20"/>
        </w:rPr>
        <w:t>directe:</w:t>
      </w:r>
      <w:proofErr w:type="gramEnd"/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</w:p>
    <w:p w:rsidR="00304560" w:rsidRDefault="00304560" w:rsidP="00304560">
      <w:pPr>
        <w:pStyle w:val="Titre1"/>
      </w:pPr>
      <w:bookmarkStart w:id="4" w:name="_Toc68420531"/>
      <w:r>
        <w:t>Monitoring</w:t>
      </w:r>
      <w:bookmarkEnd w:id="4"/>
    </w:p>
    <w:p w:rsidR="00021638" w:rsidRPr="00021638" w:rsidRDefault="00021638" w:rsidP="00021638">
      <w:r w:rsidRPr="00021638">
        <w:t>https://monitoring.solaredge.com</w:t>
      </w:r>
    </w:p>
    <w:p w:rsidR="00304560" w:rsidRDefault="00021638" w:rsidP="00304560">
      <w:hyperlink r:id="rId11" w:history="1">
        <w:r w:rsidRPr="008A5BD2">
          <w:rPr>
            <w:rStyle w:val="Lienhypertexte"/>
          </w:rPr>
          <w:t>supervision@icea-enr.fr</w:t>
        </w:r>
      </w:hyperlink>
    </w:p>
    <w:p w:rsidR="00021638" w:rsidRPr="00304560" w:rsidRDefault="00021638" w:rsidP="00304560">
      <w:r>
        <w:t>Icea-07</w:t>
      </w:r>
      <w:proofErr w:type="gramStart"/>
      <w:r>
        <w:t>……</w:t>
      </w:r>
      <w:proofErr w:type="gramEnd"/>
    </w:p>
    <w:p w:rsidR="0080397A" w:rsidRDefault="00506A4E" w:rsidP="009C19C2">
      <w:pPr>
        <w:pStyle w:val="Titre1"/>
        <w:contextualSpacing/>
      </w:pPr>
      <w:bookmarkStart w:id="5" w:name="_Toc68420532"/>
      <w:r>
        <w:lastRenderedPageBreak/>
        <w:t>Contacts</w:t>
      </w:r>
      <w:bookmarkEnd w:id="5"/>
    </w:p>
    <w:p w:rsidR="00A748C3" w:rsidRPr="0080397A" w:rsidRDefault="008D5A8A" w:rsidP="009C19C2">
      <w:pPr>
        <w:pStyle w:val="Titre2"/>
        <w:contextualSpacing/>
      </w:pPr>
      <w:bookmarkStart w:id="6" w:name="_Toc68420533"/>
      <w:r w:rsidRPr="0080397A">
        <w:t>Crèche Ayguesvives et Escalquens</w:t>
      </w:r>
      <w:bookmarkEnd w:id="6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6D218E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A67101" w:rsidRPr="009C19C2">
        <w:rPr>
          <w:rFonts w:ascii="Times New Roman" w:hAnsi="Times New Roman" w:cs="Times New Roman"/>
          <w:sz w:val="24"/>
          <w:szCs w:val="24"/>
        </w:rPr>
        <w:t>- 05 62 71 74 53</w:t>
      </w: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- 05 61 83 64 20</w:t>
      </w:r>
    </w:p>
    <w:p w:rsidR="00351154" w:rsidRPr="0080397A" w:rsidRDefault="008D5A8A" w:rsidP="009C19C2">
      <w:pPr>
        <w:pStyle w:val="Titre2"/>
        <w:contextualSpacing/>
      </w:pPr>
      <w:bookmarkStart w:id="7" w:name="_Toc68420534"/>
      <w:r w:rsidRPr="0080397A">
        <w:t>Mairie Annexe Labège et école maternelle de Labège</w:t>
      </w:r>
      <w:bookmarkEnd w:id="7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:  GAUBERT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t xml:space="preserve">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Philippe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Alcaraz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  <w:proofErr w:type="spellStart"/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8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8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9" w:name="_Toc68420536"/>
      <w:r w:rsidRPr="0080397A">
        <w:rPr>
          <w:rFonts w:eastAsiaTheme="minorHAnsi"/>
        </w:rPr>
        <w:t>Vestiaires de Donneville.*</w:t>
      </w:r>
      <w:bookmarkEnd w:id="9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Pr="0080397A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31191" w:rsidRPr="0080397A" w:rsidRDefault="005D4A11" w:rsidP="00331510">
      <w:pPr>
        <w:pStyle w:val="Titre2"/>
        <w:rPr>
          <w:bCs/>
        </w:rPr>
      </w:pPr>
      <w:bookmarkStart w:id="10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10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bCs/>
          <w:sz w:val="24"/>
          <w:szCs w:val="24"/>
        </w:rPr>
        <w:t xml:space="preserve">ASVP </w:t>
      </w:r>
      <w:r w:rsidR="0084625F" w:rsidRPr="00243EA5">
        <w:rPr>
          <w:rFonts w:ascii="Times New Roman" w:hAnsi="Times New Roman" w:cs="Times New Roman"/>
          <w:bCs/>
          <w:sz w:val="24"/>
          <w:szCs w:val="24"/>
        </w:rPr>
        <w:t>- Gilles</w:t>
      </w:r>
      <w:r w:rsidRPr="00243E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3EA5">
        <w:rPr>
          <w:rFonts w:ascii="Times New Roman" w:hAnsi="Times New Roman" w:cs="Times New Roman"/>
          <w:bCs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Pr="00243EA5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lastRenderedPageBreak/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 xml:space="preserve">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</w:t>
        </w:r>
        <w:proofErr w:type="gramEnd"/>
        <w:r w:rsidRPr="00243EA5">
          <w:rPr>
            <w:rFonts w:ascii="Times New Roman" w:hAnsi="Times New Roman" w:cs="Times New Roman"/>
            <w:sz w:val="24"/>
            <w:szCs w:val="24"/>
          </w:rPr>
          <w:t xml:space="preserve">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EA5">
        <w:rPr>
          <w:rFonts w:ascii="Times New Roman" w:hAnsi="Times New Roman" w:cs="Times New Roman"/>
          <w:sz w:val="24"/>
          <w:szCs w:val="24"/>
        </w:rPr>
        <w:t>Mairie  -</w:t>
      </w:r>
      <w:proofErr w:type="gramEnd"/>
      <w:r w:rsidR="00243EA5">
        <w:rPr>
          <w:rFonts w:ascii="Times New Roman" w:hAnsi="Times New Roman" w:cs="Times New Roman"/>
          <w:sz w:val="24"/>
          <w:szCs w:val="24"/>
        </w:rPr>
        <w:t xml:space="preserve">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Pr="0080397A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proofErr w:type="gramEnd"/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18E" w:rsidRDefault="006D218E" w:rsidP="007C34CE">
      <w:pPr>
        <w:spacing w:after="0" w:line="240" w:lineRule="auto"/>
      </w:pPr>
      <w:r>
        <w:separator/>
      </w:r>
    </w:p>
  </w:endnote>
  <w:endnote w:type="continuationSeparator" w:id="0">
    <w:p w:rsidR="006D218E" w:rsidRDefault="006D218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18E" w:rsidRDefault="006D218E" w:rsidP="007C34CE">
      <w:pPr>
        <w:spacing w:after="0" w:line="240" w:lineRule="auto"/>
      </w:pPr>
      <w:r>
        <w:separator/>
      </w:r>
    </w:p>
  </w:footnote>
  <w:footnote w:type="continuationSeparator" w:id="0">
    <w:p w:rsidR="006D218E" w:rsidRDefault="006D218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18A8245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5C8FA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E41C894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63560"/>
    <w:rsid w:val="000B6E3F"/>
    <w:rsid w:val="000E0D2E"/>
    <w:rsid w:val="0012255F"/>
    <w:rsid w:val="001A2EE0"/>
    <w:rsid w:val="001C6B52"/>
    <w:rsid w:val="001E125F"/>
    <w:rsid w:val="001E36B9"/>
    <w:rsid w:val="001F4DA5"/>
    <w:rsid w:val="00215DC0"/>
    <w:rsid w:val="00226905"/>
    <w:rsid w:val="00231191"/>
    <w:rsid w:val="00243EA5"/>
    <w:rsid w:val="002C69CF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754A"/>
    <w:rsid w:val="003C2D8D"/>
    <w:rsid w:val="003E01AD"/>
    <w:rsid w:val="00404CB3"/>
    <w:rsid w:val="00492A08"/>
    <w:rsid w:val="004C1B72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86ACB"/>
    <w:rsid w:val="00B9020B"/>
    <w:rsid w:val="00BA18C2"/>
    <w:rsid w:val="00BB6C68"/>
    <w:rsid w:val="00BE0BCB"/>
    <w:rsid w:val="00C02F4F"/>
    <w:rsid w:val="00C1463B"/>
    <w:rsid w:val="00C21322"/>
    <w:rsid w:val="00C61988"/>
    <w:rsid w:val="00C719D7"/>
    <w:rsid w:val="00C843DF"/>
    <w:rsid w:val="00C94B1B"/>
    <w:rsid w:val="00CA72DD"/>
    <w:rsid w:val="00CF37CE"/>
    <w:rsid w:val="00D323FF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vision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98591-D90C-4997-A8DD-37FDF767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124</TotalTime>
  <Pages>5</Pages>
  <Words>930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2021-04-03T12:36:00Z</dcterms:created>
  <dcterms:modified xsi:type="dcterms:W3CDTF">2021-04-04T07:24:00Z</dcterms:modified>
</cp:coreProperties>
</file>