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0D683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069"/>
        <w:gridCol w:w="1908"/>
      </w:tblGrid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/05/2018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Atelier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</w:t>
            </w:r>
            <w:proofErr w:type="gram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0E0D2E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0D683B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proofErr w:type="gramStart"/>
      <w:r w:rsidR="00DF65CD">
        <w:t>MdP</w:t>
      </w:r>
      <w:proofErr w:type="spellEnd"/>
      <w:r w:rsidR="00DF65CD">
        <w:t xml:space="preserve"> </w:t>
      </w:r>
      <w:r w:rsidR="00011B06">
        <w:t xml:space="preserve"> :</w:t>
      </w:r>
      <w:proofErr w:type="gramEnd"/>
      <w:r w:rsidR="00011B06">
        <w:t xml:space="preserve">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ligne </w:t>
      </w:r>
      <w:proofErr w:type="gramStart"/>
      <w:r w:rsidR="003A754A" w:rsidRPr="003A754A">
        <w:rPr>
          <w:rFonts w:ascii="Roboto" w:hAnsi="Roboto"/>
          <w:color w:val="000000"/>
          <w:sz w:val="20"/>
          <w:szCs w:val="20"/>
        </w:rPr>
        <w:t>directe:</w:t>
      </w:r>
      <w:proofErr w:type="gramEnd"/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p w:rsidR="00304560" w:rsidRDefault="000D683B" w:rsidP="00304560">
      <w:hyperlink r:id="rId11" w:history="1">
        <w:r w:rsidR="00021638" w:rsidRPr="008A5BD2">
          <w:rPr>
            <w:rStyle w:val="Lienhypertexte"/>
          </w:rPr>
          <w:t>supervision@icea-enr.fr</w:t>
        </w:r>
      </w:hyperlink>
    </w:p>
    <w:p w:rsidR="00021638" w:rsidRPr="00304560" w:rsidRDefault="00021638" w:rsidP="00304560">
      <w:r>
        <w:t>Icea-07</w:t>
      </w:r>
      <w:proofErr w:type="gramStart"/>
      <w:r>
        <w:t>……</w:t>
      </w:r>
      <w:proofErr w:type="gramEnd"/>
    </w:p>
    <w:p w:rsidR="0080397A" w:rsidRDefault="00506A4E" w:rsidP="009C19C2">
      <w:pPr>
        <w:pStyle w:val="Titre1"/>
        <w:contextualSpacing/>
      </w:pPr>
      <w:bookmarkStart w:id="4" w:name="_Toc68420532"/>
      <w:r>
        <w:lastRenderedPageBreak/>
        <w:t>Contacts</w:t>
      </w:r>
      <w:bookmarkEnd w:id="4"/>
    </w:p>
    <w:p w:rsidR="00A748C3" w:rsidRPr="0080397A" w:rsidRDefault="008D5A8A" w:rsidP="009C19C2">
      <w:pPr>
        <w:pStyle w:val="Titre2"/>
        <w:contextualSpacing/>
      </w:pPr>
      <w:bookmarkStart w:id="5" w:name="_Toc68420533"/>
      <w:r w:rsidRPr="0080397A">
        <w:t>Crèche Ayguesvives et Escalquens</w:t>
      </w:r>
      <w:bookmarkEnd w:id="5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0D683B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A67101" w:rsidRPr="009C19C2">
        <w:rPr>
          <w:rFonts w:ascii="Times New Roman" w:hAnsi="Times New Roman" w:cs="Times New Roman"/>
          <w:sz w:val="24"/>
          <w:szCs w:val="24"/>
        </w:rPr>
        <w:t>- 05 62 71 74 53</w:t>
      </w: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- 05 61 83 64 20</w:t>
      </w:r>
    </w:p>
    <w:p w:rsidR="00351154" w:rsidRPr="0080397A" w:rsidRDefault="008D5A8A" w:rsidP="009C19C2">
      <w:pPr>
        <w:pStyle w:val="Titre2"/>
        <w:contextualSpacing/>
      </w:pPr>
      <w:bookmarkStart w:id="6" w:name="_Toc68420534"/>
      <w:r w:rsidRPr="0080397A">
        <w:t>Mairie Annexe Labège et école maternelle de Labège</w:t>
      </w:r>
      <w:bookmarkEnd w:id="6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:  GAUBERT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t xml:space="preserve"> Sébastien </w:t>
      </w:r>
      <w:hyperlink r:id="rId14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7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7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8" w:name="_Toc68420536"/>
      <w:r w:rsidRPr="0080397A">
        <w:rPr>
          <w:rFonts w:eastAsiaTheme="minorHAnsi"/>
        </w:rPr>
        <w:t>Vestiaires de Donneville.*</w:t>
      </w:r>
      <w:bookmarkEnd w:id="8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Pr="0080397A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31191" w:rsidRPr="0080397A" w:rsidRDefault="005D4A11" w:rsidP="00331510">
      <w:pPr>
        <w:pStyle w:val="Titre2"/>
        <w:rPr>
          <w:bCs/>
        </w:rPr>
      </w:pPr>
      <w:bookmarkStart w:id="9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9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bookmarkStart w:id="10" w:name="_GoBack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bookmarkEnd w:id="10"/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1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1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Pr="00243EA5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lastRenderedPageBreak/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 xml:space="preserve">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-</w:t>
        </w:r>
        <w:proofErr w:type="gramEnd"/>
        <w:r w:rsidRPr="00243EA5">
          <w:rPr>
            <w:rFonts w:ascii="Times New Roman" w:hAnsi="Times New Roman" w:cs="Times New Roman"/>
            <w:sz w:val="24"/>
            <w:szCs w:val="24"/>
          </w:rPr>
          <w:t xml:space="preserve">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EA5">
        <w:rPr>
          <w:rFonts w:ascii="Times New Roman" w:hAnsi="Times New Roman" w:cs="Times New Roman"/>
          <w:sz w:val="24"/>
          <w:szCs w:val="24"/>
        </w:rPr>
        <w:t>Mairie  -</w:t>
      </w:r>
      <w:proofErr w:type="gramEnd"/>
      <w:r w:rsidR="00243EA5">
        <w:rPr>
          <w:rFonts w:ascii="Times New Roman" w:hAnsi="Times New Roman" w:cs="Times New Roman"/>
          <w:sz w:val="24"/>
          <w:szCs w:val="24"/>
        </w:rPr>
        <w:t xml:space="preserve">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Pr="0080397A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2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proofErr w:type="gramEnd"/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3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</w:p>
    <w:p w:rsidR="00791A8A" w:rsidRPr="00791A8A" w:rsidRDefault="000D683B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791A8A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p w:rsidR="00791A8A" w:rsidRPr="00791A8A" w:rsidRDefault="00791A8A" w:rsidP="00791A8A"/>
    <w:p w:rsidR="00395CD2" w:rsidRPr="00AF3170" w:rsidRDefault="00395CD2" w:rsidP="00AF3170"/>
    <w:p w:rsidR="00ED14AF" w:rsidRPr="0080397A" w:rsidRDefault="00ED14AF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66BC6" w:rsidRPr="0080397A" w:rsidRDefault="00566BC6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61157" w:rsidRPr="0080397A" w:rsidRDefault="00F61157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A268B2" w:rsidRPr="0080397A" w:rsidRDefault="00A268B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D4A11" w:rsidRPr="0080397A" w:rsidRDefault="005D4A11" w:rsidP="009C19C2">
      <w:pPr>
        <w:ind w:left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20E2" w:rsidRPr="0080397A" w:rsidRDefault="005A20E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16FFD" w:rsidRPr="0080397A" w:rsidRDefault="00316FF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94DED" w:rsidRPr="0080397A" w:rsidRDefault="00594DE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719D7" w:rsidRDefault="00C719D7" w:rsidP="0080397A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83B" w:rsidRDefault="000D683B" w:rsidP="007C34CE">
      <w:pPr>
        <w:spacing w:after="0" w:line="240" w:lineRule="auto"/>
      </w:pPr>
      <w:r>
        <w:separator/>
      </w:r>
    </w:p>
  </w:endnote>
  <w:endnote w:type="continuationSeparator" w:id="0">
    <w:p w:rsidR="000D683B" w:rsidRDefault="000D683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83B" w:rsidRDefault="000D683B" w:rsidP="007C34CE">
      <w:pPr>
        <w:spacing w:after="0" w:line="240" w:lineRule="auto"/>
      </w:pPr>
      <w:r>
        <w:separator/>
      </w:r>
    </w:p>
  </w:footnote>
  <w:footnote w:type="continuationSeparator" w:id="0">
    <w:p w:rsidR="000D683B" w:rsidRDefault="000D683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18A8245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5C8FA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E41C894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63560"/>
    <w:rsid w:val="000B6E3F"/>
    <w:rsid w:val="000D683B"/>
    <w:rsid w:val="000E0D2E"/>
    <w:rsid w:val="0012255F"/>
    <w:rsid w:val="001A2EE0"/>
    <w:rsid w:val="001C6B52"/>
    <w:rsid w:val="001E125F"/>
    <w:rsid w:val="001E36B9"/>
    <w:rsid w:val="001F4DA5"/>
    <w:rsid w:val="00215DC0"/>
    <w:rsid w:val="00226905"/>
    <w:rsid w:val="00231191"/>
    <w:rsid w:val="00243EA5"/>
    <w:rsid w:val="002C69CF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754A"/>
    <w:rsid w:val="003C2D8D"/>
    <w:rsid w:val="003E01AD"/>
    <w:rsid w:val="00404CB3"/>
    <w:rsid w:val="004144F8"/>
    <w:rsid w:val="00492A08"/>
    <w:rsid w:val="004C1B72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16DC1"/>
    <w:rsid w:val="00827076"/>
    <w:rsid w:val="0084625F"/>
    <w:rsid w:val="008509C3"/>
    <w:rsid w:val="00851ADC"/>
    <w:rsid w:val="008523C2"/>
    <w:rsid w:val="008A6FFD"/>
    <w:rsid w:val="008B51D2"/>
    <w:rsid w:val="008D0061"/>
    <w:rsid w:val="008D5A8A"/>
    <w:rsid w:val="008F219C"/>
    <w:rsid w:val="00902627"/>
    <w:rsid w:val="009100F7"/>
    <w:rsid w:val="0091060A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86ACB"/>
    <w:rsid w:val="00B9020B"/>
    <w:rsid w:val="00BA18C2"/>
    <w:rsid w:val="00BB6C68"/>
    <w:rsid w:val="00BE0BCB"/>
    <w:rsid w:val="00C02F4F"/>
    <w:rsid w:val="00C1463B"/>
    <w:rsid w:val="00C21322"/>
    <w:rsid w:val="00C434B2"/>
    <w:rsid w:val="00C61988"/>
    <w:rsid w:val="00C719D7"/>
    <w:rsid w:val="00C843DF"/>
    <w:rsid w:val="00C94B1B"/>
    <w:rsid w:val="00CA72DD"/>
    <w:rsid w:val="00CF37CE"/>
    <w:rsid w:val="00D323FF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69D3"/>
    <w:rsid w:val="00F112B7"/>
    <w:rsid w:val="00F211F4"/>
    <w:rsid w:val="00F22EE8"/>
    <w:rsid w:val="00F61157"/>
    <w:rsid w:val="00F8418C"/>
    <w:rsid w:val="00F916D0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sg@donneville.fr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-%20mairie.odars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dominique.agar@escalquens.fr-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bege.mat@wanadoo.fr" TargetMode="External"/><Relationship Id="rId20" Type="http://schemas.openxmlformats.org/officeDocument/2006/relationships/hyperlink" Target="mailto:asvp.ayguesvives31@orange.f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vision@icea-enr.fr" TargetMode="External"/><Relationship Id="rId24" Type="http://schemas.openxmlformats.org/officeDocument/2006/relationships/hyperlink" Target="mailto:contact@netpp.f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lcaraz@ville-labege.fr-" TargetMode="External"/><Relationship Id="rId23" Type="http://schemas.openxmlformats.org/officeDocument/2006/relationships/hyperlink" Target="mailto:germa.amds@gmail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ccueil@donneville.f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gaubert@ville-labege.fr" TargetMode="External"/><Relationship Id="rId22" Type="http://schemas.openxmlformats.org/officeDocument/2006/relationships/hyperlink" Target="mailto:mairie@montbrun-lauragais.fr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2AEC1-057A-49EB-9310-A467CC03E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126</TotalTime>
  <Pages>5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2021-04-03T12:36:00Z</dcterms:created>
  <dcterms:modified xsi:type="dcterms:W3CDTF">2021-04-07T09:06:00Z</dcterms:modified>
</cp:coreProperties>
</file>