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9C19C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C1B02E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B144BA">
        <w:rPr>
          <w:rFonts w:ascii="Times New Roman" w:hAnsi="Times New Roman" w:cs="Times New Roman"/>
          <w:sz w:val="24"/>
          <w:szCs w:val="24"/>
        </w:rPr>
        <w:t>²²²</w:t>
      </w:r>
    </w:p>
    <w:p w:rsidR="00A748C3" w:rsidRDefault="00A748C3" w:rsidP="0096254C">
      <w:pPr>
        <w:rPr>
          <w:rFonts w:ascii="Times New Roman" w:hAnsi="Times New Roman" w:cs="Times New Roman"/>
          <w:sz w:val="24"/>
          <w:szCs w:val="24"/>
        </w:rPr>
      </w:pPr>
    </w:p>
    <w:p w:rsidR="00A748C3" w:rsidRDefault="00C94B1B" w:rsidP="009100F7">
      <w:pPr>
        <w:pStyle w:val="Titre"/>
        <w:jc w:val="center"/>
      </w:pPr>
      <w:r>
        <w:t>Fiche exploitation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84830133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B51D2" w:rsidRDefault="008B51D2">
          <w:pPr>
            <w:pStyle w:val="En-ttedetabledesmatires"/>
          </w:pPr>
          <w:r>
            <w:t>Table des matières</w:t>
          </w:r>
        </w:p>
        <w:p w:rsidR="00EB02EA" w:rsidRDefault="008B51D2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68420528" w:history="1">
            <w:r w:rsidR="00EB02EA" w:rsidRPr="00476F7C">
              <w:rPr>
                <w:rStyle w:val="Lienhypertexte"/>
                <w:noProof/>
              </w:rPr>
              <w:t>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Facturation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_Toc68420528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8075E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29" w:history="1">
            <w:r w:rsidR="00EB02EA" w:rsidRPr="00476F7C">
              <w:rPr>
                <w:rStyle w:val="Lienhypertexte"/>
                <w:noProof/>
              </w:rPr>
              <w:t>1.1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Planning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_Toc68420529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8075E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0" w:history="1">
            <w:r w:rsidR="00EB02EA" w:rsidRPr="00476F7C">
              <w:rPr>
                <w:rStyle w:val="Lienhypertexte"/>
                <w:noProof/>
              </w:rPr>
              <w:t>1.2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Coordonnées facturation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_Toc68420530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8075EA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1" w:history="1">
            <w:r w:rsidR="00EB02EA" w:rsidRPr="00476F7C">
              <w:rPr>
                <w:rStyle w:val="Lienhypertexte"/>
                <w:noProof/>
              </w:rPr>
              <w:t>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Monitoring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_Toc68420531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8075EA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2" w:history="1">
            <w:r w:rsidR="00EB02EA" w:rsidRPr="00476F7C">
              <w:rPr>
                <w:rStyle w:val="Lienhypertexte"/>
                <w:noProof/>
              </w:rPr>
              <w:t>3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Contacts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_Toc68420532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8075E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3" w:history="1">
            <w:r w:rsidR="00EB02EA" w:rsidRPr="00476F7C">
              <w:rPr>
                <w:rStyle w:val="Lienhypertexte"/>
                <w:noProof/>
              </w:rPr>
              <w:t>3.1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Crèche Ayguesvives et Escalquens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_Toc68420533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8075E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4" w:history="1">
            <w:r w:rsidR="00EB02EA" w:rsidRPr="00476F7C">
              <w:rPr>
                <w:rStyle w:val="Lienhypertexte"/>
                <w:noProof/>
              </w:rPr>
              <w:t>3.2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Mairie Annexe Labège et école maternelle de Labège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_Toc68420534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8075E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5" w:history="1">
            <w:r w:rsidR="00EB02EA" w:rsidRPr="00476F7C">
              <w:rPr>
                <w:rStyle w:val="Lienhypertexte"/>
                <w:noProof/>
              </w:rPr>
              <w:t>3.3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Maison des solidarités et Espace Berjean Escalquens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_Toc68420535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8075E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6" w:history="1">
            <w:r w:rsidR="00EB02EA" w:rsidRPr="00476F7C">
              <w:rPr>
                <w:rStyle w:val="Lienhypertexte"/>
                <w:noProof/>
              </w:rPr>
              <w:t>3.4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Vestiaires de Donneville.*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_Toc68420536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8075E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7" w:history="1">
            <w:r w:rsidR="00EB02EA" w:rsidRPr="00476F7C">
              <w:rPr>
                <w:rStyle w:val="Lienhypertexte"/>
                <w:bCs/>
                <w:noProof/>
              </w:rPr>
              <w:t>3.5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MJC et Gymnase Ayguesvives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_Toc68420537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8075E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8" w:history="1">
            <w:r w:rsidR="00EB02EA" w:rsidRPr="00476F7C">
              <w:rPr>
                <w:rStyle w:val="Lienhypertexte"/>
                <w:noProof/>
              </w:rPr>
              <w:t>3.6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Salle des fêtes Noueilles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_Toc68420538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8075E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9" w:history="1">
            <w:r w:rsidR="00EB02EA" w:rsidRPr="00476F7C">
              <w:rPr>
                <w:rStyle w:val="Lienhypertexte"/>
                <w:noProof/>
              </w:rPr>
              <w:t>3.7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Ecole d'Odars :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_Toc68420539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8075E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0" w:history="1">
            <w:r w:rsidR="00EB02EA" w:rsidRPr="00476F7C">
              <w:rPr>
                <w:rStyle w:val="Lienhypertexte"/>
                <w:noProof/>
              </w:rPr>
              <w:t>3.8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Ateliers Aureville :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_Toc68420540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8075E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1" w:history="1">
            <w:r w:rsidR="00EB02EA" w:rsidRPr="00476F7C">
              <w:rPr>
                <w:rStyle w:val="Lienhypertexte"/>
                <w:noProof/>
              </w:rPr>
              <w:t>3.9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Ecole de Montbrun :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_Toc68420541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8075EA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2" w:history="1">
            <w:r w:rsidR="00EB02EA" w:rsidRPr="00476F7C">
              <w:rPr>
                <w:rStyle w:val="Lienhypertexte"/>
                <w:noProof/>
              </w:rPr>
              <w:t>4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Contacts Sous- traitants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_Toc68420542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8075E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3" w:history="1">
            <w:r w:rsidR="00EB02EA" w:rsidRPr="00476F7C">
              <w:rPr>
                <w:rStyle w:val="Lienhypertexte"/>
                <w:noProof/>
              </w:rPr>
              <w:t>4.1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Maintenance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_Toc68420543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8075EA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4" w:history="1">
            <w:r w:rsidR="00EB02EA" w:rsidRPr="00476F7C">
              <w:rPr>
                <w:rStyle w:val="Lienhypertexte"/>
                <w:noProof/>
              </w:rPr>
              <w:t>4.2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Nettoyage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_Toc68420544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8B51D2" w:rsidRDefault="008B51D2">
          <w:r>
            <w:rPr>
              <w:b/>
              <w:bCs/>
            </w:rPr>
            <w:fldChar w:fldCharType="end"/>
          </w:r>
        </w:p>
      </w:sdtContent>
    </w:sdt>
    <w:p w:rsidR="008B51D2" w:rsidRDefault="008B51D2">
      <w:r>
        <w:br w:type="page"/>
      </w:r>
    </w:p>
    <w:p w:rsidR="008B51D2" w:rsidRPr="008B51D2" w:rsidRDefault="008B51D2" w:rsidP="008B51D2"/>
    <w:p w:rsidR="002C69CF" w:rsidRDefault="002C69CF" w:rsidP="009C19C2">
      <w:pPr>
        <w:pStyle w:val="Titre1"/>
        <w:contextualSpacing/>
      </w:pPr>
      <w:bookmarkStart w:id="0" w:name="_Toc68420528"/>
      <w:r>
        <w:t>Facturation</w:t>
      </w:r>
      <w:bookmarkEnd w:id="0"/>
    </w:p>
    <w:p w:rsidR="00902627" w:rsidRPr="00902627" w:rsidRDefault="00902627" w:rsidP="00902627">
      <w:pPr>
        <w:pStyle w:val="Titre2"/>
      </w:pPr>
      <w:bookmarkStart w:id="1" w:name="_Toc68420529"/>
      <w:r>
        <w:t>Planning</w:t>
      </w:r>
      <w:bookmarkEnd w:id="1"/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1418"/>
        <w:gridCol w:w="1417"/>
        <w:gridCol w:w="1069"/>
        <w:gridCol w:w="1908"/>
      </w:tblGrid>
      <w:tr w:rsidR="00EB02EA" w:rsidRPr="008D0061" w:rsidTr="000E0D2E">
        <w:trPr>
          <w:trHeight w:val="32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EA" w:rsidRPr="008D0061" w:rsidRDefault="00EB02EA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Site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EA" w:rsidRPr="008D0061" w:rsidRDefault="00EB02EA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N° Contrat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EA" w:rsidRPr="008D0061" w:rsidRDefault="00EB02EA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Date facturation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02EA" w:rsidRDefault="00EB02EA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Opérateur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02EA" w:rsidRDefault="00EB02EA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Installateur</w:t>
            </w:r>
          </w:p>
        </w:tc>
      </w:tr>
      <w:tr w:rsidR="00EB02EA" w:rsidRPr="008D0061" w:rsidTr="000E0D2E">
        <w:trPr>
          <w:trHeight w:val="32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EA" w:rsidRPr="008D0061" w:rsidRDefault="00EB02EA" w:rsidP="00AE7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Vestiaires de Donneville- 6kWc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EA" w:rsidRPr="008D0061" w:rsidRDefault="00EB02EA" w:rsidP="00AE7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EA" w:rsidRPr="008D0061" w:rsidRDefault="00EB02EA" w:rsidP="00C14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/05/2018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02EA" w:rsidRPr="008D0061" w:rsidRDefault="00EB02EA" w:rsidP="00AE72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02EA" w:rsidRDefault="00EB02EA" w:rsidP="006B69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EB02EA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EA" w:rsidRPr="008D0061" w:rsidRDefault="00EB02EA" w:rsidP="00AE7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Atelier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' Aureville</w:t>
            </w:r>
            <w:proofErr w:type="gramEnd"/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EA" w:rsidRPr="008D0061" w:rsidRDefault="00EB02EA" w:rsidP="00AE7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BTA0656966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EA" w:rsidRPr="008D0061" w:rsidRDefault="00EB02EA" w:rsidP="00C14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/06/2018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02EA" w:rsidRPr="008D0061" w:rsidRDefault="00EB02EA" w:rsidP="00AE72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02EA" w:rsidRDefault="000E0D2E" w:rsidP="006B69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E0D2E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Mairie annexe de Labege-9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19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/07/2018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MJC d\'Ayguesvives-9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BTA0671793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29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/07/2018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Ecole Mat de Labege-9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27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/08/2018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Crèche Ayguesvives-9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BTA0657230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/09/2018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rèche d\'Escalquens-9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/09/2018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S </w:t>
            </w:r>
            <w:proofErr w:type="spellStart"/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dF</w:t>
            </w:r>
            <w:proofErr w:type="spellEnd"/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de Noueilles-9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BTA0671798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/03/2019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Maison des solidarites-9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BTA0668501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/02/2019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Espace Berjean-9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BTA0666960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/03/2019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Ecole d'Odars - 36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BTA0666960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/01/2020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Courant Naturel</w:t>
            </w:r>
          </w:p>
        </w:tc>
      </w:tr>
      <w:tr w:rsidR="000E0D2E" w:rsidRPr="008D0061" w:rsidTr="000E0D2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Gymnase Ayguesvives -36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BTA0741984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/01/2020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Ecole Montbrun - 32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BTA0746283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/06/2020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</w:tbl>
    <w:p w:rsidR="002C69CF" w:rsidRDefault="002C69CF" w:rsidP="002C69CF"/>
    <w:p w:rsidR="00902627" w:rsidRDefault="00902627" w:rsidP="00902627">
      <w:pPr>
        <w:pStyle w:val="Titre2"/>
      </w:pPr>
      <w:bookmarkStart w:id="2" w:name="_Toc68420530"/>
      <w:r>
        <w:t>Coordonnées facturation</w:t>
      </w:r>
      <w:bookmarkEnd w:id="2"/>
    </w:p>
    <w:p w:rsidR="00902627" w:rsidRDefault="00560E4C" w:rsidP="00560E4C">
      <w:pPr>
        <w:pStyle w:val="Paragraphedeliste"/>
        <w:numPr>
          <w:ilvl w:val="0"/>
          <w:numId w:val="13"/>
        </w:numPr>
      </w:pPr>
      <w:r>
        <w:t>OA Solaire (EDF)</w:t>
      </w:r>
    </w:p>
    <w:p w:rsidR="00DF65CD" w:rsidRDefault="008075EA" w:rsidP="00DF65CD">
      <w:hyperlink r:id="rId8" w:history="1">
        <w:r w:rsidR="00DF65CD" w:rsidRPr="008A5BD2">
          <w:rPr>
            <w:rStyle w:val="Lienhypertexte"/>
          </w:rPr>
          <w:t>https://solaire.edf-oa.fr/</w:t>
        </w:r>
      </w:hyperlink>
      <w:r w:rsidR="00DF65CD">
        <w:t xml:space="preserve">       </w:t>
      </w:r>
      <w:hyperlink r:id="rId9" w:history="1">
        <w:r w:rsidR="00DF65CD" w:rsidRPr="008A5BD2">
          <w:rPr>
            <w:rStyle w:val="Lienhypertexte"/>
          </w:rPr>
          <w:t>contact@icea-enr.fr</w:t>
        </w:r>
      </w:hyperlink>
      <w:r w:rsidR="00DF65CD">
        <w:t xml:space="preserve">          </w:t>
      </w:r>
      <w:proofErr w:type="spellStart"/>
      <w:proofErr w:type="gramStart"/>
      <w:r w:rsidR="00DF65CD">
        <w:t>MdP</w:t>
      </w:r>
      <w:proofErr w:type="spellEnd"/>
      <w:r w:rsidR="00DF65CD">
        <w:t xml:space="preserve"> </w:t>
      </w:r>
      <w:r w:rsidR="00011B06">
        <w:t xml:space="preserve"> :</w:t>
      </w:r>
      <w:proofErr w:type="gramEnd"/>
      <w:r w:rsidR="00011B06">
        <w:t xml:space="preserve"> Solaire-07….</w:t>
      </w:r>
    </w:p>
    <w:p w:rsidR="003A754A" w:rsidRPr="003A754A" w:rsidRDefault="008A6FFD" w:rsidP="003A754A">
      <w:pPr>
        <w:pStyle w:val="Paragraphedeliste"/>
        <w:numPr>
          <w:ilvl w:val="0"/>
          <w:numId w:val="13"/>
        </w:numPr>
      </w:pPr>
      <w:r>
        <w:t xml:space="preserve">Enercoop : </w:t>
      </w:r>
      <w:r w:rsidR="003A754A">
        <w:br/>
      </w:r>
      <w:r w:rsidR="003A754A" w:rsidRPr="003A754A">
        <w:rPr>
          <w:rFonts w:ascii="Anton" w:hAnsi="Anton"/>
        </w:rPr>
        <w:t xml:space="preserve">Clotilde </w:t>
      </w:r>
      <w:r w:rsidR="003A754A" w:rsidRPr="003A754A">
        <w:rPr>
          <w:rFonts w:ascii="Anton" w:hAnsi="Anton"/>
          <w:color w:val="009900"/>
        </w:rPr>
        <w:t>Gimbert</w:t>
      </w:r>
      <w:r w:rsidR="003A754A" w:rsidRPr="003A754A">
        <w:rPr>
          <w:rFonts w:ascii="Roboto" w:hAnsi="Roboto"/>
          <w:b/>
          <w:bCs/>
          <w:color w:val="000000"/>
          <w:sz w:val="20"/>
          <w:szCs w:val="20"/>
        </w:rPr>
        <w:br/>
        <w:t xml:space="preserve">Relations Producteurs </w:t>
      </w:r>
      <w:r w:rsidR="003A754A" w:rsidRPr="003A754A">
        <w:rPr>
          <w:rFonts w:ascii="Roboto" w:hAnsi="Roboto"/>
          <w:color w:val="000000"/>
          <w:sz w:val="20"/>
          <w:szCs w:val="20"/>
        </w:rPr>
        <w:br/>
        <w:t xml:space="preserve">ligne </w:t>
      </w:r>
      <w:proofErr w:type="gramStart"/>
      <w:r w:rsidR="003A754A" w:rsidRPr="003A754A">
        <w:rPr>
          <w:rFonts w:ascii="Roboto" w:hAnsi="Roboto"/>
          <w:color w:val="000000"/>
          <w:sz w:val="20"/>
          <w:szCs w:val="20"/>
        </w:rPr>
        <w:t>directe:</w:t>
      </w:r>
      <w:proofErr w:type="gramEnd"/>
      <w:r w:rsidR="003A754A" w:rsidRPr="003A754A">
        <w:rPr>
          <w:rFonts w:ascii="Roboto" w:hAnsi="Roboto"/>
          <w:color w:val="000000"/>
          <w:sz w:val="20"/>
          <w:szCs w:val="20"/>
        </w:rPr>
        <w:t xml:space="preserve"> 01 81 80 23 63</w:t>
      </w:r>
      <w:r w:rsidR="003A754A" w:rsidRPr="003A754A">
        <w:rPr>
          <w:rFonts w:ascii="Roboto" w:hAnsi="Roboto"/>
          <w:color w:val="000000"/>
          <w:sz w:val="20"/>
          <w:szCs w:val="20"/>
        </w:rPr>
        <w:br/>
        <w:t xml:space="preserve">Service Relations producteurs OA : </w:t>
      </w:r>
      <w:hyperlink r:id="rId10" w:tgtFrame="_blank" w:history="1">
        <w:r w:rsidR="003A754A" w:rsidRPr="003A754A">
          <w:rPr>
            <w:rFonts w:ascii="Roboto" w:hAnsi="Roboto"/>
            <w:color w:val="0000FF"/>
            <w:sz w:val="20"/>
            <w:szCs w:val="20"/>
            <w:u w:val="single"/>
          </w:rPr>
          <w:br/>
        </w:r>
        <w:r w:rsidR="003A754A" w:rsidRPr="003A754A">
          <w:rPr>
            <w:rStyle w:val="Lienhypertexte"/>
            <w:rFonts w:ascii="Roboto" w:hAnsi="Roboto"/>
            <w:sz w:val="20"/>
            <w:szCs w:val="20"/>
          </w:rPr>
          <w:t>oa@</w:t>
        </w:r>
        <w:r w:rsidR="003A754A" w:rsidRPr="003A754A">
          <w:rPr>
            <w:rStyle w:val="il"/>
            <w:rFonts w:ascii="Roboto" w:hAnsi="Roboto"/>
            <w:color w:val="0000FF"/>
            <w:sz w:val="20"/>
            <w:szCs w:val="20"/>
            <w:u w:val="single"/>
          </w:rPr>
          <w:t>enercoop</w:t>
        </w:r>
        <w:r w:rsidR="003A754A" w:rsidRPr="003A754A">
          <w:rPr>
            <w:rStyle w:val="Lienhypertexte"/>
            <w:rFonts w:ascii="Roboto" w:hAnsi="Roboto"/>
            <w:sz w:val="20"/>
            <w:szCs w:val="20"/>
          </w:rPr>
          <w:t>.org</w:t>
        </w:r>
      </w:hyperlink>
      <w:r w:rsidR="003A754A" w:rsidRPr="003A754A">
        <w:rPr>
          <w:rFonts w:ascii="Roboto" w:hAnsi="Roboto"/>
          <w:color w:val="000000"/>
          <w:sz w:val="20"/>
          <w:szCs w:val="20"/>
        </w:rPr>
        <w:t xml:space="preserve"> 01 81 80 23 51</w:t>
      </w:r>
    </w:p>
    <w:p w:rsidR="008A6FFD" w:rsidRDefault="003A754A" w:rsidP="003A754A">
      <w:r>
        <w:t>Facture à établir sur fichier xl</w:t>
      </w:r>
    </w:p>
    <w:p w:rsidR="00304560" w:rsidRDefault="00304560" w:rsidP="00304560">
      <w:pPr>
        <w:pStyle w:val="Titre1"/>
      </w:pPr>
      <w:bookmarkStart w:id="3" w:name="_Toc68420531"/>
      <w:r>
        <w:t>Monitoring</w:t>
      </w:r>
      <w:bookmarkEnd w:id="3"/>
    </w:p>
    <w:p w:rsidR="00021638" w:rsidRPr="00021638" w:rsidRDefault="00021638" w:rsidP="00021638">
      <w:r w:rsidRPr="00021638">
        <w:t>https://monitoring.solaredge.com</w:t>
      </w:r>
    </w:p>
    <w:p w:rsidR="00304560" w:rsidRDefault="008075EA" w:rsidP="00304560">
      <w:hyperlink r:id="rId11" w:history="1">
        <w:r w:rsidR="00021638" w:rsidRPr="008A5BD2">
          <w:rPr>
            <w:rStyle w:val="Lienhypertexte"/>
          </w:rPr>
          <w:t>supervision@icea-enr.fr</w:t>
        </w:r>
      </w:hyperlink>
    </w:p>
    <w:p w:rsidR="00021638" w:rsidRPr="00304560" w:rsidRDefault="00021638" w:rsidP="00304560">
      <w:r>
        <w:t>Icea-07</w:t>
      </w:r>
      <w:proofErr w:type="gramStart"/>
      <w:r>
        <w:t>……</w:t>
      </w:r>
      <w:proofErr w:type="gramEnd"/>
    </w:p>
    <w:p w:rsidR="0080397A" w:rsidRDefault="00506A4E" w:rsidP="009C19C2">
      <w:pPr>
        <w:pStyle w:val="Titre1"/>
        <w:contextualSpacing/>
      </w:pPr>
      <w:bookmarkStart w:id="4" w:name="_Toc68420532"/>
      <w:r>
        <w:lastRenderedPageBreak/>
        <w:t>Contacts</w:t>
      </w:r>
      <w:bookmarkEnd w:id="4"/>
    </w:p>
    <w:p w:rsidR="00A748C3" w:rsidRPr="0080397A" w:rsidRDefault="008D5A8A" w:rsidP="009C19C2">
      <w:pPr>
        <w:pStyle w:val="Titre2"/>
        <w:contextualSpacing/>
      </w:pPr>
      <w:bookmarkStart w:id="5" w:name="_Toc68420533"/>
      <w:r w:rsidRPr="0080397A">
        <w:t>Crèche Ayguesvives et Escalquens</w:t>
      </w:r>
      <w:bookmarkEnd w:id="5"/>
    </w:p>
    <w:p w:rsidR="00A748C3" w:rsidRPr="00506A4E" w:rsidRDefault="00A748C3" w:rsidP="009C19C2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06A4E">
        <w:rPr>
          <w:rFonts w:ascii="Times New Roman" w:hAnsi="Times New Roman" w:cs="Times New Roman"/>
          <w:sz w:val="24"/>
          <w:szCs w:val="24"/>
        </w:rPr>
        <w:t>Gestionnaire bâtiments SICOVAL :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Marc DARIES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Responsable de service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Service Gestion du patrimoine bâti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Direction de l’Environnement et du Patrimoine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Tél. 05 62 24 29 10 (poste 2910)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Mobile : 06 77 06 10 38</w:t>
      </w:r>
    </w:p>
    <w:p w:rsidR="00A748C3" w:rsidRDefault="008075EA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hyperlink r:id="rId12" w:history="1">
        <w:r w:rsidR="00351154" w:rsidRPr="0080397A">
          <w:t>Marc.Daries@sicoval.fr</w:t>
        </w:r>
      </w:hyperlink>
    </w:p>
    <w:p w:rsidR="00C02F4F" w:rsidRPr="009C19C2" w:rsidRDefault="00C02F4F" w:rsidP="009C19C2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19C2">
        <w:rPr>
          <w:rFonts w:ascii="Times New Roman" w:hAnsi="Times New Roman" w:cs="Times New Roman"/>
          <w:sz w:val="24"/>
          <w:szCs w:val="24"/>
        </w:rPr>
        <w:t xml:space="preserve">Directrice crèche d'Ayguesvives : </w:t>
      </w:r>
      <w:r w:rsidR="00320978" w:rsidRPr="009C19C2">
        <w:rPr>
          <w:rFonts w:ascii="Times New Roman" w:hAnsi="Times New Roman" w:cs="Times New Roman"/>
          <w:sz w:val="24"/>
          <w:szCs w:val="24"/>
        </w:rPr>
        <w:br/>
      </w:r>
      <w:r w:rsidRPr="009C19C2">
        <w:rPr>
          <w:rFonts w:ascii="Times New Roman" w:hAnsi="Times New Roman" w:cs="Times New Roman"/>
          <w:sz w:val="24"/>
          <w:szCs w:val="24"/>
        </w:rPr>
        <w:t xml:space="preserve">veronique.bardou@sicoval.fr </w:t>
      </w:r>
      <w:r w:rsidR="00C00EDA">
        <w:rPr>
          <w:rFonts w:ascii="Times New Roman" w:hAnsi="Times New Roman" w:cs="Times New Roman"/>
          <w:sz w:val="24"/>
          <w:szCs w:val="24"/>
        </w:rPr>
        <w:t>–</w:t>
      </w:r>
      <w:r w:rsidR="00A67101" w:rsidRPr="009C19C2">
        <w:rPr>
          <w:rFonts w:ascii="Times New Roman" w:hAnsi="Times New Roman" w:cs="Times New Roman"/>
          <w:sz w:val="24"/>
          <w:szCs w:val="24"/>
        </w:rPr>
        <w:t xml:space="preserve"> </w:t>
      </w:r>
      <w:r w:rsidR="00C00EDA">
        <w:rPr>
          <w:rFonts w:ascii="Times New Roman" w:hAnsi="Times New Roman" w:cs="Times New Roman"/>
          <w:sz w:val="24"/>
          <w:szCs w:val="24"/>
        </w:rPr>
        <w:t>07 77 39 03 21</w:t>
      </w:r>
    </w:p>
    <w:p w:rsidR="004F4BF8" w:rsidRDefault="004F4BF8" w:rsidP="004F4BF8">
      <w:pPr>
        <w:pStyle w:val="Paragraphedeliste"/>
        <w:ind w:left="1428"/>
        <w:rPr>
          <w:rFonts w:ascii="Times New Roman" w:hAnsi="Times New Roman" w:cs="Times New Roman"/>
          <w:sz w:val="24"/>
          <w:szCs w:val="24"/>
        </w:rPr>
      </w:pPr>
    </w:p>
    <w:p w:rsidR="003011C1" w:rsidRPr="009C19C2" w:rsidRDefault="003011C1" w:rsidP="009C19C2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19C2">
        <w:rPr>
          <w:rFonts w:ascii="Times New Roman" w:hAnsi="Times New Roman" w:cs="Times New Roman"/>
          <w:sz w:val="24"/>
          <w:szCs w:val="24"/>
        </w:rPr>
        <w:t xml:space="preserve">Directrice crèche d'Escalquens : </w:t>
      </w:r>
      <w:r w:rsidR="00320978" w:rsidRPr="009C19C2">
        <w:rPr>
          <w:rFonts w:ascii="Times New Roman" w:hAnsi="Times New Roman" w:cs="Times New Roman"/>
          <w:sz w:val="24"/>
          <w:szCs w:val="24"/>
        </w:rPr>
        <w:br/>
      </w:r>
      <w:hyperlink r:id="rId13" w:history="1">
        <w:r w:rsidR="00A67101" w:rsidRPr="009C19C2">
          <w:rPr>
            <w:rFonts w:ascii="Times New Roman" w:hAnsi="Times New Roman" w:cs="Times New Roman"/>
            <w:sz w:val="24"/>
            <w:szCs w:val="24"/>
          </w:rPr>
          <w:t>laurence.polverinos@sicoval.fr</w:t>
        </w:r>
      </w:hyperlink>
      <w:r w:rsidR="00A67101" w:rsidRPr="009C19C2">
        <w:rPr>
          <w:rFonts w:ascii="Times New Roman" w:hAnsi="Times New Roman" w:cs="Times New Roman"/>
          <w:sz w:val="24"/>
          <w:szCs w:val="24"/>
        </w:rPr>
        <w:t xml:space="preserve"> </w:t>
      </w:r>
      <w:r w:rsidR="00C00EDA">
        <w:rPr>
          <w:rFonts w:ascii="Times New Roman" w:hAnsi="Times New Roman" w:cs="Times New Roman"/>
          <w:sz w:val="24"/>
          <w:szCs w:val="24"/>
        </w:rPr>
        <w:t>–</w:t>
      </w:r>
      <w:r w:rsidR="00A67101" w:rsidRPr="009C19C2">
        <w:rPr>
          <w:rFonts w:ascii="Times New Roman" w:hAnsi="Times New Roman" w:cs="Times New Roman"/>
          <w:sz w:val="24"/>
          <w:szCs w:val="24"/>
        </w:rPr>
        <w:t xml:space="preserve"> </w:t>
      </w:r>
      <w:r w:rsidR="00C00EDA">
        <w:rPr>
          <w:rFonts w:ascii="Times New Roman" w:hAnsi="Times New Roman" w:cs="Times New Roman"/>
          <w:sz w:val="24"/>
          <w:szCs w:val="24"/>
        </w:rPr>
        <w:t xml:space="preserve">07 85 95 46 01 </w:t>
      </w:r>
    </w:p>
    <w:p w:rsidR="00351154" w:rsidRPr="0080397A" w:rsidRDefault="008D5A8A" w:rsidP="009C19C2">
      <w:pPr>
        <w:pStyle w:val="Titre2"/>
        <w:contextualSpacing/>
      </w:pPr>
      <w:bookmarkStart w:id="6" w:name="_Toc68420534"/>
      <w:r w:rsidRPr="0080397A">
        <w:t>Mairie Annexe Labège et école maternelle de Labège</w:t>
      </w:r>
      <w:bookmarkEnd w:id="6"/>
    </w:p>
    <w:p w:rsidR="00351154" w:rsidRPr="009C19C2" w:rsidRDefault="00351154" w:rsidP="009C19C2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19C2">
        <w:rPr>
          <w:rFonts w:ascii="Times New Roman" w:hAnsi="Times New Roman" w:cs="Times New Roman"/>
          <w:sz w:val="24"/>
          <w:szCs w:val="24"/>
        </w:rPr>
        <w:t>Service technique</w:t>
      </w:r>
      <w:r w:rsidR="00C719D7" w:rsidRPr="009C19C2">
        <w:rPr>
          <w:rFonts w:ascii="Times New Roman" w:hAnsi="Times New Roman" w:cs="Times New Roman"/>
          <w:sz w:val="24"/>
          <w:szCs w:val="24"/>
        </w:rPr>
        <w:t>s</w:t>
      </w:r>
      <w:r w:rsidRPr="009C19C2">
        <w:rPr>
          <w:rFonts w:ascii="Times New Roman" w:hAnsi="Times New Roman" w:cs="Times New Roman"/>
          <w:sz w:val="24"/>
          <w:szCs w:val="24"/>
        </w:rPr>
        <w:t xml:space="preserve"> Labège : </w:t>
      </w:r>
    </w:p>
    <w:p w:rsidR="00C719D7" w:rsidRPr="0080397A" w:rsidRDefault="00C719D7" w:rsidP="00331510">
      <w:pPr>
        <w:ind w:left="2124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 xml:space="preserve">Responsable </w:t>
      </w:r>
      <w:proofErr w:type="gramStart"/>
      <w:r w:rsidRPr="0080397A">
        <w:rPr>
          <w:rFonts w:ascii="Times New Roman" w:hAnsi="Times New Roman" w:cs="Times New Roman"/>
          <w:sz w:val="24"/>
          <w:szCs w:val="24"/>
        </w:rPr>
        <w:t>:  GAUBERT</w:t>
      </w:r>
      <w:proofErr w:type="gramEnd"/>
      <w:r w:rsidRPr="0080397A">
        <w:rPr>
          <w:rFonts w:ascii="Times New Roman" w:hAnsi="Times New Roman" w:cs="Times New Roman"/>
          <w:sz w:val="24"/>
          <w:szCs w:val="24"/>
        </w:rPr>
        <w:t xml:space="preserve"> Sébastien </w:t>
      </w:r>
      <w:hyperlink r:id="rId14" w:history="1">
        <w:r w:rsidRPr="0080397A">
          <w:rPr>
            <w:rFonts w:ascii="Times New Roman" w:hAnsi="Times New Roman" w:cs="Times New Roman"/>
            <w:sz w:val="24"/>
            <w:szCs w:val="24"/>
          </w:rPr>
          <w:t>sgaubert@ville-labege.fr</w:t>
        </w:r>
      </w:hyperlink>
      <w:r w:rsidRPr="0080397A">
        <w:rPr>
          <w:rFonts w:ascii="Times New Roman" w:hAnsi="Times New Roman" w:cs="Times New Roman"/>
          <w:sz w:val="24"/>
          <w:szCs w:val="24"/>
        </w:rPr>
        <w:t xml:space="preserve"> – 06 70 20 40 13</w:t>
      </w:r>
    </w:p>
    <w:p w:rsidR="00C719D7" w:rsidRDefault="00C719D7" w:rsidP="00331510">
      <w:pPr>
        <w:ind w:left="2124"/>
        <w:contextualSpacing/>
        <w:rPr>
          <w:rFonts w:ascii="Times New Roman" w:hAnsi="Times New Roman" w:cs="Times New Roman"/>
          <w:sz w:val="24"/>
          <w:szCs w:val="24"/>
        </w:rPr>
      </w:pPr>
      <w:r w:rsidRPr="004144F8">
        <w:rPr>
          <w:rFonts w:ascii="Times New Roman" w:hAnsi="Times New Roman" w:cs="Times New Roman"/>
          <w:color w:val="FF0000"/>
          <w:sz w:val="24"/>
          <w:szCs w:val="24"/>
        </w:rPr>
        <w:t xml:space="preserve">Philippe </w:t>
      </w:r>
      <w:proofErr w:type="spellStart"/>
      <w:r w:rsidRPr="004144F8">
        <w:rPr>
          <w:rFonts w:ascii="Times New Roman" w:hAnsi="Times New Roman" w:cs="Times New Roman"/>
          <w:color w:val="FF0000"/>
          <w:sz w:val="24"/>
          <w:szCs w:val="24"/>
        </w:rPr>
        <w:t>Alcaraz</w:t>
      </w:r>
      <w:proofErr w:type="spellEnd"/>
      <w:r w:rsidRPr="004144F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0397A">
        <w:rPr>
          <w:rFonts w:ascii="Times New Roman" w:hAnsi="Times New Roman" w:cs="Times New Roman"/>
          <w:sz w:val="24"/>
          <w:szCs w:val="24"/>
        </w:rPr>
        <w:t xml:space="preserve">- </w:t>
      </w:r>
      <w:hyperlink r:id="rId15" w:history="1">
        <w:r w:rsidR="00215DC0" w:rsidRPr="0080397A">
          <w:rPr>
            <w:rFonts w:ascii="Times New Roman" w:hAnsi="Times New Roman" w:cs="Times New Roman"/>
            <w:sz w:val="24"/>
            <w:szCs w:val="24"/>
          </w:rPr>
          <w:t>palcaraz@ville-labege.fr-</w:t>
        </w:r>
      </w:hyperlink>
      <w:r w:rsidR="00215DC0" w:rsidRPr="0080397A">
        <w:rPr>
          <w:rFonts w:ascii="Times New Roman" w:hAnsi="Times New Roman" w:cs="Times New Roman"/>
          <w:sz w:val="24"/>
          <w:szCs w:val="24"/>
        </w:rPr>
        <w:t xml:space="preserve">  06.08.90.19.84</w:t>
      </w:r>
    </w:p>
    <w:p w:rsidR="00057A43" w:rsidRPr="00057A43" w:rsidRDefault="00057A43" w:rsidP="00057A43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Responsable de la vie scolaire : M </w:t>
      </w:r>
      <w:proofErr w:type="spellStart"/>
      <w:r>
        <w:rPr>
          <w:rFonts w:ascii="Times New Roman" w:hAnsi="Times New Roman" w:cs="Times New Roman"/>
          <w:sz w:val="24"/>
          <w:szCs w:val="24"/>
        </w:rPr>
        <w:t>Bonefond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06 78 17 05 15</w:t>
      </w:r>
    </w:p>
    <w:p w:rsidR="00331510" w:rsidRDefault="00215DC0" w:rsidP="0033151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31510">
        <w:rPr>
          <w:rFonts w:ascii="Times New Roman" w:hAnsi="Times New Roman" w:cs="Times New Roman"/>
          <w:sz w:val="24"/>
          <w:szCs w:val="24"/>
        </w:rPr>
        <w:t xml:space="preserve">Directrice école maternelle </w:t>
      </w:r>
      <w:r w:rsidR="00331510">
        <w:rPr>
          <w:rFonts w:ascii="Times New Roman" w:hAnsi="Times New Roman" w:cs="Times New Roman"/>
          <w:sz w:val="24"/>
          <w:szCs w:val="24"/>
        </w:rPr>
        <w:t>:</w:t>
      </w:r>
    </w:p>
    <w:p w:rsidR="00594DED" w:rsidRPr="00331510" w:rsidRDefault="00215DC0" w:rsidP="00331510">
      <w:pPr>
        <w:ind w:left="2124"/>
        <w:rPr>
          <w:rFonts w:ascii="Times New Roman" w:hAnsi="Times New Roman" w:cs="Times New Roman"/>
          <w:sz w:val="24"/>
          <w:szCs w:val="24"/>
        </w:rPr>
      </w:pPr>
      <w:proofErr w:type="spellStart"/>
      <w:r w:rsidRPr="00331510">
        <w:rPr>
          <w:rFonts w:ascii="Times New Roman" w:hAnsi="Times New Roman" w:cs="Times New Roman"/>
          <w:sz w:val="24"/>
          <w:szCs w:val="24"/>
        </w:rPr>
        <w:t>Valerie</w:t>
      </w:r>
      <w:proofErr w:type="spellEnd"/>
      <w:r w:rsidRPr="00331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510">
        <w:rPr>
          <w:rFonts w:ascii="Times New Roman" w:hAnsi="Times New Roman" w:cs="Times New Roman"/>
          <w:sz w:val="24"/>
          <w:szCs w:val="24"/>
        </w:rPr>
        <w:t>Gardiès</w:t>
      </w:r>
      <w:proofErr w:type="spellEnd"/>
      <w:r w:rsidR="00594DED" w:rsidRPr="00331510">
        <w:rPr>
          <w:rFonts w:ascii="Times New Roman" w:hAnsi="Times New Roman" w:cs="Times New Roman"/>
          <w:sz w:val="24"/>
          <w:szCs w:val="24"/>
        </w:rPr>
        <w:t xml:space="preserve"> - </w:t>
      </w:r>
      <w:hyperlink r:id="rId16" w:history="1">
        <w:r w:rsidR="00594DED" w:rsidRPr="00331510">
          <w:rPr>
            <w:rFonts w:ascii="Times New Roman" w:hAnsi="Times New Roman" w:cs="Times New Roman"/>
            <w:sz w:val="24"/>
            <w:szCs w:val="24"/>
          </w:rPr>
          <w:t>labege.mat@wanadoo.fr</w:t>
        </w:r>
      </w:hyperlink>
      <w:r w:rsidR="00594DED" w:rsidRPr="00331510">
        <w:rPr>
          <w:rFonts w:ascii="Times New Roman" w:hAnsi="Times New Roman" w:cs="Times New Roman"/>
          <w:sz w:val="24"/>
          <w:szCs w:val="24"/>
        </w:rPr>
        <w:t xml:space="preserve"> -</w:t>
      </w:r>
      <w:r w:rsidR="00594DED" w:rsidRPr="00331510">
        <w:rPr>
          <w:rFonts w:ascii="Times New Roman" w:hAnsi="Times New Roman" w:cs="Times New Roman" w:hint="eastAsia"/>
          <w:sz w:val="24"/>
          <w:szCs w:val="24"/>
        </w:rPr>
        <w:t>05.62.24.40.10</w:t>
      </w:r>
    </w:p>
    <w:p w:rsidR="008D5A8A" w:rsidRPr="0080397A" w:rsidRDefault="008D5A8A" w:rsidP="00331510">
      <w:pPr>
        <w:pStyle w:val="Titre2"/>
      </w:pPr>
      <w:bookmarkStart w:id="7" w:name="_Toc68420535"/>
      <w:r w:rsidRPr="0080397A">
        <w:t xml:space="preserve">Maison des </w:t>
      </w:r>
      <w:r w:rsidR="00320978" w:rsidRPr="0080397A">
        <w:t>solidarités et</w:t>
      </w:r>
      <w:r w:rsidRPr="0080397A">
        <w:t xml:space="preserve"> Espace Berjean</w:t>
      </w:r>
      <w:r w:rsidR="00594DED" w:rsidRPr="0080397A">
        <w:t xml:space="preserve"> Escalquens</w:t>
      </w:r>
      <w:bookmarkEnd w:id="7"/>
    </w:p>
    <w:p w:rsidR="00C719D7" w:rsidRPr="00331510" w:rsidRDefault="00DB5ECB" w:rsidP="0033151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31510">
        <w:rPr>
          <w:rFonts w:ascii="Times New Roman" w:hAnsi="Times New Roman" w:cs="Times New Roman"/>
          <w:sz w:val="24"/>
          <w:szCs w:val="24"/>
        </w:rPr>
        <w:t>Service technique Escalquens :</w:t>
      </w:r>
    </w:p>
    <w:p w:rsidR="00827076" w:rsidRPr="0080397A" w:rsidRDefault="00827076" w:rsidP="00331510">
      <w:pPr>
        <w:ind w:left="2124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 xml:space="preserve">Dominique </w:t>
      </w:r>
      <w:proofErr w:type="spellStart"/>
      <w:r w:rsidRPr="0080397A">
        <w:rPr>
          <w:rFonts w:ascii="Times New Roman" w:hAnsi="Times New Roman" w:cs="Times New Roman"/>
          <w:sz w:val="24"/>
          <w:szCs w:val="24"/>
        </w:rPr>
        <w:t>Aguar</w:t>
      </w:r>
      <w:proofErr w:type="spellEnd"/>
      <w:r w:rsidRPr="0080397A">
        <w:rPr>
          <w:rFonts w:ascii="Times New Roman" w:hAnsi="Times New Roman" w:cs="Times New Roman"/>
          <w:sz w:val="24"/>
          <w:szCs w:val="24"/>
        </w:rPr>
        <w:t xml:space="preserve"> - </w:t>
      </w:r>
      <w:hyperlink r:id="rId17" w:history="1">
        <w:r w:rsidRPr="0080397A">
          <w:rPr>
            <w:rFonts w:ascii="Times New Roman" w:hAnsi="Times New Roman" w:cs="Times New Roman"/>
            <w:sz w:val="24"/>
            <w:szCs w:val="24"/>
          </w:rPr>
          <w:t>dominique.agar@escalquens.fr-</w:t>
        </w:r>
      </w:hyperlink>
      <w:r w:rsidRPr="0080397A">
        <w:rPr>
          <w:rFonts w:ascii="Times New Roman" w:hAnsi="Times New Roman" w:cs="Times New Roman"/>
          <w:sz w:val="24"/>
          <w:szCs w:val="24"/>
        </w:rPr>
        <w:t xml:space="preserve"> 06 74 08 26 60</w:t>
      </w:r>
    </w:p>
    <w:p w:rsidR="00320978" w:rsidRPr="0080397A" w:rsidRDefault="00316FFD" w:rsidP="00331510">
      <w:pPr>
        <w:pStyle w:val="Titre2"/>
        <w:rPr>
          <w:rFonts w:eastAsiaTheme="minorHAnsi"/>
        </w:rPr>
      </w:pPr>
      <w:bookmarkStart w:id="8" w:name="_Toc68420536"/>
      <w:r w:rsidRPr="0080397A">
        <w:rPr>
          <w:rFonts w:eastAsiaTheme="minorHAnsi"/>
        </w:rPr>
        <w:t>Vestiaires de Donneville.*</w:t>
      </w:r>
      <w:bookmarkEnd w:id="8"/>
    </w:p>
    <w:p w:rsidR="00316FFD" w:rsidRPr="00331510" w:rsidRDefault="00316FFD" w:rsidP="0033151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31510">
        <w:rPr>
          <w:rFonts w:ascii="Times New Roman" w:hAnsi="Times New Roman" w:cs="Times New Roman"/>
          <w:sz w:val="24"/>
          <w:szCs w:val="24"/>
        </w:rPr>
        <w:t>Mairie :</w:t>
      </w:r>
    </w:p>
    <w:p w:rsidR="00316FFD" w:rsidRDefault="00EF69D3" w:rsidP="00331510">
      <w:pPr>
        <w:ind w:left="2124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 xml:space="preserve">Secrétariat Général Mairie Donneville </w:t>
      </w:r>
      <w:hyperlink r:id="rId18" w:history="1">
        <w:r w:rsidRPr="0080397A">
          <w:rPr>
            <w:rFonts w:ascii="Times New Roman" w:hAnsi="Times New Roman" w:cs="Times New Roman"/>
            <w:sz w:val="24"/>
            <w:szCs w:val="24"/>
          </w:rPr>
          <w:t>sg@donneville.fr</w:t>
        </w:r>
      </w:hyperlink>
      <w:r w:rsidRPr="0080397A">
        <w:rPr>
          <w:rFonts w:ascii="Times New Roman" w:hAnsi="Times New Roman" w:cs="Times New Roman"/>
          <w:sz w:val="24"/>
          <w:szCs w:val="24"/>
        </w:rPr>
        <w:br/>
      </w:r>
      <w:hyperlink r:id="rId19" w:history="1">
        <w:r w:rsidR="005D4A11" w:rsidRPr="0080397A">
          <w:rPr>
            <w:rFonts w:ascii="Times New Roman" w:hAnsi="Times New Roman" w:cs="Times New Roman"/>
            <w:sz w:val="24"/>
            <w:szCs w:val="24"/>
          </w:rPr>
          <w:t>accueil@donneville.fr</w:t>
        </w:r>
      </w:hyperlink>
      <w:r w:rsidR="005D4A11" w:rsidRPr="0080397A">
        <w:rPr>
          <w:rFonts w:ascii="Times New Roman" w:hAnsi="Times New Roman" w:cs="Times New Roman"/>
          <w:sz w:val="24"/>
          <w:szCs w:val="24"/>
        </w:rPr>
        <w:t xml:space="preserve"> - </w:t>
      </w:r>
      <w:r w:rsidR="005D4A11" w:rsidRPr="0080397A">
        <w:rPr>
          <w:rFonts w:ascii="Times New Roman" w:hAnsi="Times New Roman" w:cs="Times New Roman"/>
          <w:b/>
          <w:bCs/>
          <w:sz w:val="24"/>
          <w:szCs w:val="24"/>
        </w:rPr>
        <w:t>05 61 81 96 60</w:t>
      </w:r>
    </w:p>
    <w:p w:rsidR="002E66DC" w:rsidRPr="0080397A" w:rsidRDefault="002E66DC" w:rsidP="00331510">
      <w:pPr>
        <w:ind w:left="2124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Dgs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: 07 87 02 94 42</w:t>
      </w:r>
    </w:p>
    <w:p w:rsidR="00231191" w:rsidRPr="0080397A" w:rsidRDefault="005D4A11" w:rsidP="00331510">
      <w:pPr>
        <w:pStyle w:val="Titre2"/>
        <w:rPr>
          <w:bCs/>
        </w:rPr>
      </w:pPr>
      <w:bookmarkStart w:id="9" w:name="_Toc68420537"/>
      <w:r w:rsidRPr="0080397A">
        <w:rPr>
          <w:rFonts w:eastAsiaTheme="minorHAnsi"/>
        </w:rPr>
        <w:t xml:space="preserve">MJC </w:t>
      </w:r>
      <w:r w:rsidR="0084625F" w:rsidRPr="0080397A">
        <w:rPr>
          <w:rFonts w:eastAsiaTheme="minorHAnsi"/>
        </w:rPr>
        <w:t>et Gymnase</w:t>
      </w:r>
      <w:r w:rsidR="005A20E2" w:rsidRPr="0080397A">
        <w:rPr>
          <w:rFonts w:eastAsiaTheme="minorHAnsi"/>
        </w:rPr>
        <w:t xml:space="preserve"> Ayguesvives</w:t>
      </w:r>
      <w:bookmarkEnd w:id="9"/>
    </w:p>
    <w:p w:rsidR="00F211F4" w:rsidRPr="00243EA5" w:rsidRDefault="00F211F4" w:rsidP="00243EA5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14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ASVP </w:t>
      </w:r>
      <w:r w:rsidR="0084625F" w:rsidRPr="004144F8">
        <w:rPr>
          <w:rFonts w:ascii="Times New Roman" w:hAnsi="Times New Roman" w:cs="Times New Roman"/>
          <w:bCs/>
          <w:color w:val="FF0000"/>
          <w:sz w:val="24"/>
          <w:szCs w:val="24"/>
        </w:rPr>
        <w:t>- Gilles</w:t>
      </w:r>
      <w:r w:rsidRPr="00414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proofErr w:type="spellStart"/>
      <w:r w:rsidRPr="004144F8">
        <w:rPr>
          <w:rFonts w:ascii="Times New Roman" w:hAnsi="Times New Roman" w:cs="Times New Roman"/>
          <w:bCs/>
          <w:color w:val="FF0000"/>
          <w:sz w:val="24"/>
          <w:szCs w:val="24"/>
        </w:rPr>
        <w:t>Monticcelli</w:t>
      </w:r>
      <w:proofErr w:type="spellEnd"/>
      <w:r w:rsidRPr="00243EA5">
        <w:rPr>
          <w:rFonts w:ascii="Times New Roman" w:hAnsi="Times New Roman" w:cs="Times New Roman"/>
          <w:bCs/>
          <w:sz w:val="24"/>
          <w:szCs w:val="24"/>
        </w:rPr>
        <w:t xml:space="preserve"> - </w:t>
      </w:r>
      <w:hyperlink r:id="rId20" w:history="1">
        <w:r w:rsidRPr="00243EA5">
          <w:rPr>
            <w:rFonts w:ascii="Times New Roman" w:hAnsi="Times New Roman" w:cs="Times New Roman"/>
            <w:sz w:val="24"/>
            <w:szCs w:val="24"/>
          </w:rPr>
          <w:t>asvp.ayguesvives31@orange.fr</w:t>
        </w:r>
      </w:hyperlink>
      <w:r w:rsidRPr="00243EA5">
        <w:rPr>
          <w:rFonts w:ascii="Times New Roman" w:hAnsi="Times New Roman" w:cs="Times New Roman"/>
          <w:sz w:val="24"/>
          <w:szCs w:val="24"/>
        </w:rPr>
        <w:t xml:space="preserve"> - 05 34 66 79 36</w:t>
      </w:r>
    </w:p>
    <w:p w:rsidR="0084625F" w:rsidRPr="00243EA5" w:rsidRDefault="0084625F" w:rsidP="00243EA5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Secrétariat Mairie Ayguesvives &lt;mairie.ayguesvives31@wanadoo.fr</w:t>
      </w:r>
      <w:r w:rsidR="00231191" w:rsidRPr="00243EA5">
        <w:rPr>
          <w:rFonts w:ascii="Times New Roman" w:hAnsi="Times New Roman" w:cs="Times New Roman"/>
          <w:sz w:val="24"/>
          <w:szCs w:val="24"/>
        </w:rPr>
        <w:t xml:space="preserve"> -05.61.81.92.57</w:t>
      </w:r>
    </w:p>
    <w:p w:rsidR="00AA4D5C" w:rsidRPr="0080397A" w:rsidRDefault="00AA4D5C" w:rsidP="00243EA5">
      <w:pPr>
        <w:pStyle w:val="Titre2"/>
      </w:pPr>
      <w:bookmarkStart w:id="10" w:name="_Toc68420538"/>
      <w:r w:rsidRPr="0080397A">
        <w:lastRenderedPageBreak/>
        <w:t xml:space="preserve">Salle des </w:t>
      </w:r>
      <w:r w:rsidR="00A268B2" w:rsidRPr="0080397A">
        <w:t>fêtes</w:t>
      </w:r>
      <w:r w:rsidRPr="0080397A">
        <w:t xml:space="preserve"> Noueille</w:t>
      </w:r>
      <w:r w:rsidR="00A268B2" w:rsidRPr="0080397A">
        <w:t>s</w:t>
      </w:r>
      <w:bookmarkEnd w:id="10"/>
    </w:p>
    <w:p w:rsidR="00404CB3" w:rsidRPr="00243EA5" w:rsidRDefault="00B86ACB" w:rsidP="00243EA5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 xml:space="preserve">MAIRIE DE </w:t>
      </w:r>
      <w:proofErr w:type="gramStart"/>
      <w:r w:rsidRPr="00243EA5">
        <w:rPr>
          <w:rFonts w:ascii="Times New Roman" w:hAnsi="Times New Roman" w:cs="Times New Roman"/>
          <w:sz w:val="24"/>
          <w:szCs w:val="24"/>
        </w:rPr>
        <w:t>NOUEILLES  05.61.81.99.23</w:t>
      </w:r>
      <w:proofErr w:type="gramEnd"/>
      <w:r w:rsidRPr="00243EA5">
        <w:rPr>
          <w:rFonts w:ascii="Times New Roman" w:hAnsi="Times New Roman" w:cs="Times New Roman"/>
          <w:sz w:val="24"/>
          <w:szCs w:val="24"/>
        </w:rPr>
        <w:t xml:space="preserve"> - </w:t>
      </w:r>
      <w:r w:rsidR="0074642B" w:rsidRPr="00243EA5">
        <w:rPr>
          <w:rFonts w:ascii="Times New Roman" w:hAnsi="Times New Roman" w:cs="Times New Roman"/>
          <w:sz w:val="24"/>
          <w:szCs w:val="24"/>
        </w:rPr>
        <w:t>mairie.noueilles@wanadoo.fr</w:t>
      </w:r>
    </w:p>
    <w:p w:rsidR="00404CB3" w:rsidRPr="00243EA5" w:rsidRDefault="00404CB3" w:rsidP="00243EA5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 xml:space="preserve">Maire de </w:t>
      </w:r>
      <w:proofErr w:type="gramStart"/>
      <w:r w:rsidRPr="00243EA5">
        <w:rPr>
          <w:rFonts w:ascii="Times New Roman" w:hAnsi="Times New Roman" w:cs="Times New Roman"/>
          <w:sz w:val="24"/>
          <w:szCs w:val="24"/>
        </w:rPr>
        <w:t>Noueilles  -</w:t>
      </w:r>
      <w:proofErr w:type="gramEnd"/>
      <w:r w:rsidRPr="00243EA5">
        <w:rPr>
          <w:rFonts w:ascii="Times New Roman" w:hAnsi="Times New Roman" w:cs="Times New Roman"/>
          <w:sz w:val="24"/>
          <w:szCs w:val="24"/>
        </w:rPr>
        <w:t xml:space="preserve">  Mr Maréchal Hugues – 06 07 13 47 09</w:t>
      </w:r>
    </w:p>
    <w:p w:rsidR="00B86ACB" w:rsidRPr="0080397A" w:rsidRDefault="008F219C" w:rsidP="00243EA5">
      <w:pPr>
        <w:pStyle w:val="Titre2"/>
        <w:rPr>
          <w:rFonts w:eastAsiaTheme="minorHAnsi"/>
        </w:rPr>
      </w:pPr>
      <w:bookmarkStart w:id="11" w:name="_Toc68420539"/>
      <w:r w:rsidRPr="0080397A">
        <w:rPr>
          <w:rFonts w:eastAsiaTheme="minorHAnsi"/>
        </w:rPr>
        <w:t>Ecole d'Odars :</w:t>
      </w:r>
      <w:bookmarkEnd w:id="11"/>
    </w:p>
    <w:p w:rsidR="008F219C" w:rsidRPr="0080397A" w:rsidRDefault="008F219C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F22EE8" w:rsidRPr="00243EA5" w:rsidRDefault="00F61157" w:rsidP="00243EA5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 xml:space="preserve">Mairie </w:t>
      </w:r>
      <w:proofErr w:type="gramStart"/>
      <w:r w:rsidRPr="00243EA5">
        <w:rPr>
          <w:rFonts w:ascii="Times New Roman" w:hAnsi="Times New Roman" w:cs="Times New Roman"/>
          <w:sz w:val="24"/>
          <w:szCs w:val="24"/>
        </w:rPr>
        <w:t xml:space="preserve">de ODARS </w:t>
      </w:r>
      <w:r w:rsidR="003C2D8D" w:rsidRPr="00243EA5">
        <w:rPr>
          <w:rFonts w:ascii="Times New Roman" w:hAnsi="Times New Roman" w:cs="Times New Roman"/>
          <w:sz w:val="24"/>
          <w:szCs w:val="24"/>
        </w:rPr>
        <w:t>- 05.62.71.71.40</w:t>
      </w:r>
      <w:r w:rsidRPr="00243EA5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 w:rsidRPr="00243EA5">
          <w:rPr>
            <w:rFonts w:ascii="Times New Roman" w:hAnsi="Times New Roman" w:cs="Times New Roman"/>
            <w:sz w:val="24"/>
            <w:szCs w:val="24"/>
          </w:rPr>
          <w:t>-</w:t>
        </w:r>
        <w:proofErr w:type="gramEnd"/>
        <w:r w:rsidRPr="00243EA5">
          <w:rPr>
            <w:rFonts w:ascii="Times New Roman" w:hAnsi="Times New Roman" w:cs="Times New Roman"/>
            <w:sz w:val="24"/>
            <w:szCs w:val="24"/>
          </w:rPr>
          <w:t xml:space="preserve"> mairie.odars@orange.fr</w:t>
        </w:r>
      </w:hyperlink>
    </w:p>
    <w:p w:rsidR="00F61157" w:rsidRPr="00243EA5" w:rsidRDefault="00F61157" w:rsidP="00243EA5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Alain LUVISUTTO &lt;alain.luvisutto@orange.fr</w:t>
      </w:r>
      <w:r w:rsidR="003C2D8D" w:rsidRPr="00243EA5">
        <w:rPr>
          <w:rFonts w:ascii="Times New Roman" w:hAnsi="Times New Roman" w:cs="Times New Roman"/>
          <w:sz w:val="24"/>
          <w:szCs w:val="24"/>
        </w:rPr>
        <w:t xml:space="preserve"> - 06 87 99 98 21</w:t>
      </w:r>
    </w:p>
    <w:p w:rsidR="006E38B5" w:rsidRPr="0080397A" w:rsidRDefault="00A47DCD" w:rsidP="00243EA5">
      <w:pPr>
        <w:pStyle w:val="Titre2"/>
      </w:pPr>
      <w:bookmarkStart w:id="12" w:name="_Toc68420540"/>
      <w:r w:rsidRPr="0080397A">
        <w:t>Ateliers Aureville :</w:t>
      </w:r>
      <w:bookmarkEnd w:id="12"/>
    </w:p>
    <w:p w:rsidR="00243EA5" w:rsidRDefault="009C2F54" w:rsidP="00243EA5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bookmarkStart w:id="13" w:name="_GoBack"/>
      <w:r w:rsidRPr="00243EA5">
        <w:rPr>
          <w:rFonts w:ascii="Times New Roman" w:hAnsi="Times New Roman" w:cs="Times New Roman"/>
          <w:sz w:val="24"/>
          <w:szCs w:val="24"/>
        </w:rPr>
        <w:t>Mairie Aureville &lt;mairie.aureville@wanadoo.fr - 05 61 76 30 29</w:t>
      </w:r>
      <w:r w:rsidRPr="00243EA5">
        <w:rPr>
          <w:rFonts w:ascii="Times New Roman" w:hAnsi="Times New Roman" w:cs="Times New Roman"/>
          <w:sz w:val="24"/>
          <w:szCs w:val="24"/>
        </w:rPr>
        <w:br/>
      </w:r>
      <w:bookmarkEnd w:id="13"/>
      <w:r w:rsidRPr="00243EA5">
        <w:rPr>
          <w:rFonts w:ascii="Times New Roman" w:hAnsi="Times New Roman" w:cs="Times New Roman"/>
          <w:sz w:val="24"/>
          <w:szCs w:val="24"/>
        </w:rPr>
        <w:t>Secrétaire de</w:t>
      </w:r>
      <w:r w:rsidR="00243E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43EA5">
        <w:rPr>
          <w:rFonts w:ascii="Times New Roman" w:hAnsi="Times New Roman" w:cs="Times New Roman"/>
          <w:sz w:val="24"/>
          <w:szCs w:val="24"/>
        </w:rPr>
        <w:t>Mairie  -</w:t>
      </w:r>
      <w:proofErr w:type="gramEnd"/>
      <w:r w:rsidR="00243EA5">
        <w:rPr>
          <w:rFonts w:ascii="Times New Roman" w:hAnsi="Times New Roman" w:cs="Times New Roman"/>
          <w:sz w:val="24"/>
          <w:szCs w:val="24"/>
        </w:rPr>
        <w:t xml:space="preserve"> Jocelyne VILLUENDAS</w:t>
      </w:r>
    </w:p>
    <w:p w:rsidR="00A47DCD" w:rsidRPr="00243EA5" w:rsidRDefault="00A47DCD" w:rsidP="00243EA5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Maire :</w:t>
      </w:r>
    </w:p>
    <w:p w:rsidR="00DF2BD5" w:rsidRPr="0080397A" w:rsidRDefault="00DF2BD5" w:rsidP="00243EA5">
      <w:pPr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>ESPIC Xavier &lt;Xavier.ESPIC@toulouse-metropole.fr</w:t>
      </w:r>
    </w:p>
    <w:p w:rsidR="006E38B5" w:rsidRPr="0080397A" w:rsidRDefault="006E38B5" w:rsidP="00B9020B">
      <w:pPr>
        <w:pStyle w:val="Titre2"/>
      </w:pPr>
      <w:bookmarkStart w:id="14" w:name="_Toc68420541"/>
      <w:r w:rsidRPr="0080397A">
        <w:t xml:space="preserve">Ecole de Montbrun </w:t>
      </w:r>
      <w:r w:rsidR="00566BC6" w:rsidRPr="0080397A">
        <w:t>:</w:t>
      </w:r>
      <w:bookmarkEnd w:id="14"/>
    </w:p>
    <w:p w:rsidR="00B9020B" w:rsidRPr="00B9020B" w:rsidRDefault="00566BC6" w:rsidP="00B9020B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9020B">
        <w:rPr>
          <w:rFonts w:ascii="Times New Roman" w:hAnsi="Times New Roman" w:cs="Times New Roman"/>
          <w:sz w:val="24"/>
          <w:szCs w:val="24"/>
        </w:rPr>
        <w:t>Carine ALBAREDE pour le secrétariat de Mairie</w:t>
      </w:r>
    </w:p>
    <w:p w:rsidR="00566BC6" w:rsidRDefault="00566BC6" w:rsidP="00B9020B">
      <w:pPr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>Horaires d'ouverture au public : lundi (14h-18h) ; jeudi (9h-17h, sur rdv) et vendredi (8h30-12h</w:t>
      </w:r>
      <w:proofErr w:type="gramStart"/>
      <w:r w:rsidRPr="0080397A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80397A">
        <w:rPr>
          <w:rFonts w:ascii="Times New Roman" w:hAnsi="Times New Roman" w:cs="Times New Roman"/>
          <w:sz w:val="24"/>
          <w:szCs w:val="24"/>
        </w:rPr>
        <w:br/>
        <w:t xml:space="preserve">Tel : 05 31 61 89 70 - Mail : </w:t>
      </w:r>
      <w:hyperlink r:id="rId22" w:tgtFrame="_blank" w:history="1">
        <w:r w:rsidRPr="0080397A">
          <w:rPr>
            <w:rFonts w:ascii="Times New Roman" w:hAnsi="Times New Roman" w:cs="Times New Roman"/>
            <w:sz w:val="24"/>
            <w:szCs w:val="24"/>
          </w:rPr>
          <w:t>mairie@montbrun-lauragais.fr</w:t>
        </w:r>
      </w:hyperlink>
    </w:p>
    <w:p w:rsidR="00FD0AE7" w:rsidRPr="00FD0AE7" w:rsidRDefault="00FD0AE7" w:rsidP="00FD0AE7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Ecole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05 62 71 1</w:t>
      </w:r>
      <w:r w:rsidR="004A11E1">
        <w:rPr>
          <w:rFonts w:ascii="Times New Roman" w:hAnsi="Times New Roman" w:cs="Times New Roman"/>
          <w:sz w:val="24"/>
          <w:szCs w:val="24"/>
        </w:rPr>
        <w:t>0 29</w:t>
      </w:r>
    </w:p>
    <w:p w:rsidR="008509C3" w:rsidRDefault="00ED14AF" w:rsidP="00B9020B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9020B">
        <w:rPr>
          <w:rFonts w:ascii="Times New Roman" w:hAnsi="Times New Roman" w:cs="Times New Roman"/>
          <w:sz w:val="24"/>
          <w:szCs w:val="24"/>
        </w:rPr>
        <w:t xml:space="preserve">Maire : </w:t>
      </w:r>
      <w:r w:rsidR="008509C3" w:rsidRPr="00B9020B">
        <w:rPr>
          <w:rFonts w:ascii="Times New Roman" w:hAnsi="Times New Roman" w:cs="Times New Roman"/>
          <w:sz w:val="24"/>
          <w:szCs w:val="24"/>
        </w:rPr>
        <w:br/>
        <w:t xml:space="preserve">Laurent </w:t>
      </w:r>
      <w:proofErr w:type="spellStart"/>
      <w:r w:rsidR="008509C3" w:rsidRPr="00B9020B">
        <w:rPr>
          <w:rFonts w:ascii="Times New Roman" w:hAnsi="Times New Roman" w:cs="Times New Roman"/>
          <w:sz w:val="24"/>
          <w:szCs w:val="24"/>
        </w:rPr>
        <w:t>Braak</w:t>
      </w:r>
      <w:proofErr w:type="spellEnd"/>
      <w:r w:rsidR="008509C3" w:rsidRPr="00B9020B">
        <w:rPr>
          <w:rFonts w:ascii="Times New Roman" w:hAnsi="Times New Roman" w:cs="Times New Roman"/>
          <w:sz w:val="24"/>
          <w:szCs w:val="24"/>
        </w:rPr>
        <w:t xml:space="preserve"> &lt;laurent.braak@montbrun-lauragais.fr</w:t>
      </w:r>
    </w:p>
    <w:p w:rsidR="009100F7" w:rsidRDefault="009100F7" w:rsidP="009100F7">
      <w:pPr>
        <w:pStyle w:val="Titre1"/>
      </w:pPr>
      <w:bookmarkStart w:id="15" w:name="_Toc68420542"/>
      <w:r>
        <w:t>Contacts Sou</w:t>
      </w:r>
      <w:r w:rsidR="00AF3170">
        <w:t>s-</w:t>
      </w:r>
      <w:r>
        <w:t xml:space="preserve"> traitant</w:t>
      </w:r>
      <w:r w:rsidR="008B51D2">
        <w:t>s</w:t>
      </w:r>
      <w:bookmarkEnd w:id="15"/>
    </w:p>
    <w:p w:rsidR="00AF3170" w:rsidRDefault="00AF3170" w:rsidP="00AF3170">
      <w:pPr>
        <w:pStyle w:val="Titre2"/>
      </w:pPr>
      <w:bookmarkStart w:id="16" w:name="_Toc68420543"/>
      <w:r>
        <w:t>Maintenance</w:t>
      </w:r>
      <w:bookmarkEnd w:id="16"/>
    </w:p>
    <w:p w:rsidR="00395CD2" w:rsidRDefault="00395CD2" w:rsidP="00791A8A">
      <w:pPr>
        <w:ind w:left="1416"/>
        <w:rPr>
          <w:rFonts w:ascii="Times New Roman" w:hAnsi="Times New Roman" w:cs="Times New Roman"/>
          <w:sz w:val="24"/>
          <w:szCs w:val="24"/>
        </w:rPr>
      </w:pPr>
      <w:proofErr w:type="gramStart"/>
      <w:r w:rsidRPr="00791A8A">
        <w:rPr>
          <w:rFonts w:ascii="Times New Roman" w:hAnsi="Times New Roman" w:cs="Times New Roman"/>
          <w:sz w:val="24"/>
          <w:szCs w:val="24"/>
        </w:rPr>
        <w:t>A.M.D.S  Eurl</w:t>
      </w:r>
      <w:proofErr w:type="gramEnd"/>
      <w:r w:rsidR="00791A8A">
        <w:rPr>
          <w:rFonts w:ascii="Times New Roman" w:hAnsi="Times New Roman" w:cs="Times New Roman"/>
          <w:sz w:val="24"/>
          <w:szCs w:val="24"/>
        </w:rPr>
        <w:br/>
      </w:r>
      <w:r w:rsidRPr="00395CD2">
        <w:rPr>
          <w:rFonts w:ascii="Times New Roman" w:hAnsi="Times New Roman" w:cs="Times New Roman"/>
          <w:sz w:val="24"/>
          <w:szCs w:val="24"/>
        </w:rPr>
        <w:t>Guy GERMA  </w:t>
      </w:r>
      <w:r w:rsidR="00791A8A">
        <w:rPr>
          <w:rFonts w:ascii="Times New Roman" w:hAnsi="Times New Roman" w:cs="Times New Roman"/>
          <w:sz w:val="24"/>
          <w:szCs w:val="24"/>
        </w:rPr>
        <w:br/>
      </w:r>
      <w:r w:rsidRPr="00395CD2">
        <w:rPr>
          <w:rFonts w:ascii="Times New Roman" w:hAnsi="Times New Roman" w:cs="Times New Roman"/>
          <w:sz w:val="24"/>
          <w:szCs w:val="24"/>
        </w:rPr>
        <w:t xml:space="preserve">email : </w:t>
      </w:r>
      <w:hyperlink r:id="rId23" w:tgtFrame="_blank" w:history="1">
        <w:r w:rsidRPr="00395CD2">
          <w:rPr>
            <w:rFonts w:ascii="Times New Roman" w:hAnsi="Times New Roman" w:cs="Times New Roman"/>
            <w:sz w:val="24"/>
            <w:szCs w:val="24"/>
          </w:rPr>
          <w:t>germa.amds@gmail.com</w:t>
        </w:r>
      </w:hyperlink>
      <w:r w:rsidR="00791A8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95CD2">
        <w:rPr>
          <w:rFonts w:ascii="Times New Roman" w:hAnsi="Times New Roman" w:cs="Times New Roman"/>
          <w:sz w:val="24"/>
          <w:szCs w:val="24"/>
        </w:rPr>
        <w:t>Tèl</w:t>
      </w:r>
      <w:proofErr w:type="spellEnd"/>
      <w:r w:rsidRPr="00395CD2">
        <w:rPr>
          <w:rFonts w:ascii="Times New Roman" w:hAnsi="Times New Roman" w:cs="Times New Roman"/>
          <w:sz w:val="24"/>
          <w:szCs w:val="24"/>
        </w:rPr>
        <w:t xml:space="preserve"> : 07 81 61 06 58</w:t>
      </w:r>
    </w:p>
    <w:p w:rsidR="00791A8A" w:rsidRDefault="00791A8A" w:rsidP="00791A8A">
      <w:pPr>
        <w:pStyle w:val="Titre2"/>
      </w:pPr>
      <w:bookmarkStart w:id="17" w:name="_Toc68420544"/>
      <w:r>
        <w:t>Nettoyage</w:t>
      </w:r>
      <w:bookmarkEnd w:id="17"/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LAÏLLE LAURENT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EIRL LAILLE NETPP-Nettoyage de panneaux photovoltaïques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Le Village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09800 AUGIREIN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06.31.07.20.44</w:t>
      </w:r>
    </w:p>
    <w:p w:rsidR="00791A8A" w:rsidRPr="00791A8A" w:rsidRDefault="008075E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hyperlink r:id="rId24" w:tgtFrame="_blank" w:history="1">
        <w:r w:rsidR="00791A8A" w:rsidRPr="00791A8A">
          <w:rPr>
            <w:rFonts w:ascii="Times New Roman" w:hAnsi="Times New Roman" w:cs="Times New Roman"/>
            <w:sz w:val="24"/>
            <w:szCs w:val="24"/>
          </w:rPr>
          <w:t>contact@netpp.fr</w:t>
        </w:r>
      </w:hyperlink>
    </w:p>
    <w:p w:rsidR="00791A8A" w:rsidRPr="00791A8A" w:rsidRDefault="00791A8A" w:rsidP="00791A8A"/>
    <w:p w:rsidR="00395CD2" w:rsidRPr="00AF3170" w:rsidRDefault="00395CD2" w:rsidP="00AF3170"/>
    <w:p w:rsidR="00ED14AF" w:rsidRPr="0080397A" w:rsidRDefault="00ED14AF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566BC6" w:rsidRPr="0080397A" w:rsidRDefault="00566BC6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3C2D8D" w:rsidRPr="0080397A" w:rsidRDefault="003C2D8D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3C2D8D" w:rsidRPr="0080397A" w:rsidRDefault="003C2D8D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F61157" w:rsidRPr="0080397A" w:rsidRDefault="00F61157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A268B2" w:rsidRPr="0080397A" w:rsidRDefault="00A268B2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5D4A11" w:rsidRPr="0080397A" w:rsidRDefault="005D4A11" w:rsidP="009C19C2">
      <w:pPr>
        <w:ind w:left="708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5A20E2" w:rsidRPr="0080397A" w:rsidRDefault="005A20E2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316FFD" w:rsidRPr="0080397A" w:rsidRDefault="00316FFD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594DED" w:rsidRPr="0080397A" w:rsidRDefault="00594DED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C719D7" w:rsidRDefault="00C719D7" w:rsidP="0080397A">
      <w:pPr>
        <w:ind w:left="708"/>
        <w:rPr>
          <w:rFonts w:ascii="Times New Roman" w:hAnsi="Times New Roman" w:cs="Times New Roman"/>
          <w:sz w:val="24"/>
          <w:szCs w:val="24"/>
        </w:rPr>
      </w:pPr>
    </w:p>
    <w:sectPr w:rsidR="00C719D7" w:rsidSect="001F4DA5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5EA" w:rsidRDefault="008075EA" w:rsidP="007C34CE">
      <w:pPr>
        <w:spacing w:after="0" w:line="240" w:lineRule="auto"/>
      </w:pPr>
      <w:r>
        <w:separator/>
      </w:r>
    </w:p>
  </w:endnote>
  <w:endnote w:type="continuationSeparator" w:id="0">
    <w:p w:rsidR="008075EA" w:rsidRDefault="008075EA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ton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66E784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247336F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5EA" w:rsidRDefault="008075EA" w:rsidP="007C34CE">
      <w:pPr>
        <w:spacing w:after="0" w:line="240" w:lineRule="auto"/>
      </w:pPr>
      <w:r>
        <w:separator/>
      </w:r>
    </w:p>
  </w:footnote>
  <w:footnote w:type="continuationSeparator" w:id="0">
    <w:p w:rsidR="008075EA" w:rsidRDefault="008075EA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22299"/>
    <w:multiLevelType w:val="hybridMultilevel"/>
    <w:tmpl w:val="5B9E0FB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6867334"/>
    <w:multiLevelType w:val="hybridMultilevel"/>
    <w:tmpl w:val="E6C2343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9D27829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A411D7F"/>
    <w:multiLevelType w:val="hybridMultilevel"/>
    <w:tmpl w:val="0720D70A"/>
    <w:lvl w:ilvl="0" w:tplc="66CC0A4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3C2F218E"/>
    <w:multiLevelType w:val="hybridMultilevel"/>
    <w:tmpl w:val="CE704C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67405"/>
    <w:multiLevelType w:val="hybridMultilevel"/>
    <w:tmpl w:val="BB62414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2DB129E"/>
    <w:multiLevelType w:val="hybridMultilevel"/>
    <w:tmpl w:val="ED00BC9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55A5BC6"/>
    <w:multiLevelType w:val="hybridMultilevel"/>
    <w:tmpl w:val="15C8FA5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0" w15:restartNumberingAfterBreak="0">
    <w:nsid w:val="6719714E"/>
    <w:multiLevelType w:val="hybridMultilevel"/>
    <w:tmpl w:val="6CB25EFE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2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9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 w:numId="9">
    <w:abstractNumId w:val="8"/>
  </w:num>
  <w:num w:numId="10">
    <w:abstractNumId w:val="2"/>
  </w:num>
  <w:num w:numId="11">
    <w:abstractNumId w:val="7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C3"/>
    <w:rsid w:val="00011B06"/>
    <w:rsid w:val="00021638"/>
    <w:rsid w:val="00053792"/>
    <w:rsid w:val="00057A43"/>
    <w:rsid w:val="00063560"/>
    <w:rsid w:val="000B6E3F"/>
    <w:rsid w:val="000D683B"/>
    <w:rsid w:val="000E0D2E"/>
    <w:rsid w:val="0012255F"/>
    <w:rsid w:val="001A2EE0"/>
    <w:rsid w:val="001C6B52"/>
    <w:rsid w:val="001E125F"/>
    <w:rsid w:val="001E36B9"/>
    <w:rsid w:val="001F4DA5"/>
    <w:rsid w:val="001F4E51"/>
    <w:rsid w:val="00215DC0"/>
    <w:rsid w:val="00226905"/>
    <w:rsid w:val="00231191"/>
    <w:rsid w:val="00243EA5"/>
    <w:rsid w:val="002C69CF"/>
    <w:rsid w:val="002E66DC"/>
    <w:rsid w:val="003011C1"/>
    <w:rsid w:val="00304560"/>
    <w:rsid w:val="00316FFD"/>
    <w:rsid w:val="00320978"/>
    <w:rsid w:val="00326195"/>
    <w:rsid w:val="00331510"/>
    <w:rsid w:val="00351154"/>
    <w:rsid w:val="0035399B"/>
    <w:rsid w:val="00355AB3"/>
    <w:rsid w:val="00395CD2"/>
    <w:rsid w:val="003A754A"/>
    <w:rsid w:val="003C2D8D"/>
    <w:rsid w:val="003E01AD"/>
    <w:rsid w:val="00404CB3"/>
    <w:rsid w:val="004144F8"/>
    <w:rsid w:val="00492A08"/>
    <w:rsid w:val="004A11E1"/>
    <w:rsid w:val="004C1B72"/>
    <w:rsid w:val="004F4BF8"/>
    <w:rsid w:val="004F5713"/>
    <w:rsid w:val="005058E6"/>
    <w:rsid w:val="00506A4E"/>
    <w:rsid w:val="00560E4C"/>
    <w:rsid w:val="00566BC6"/>
    <w:rsid w:val="005869D2"/>
    <w:rsid w:val="00594DED"/>
    <w:rsid w:val="0059567D"/>
    <w:rsid w:val="005A20E2"/>
    <w:rsid w:val="005D4A11"/>
    <w:rsid w:val="006B699B"/>
    <w:rsid w:val="006D218E"/>
    <w:rsid w:val="006E38B5"/>
    <w:rsid w:val="00743673"/>
    <w:rsid w:val="0074642B"/>
    <w:rsid w:val="007819FA"/>
    <w:rsid w:val="00786B4A"/>
    <w:rsid w:val="00791A8A"/>
    <w:rsid w:val="007C34CE"/>
    <w:rsid w:val="007D298B"/>
    <w:rsid w:val="0080397A"/>
    <w:rsid w:val="008075EA"/>
    <w:rsid w:val="00816DC1"/>
    <w:rsid w:val="00827076"/>
    <w:rsid w:val="0084625F"/>
    <w:rsid w:val="008509C3"/>
    <w:rsid w:val="00851ADC"/>
    <w:rsid w:val="008523C2"/>
    <w:rsid w:val="008A6FFD"/>
    <w:rsid w:val="008B51D2"/>
    <w:rsid w:val="008D0061"/>
    <w:rsid w:val="008D5A8A"/>
    <w:rsid w:val="008F219C"/>
    <w:rsid w:val="00902627"/>
    <w:rsid w:val="009100F7"/>
    <w:rsid w:val="0091060A"/>
    <w:rsid w:val="0096254C"/>
    <w:rsid w:val="009B5A7F"/>
    <w:rsid w:val="009C19C2"/>
    <w:rsid w:val="009C2F54"/>
    <w:rsid w:val="00A07B98"/>
    <w:rsid w:val="00A268B2"/>
    <w:rsid w:val="00A47DCD"/>
    <w:rsid w:val="00A67101"/>
    <w:rsid w:val="00A748C3"/>
    <w:rsid w:val="00AA4D5C"/>
    <w:rsid w:val="00AE7283"/>
    <w:rsid w:val="00AF3170"/>
    <w:rsid w:val="00B03B8E"/>
    <w:rsid w:val="00B05D74"/>
    <w:rsid w:val="00B144BA"/>
    <w:rsid w:val="00B514AC"/>
    <w:rsid w:val="00B86ACB"/>
    <w:rsid w:val="00B9020B"/>
    <w:rsid w:val="00BA18C2"/>
    <w:rsid w:val="00BB6C68"/>
    <w:rsid w:val="00BE0BCB"/>
    <w:rsid w:val="00C00EDA"/>
    <w:rsid w:val="00C02F4F"/>
    <w:rsid w:val="00C1463B"/>
    <w:rsid w:val="00C21322"/>
    <w:rsid w:val="00C434B2"/>
    <w:rsid w:val="00C61988"/>
    <w:rsid w:val="00C719D7"/>
    <w:rsid w:val="00C843DF"/>
    <w:rsid w:val="00C94B1B"/>
    <w:rsid w:val="00CA72DD"/>
    <w:rsid w:val="00CF37CE"/>
    <w:rsid w:val="00D323FF"/>
    <w:rsid w:val="00D57700"/>
    <w:rsid w:val="00DB5ECB"/>
    <w:rsid w:val="00DF015F"/>
    <w:rsid w:val="00DF2BD5"/>
    <w:rsid w:val="00DF65CD"/>
    <w:rsid w:val="00E16B39"/>
    <w:rsid w:val="00E3196F"/>
    <w:rsid w:val="00E67FA3"/>
    <w:rsid w:val="00EA4F44"/>
    <w:rsid w:val="00EA63B4"/>
    <w:rsid w:val="00EB02EA"/>
    <w:rsid w:val="00EC3A09"/>
    <w:rsid w:val="00ED14AF"/>
    <w:rsid w:val="00EF69D3"/>
    <w:rsid w:val="00F112B7"/>
    <w:rsid w:val="00F211F4"/>
    <w:rsid w:val="00F22EE8"/>
    <w:rsid w:val="00F61157"/>
    <w:rsid w:val="00F8418C"/>
    <w:rsid w:val="00F916D0"/>
    <w:rsid w:val="00FB6FFB"/>
    <w:rsid w:val="00FD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1FD296-FEF9-452F-A25D-2BBC72D0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02F4F"/>
    <w:pPr>
      <w:keepNext/>
      <w:keepLines/>
      <w:numPr>
        <w:numId w:val="6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06A4E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509C3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06A4E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06A4E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06A4E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06A4E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06A4E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06A4E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go">
    <w:name w:val="go"/>
    <w:basedOn w:val="Policepardfaut"/>
    <w:rsid w:val="00C94B1B"/>
  </w:style>
  <w:style w:type="character" w:customStyle="1" w:styleId="gi">
    <w:name w:val="gi"/>
    <w:basedOn w:val="Policepardfaut"/>
    <w:rsid w:val="00C719D7"/>
  </w:style>
  <w:style w:type="character" w:customStyle="1" w:styleId="Titre1Car">
    <w:name w:val="Titre 1 Car"/>
    <w:basedOn w:val="Policepardfaut"/>
    <w:link w:val="Titre1"/>
    <w:uiPriority w:val="9"/>
    <w:rsid w:val="00C02F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lltdetails">
    <w:name w:val="rllt__details"/>
    <w:basedOn w:val="Policepardfaut"/>
    <w:rsid w:val="00A67101"/>
  </w:style>
  <w:style w:type="character" w:styleId="lev">
    <w:name w:val="Strong"/>
    <w:basedOn w:val="Policepardfaut"/>
    <w:uiPriority w:val="22"/>
    <w:qFormat/>
    <w:rsid w:val="005D4A11"/>
    <w:rPr>
      <w:b/>
      <w:bCs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F211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F211F4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qu">
    <w:name w:val="qu"/>
    <w:basedOn w:val="Policepardfaut"/>
    <w:rsid w:val="0084625F"/>
  </w:style>
  <w:style w:type="character" w:customStyle="1" w:styleId="gd">
    <w:name w:val="gd"/>
    <w:basedOn w:val="Policepardfaut"/>
    <w:rsid w:val="0084625F"/>
  </w:style>
  <w:style w:type="character" w:customStyle="1" w:styleId="il">
    <w:name w:val="il"/>
    <w:basedOn w:val="Policepardfaut"/>
    <w:rsid w:val="00404CB3"/>
  </w:style>
  <w:style w:type="character" w:customStyle="1" w:styleId="Titre3Car">
    <w:name w:val="Titre 3 Car"/>
    <w:basedOn w:val="Policepardfaut"/>
    <w:link w:val="Titre3"/>
    <w:uiPriority w:val="9"/>
    <w:semiHidden/>
    <w:rsid w:val="008509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506A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506A4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06A4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06A4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506A4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506A4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506A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3A7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9100F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10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B51D2"/>
    <w:pPr>
      <w:numPr>
        <w:numId w:val="0"/>
      </w:num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B51D2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8B51D2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2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aire.edf-oa.fr/" TargetMode="External"/><Relationship Id="rId13" Type="http://schemas.openxmlformats.org/officeDocument/2006/relationships/hyperlink" Target="mailto:laurence.polverinos@sicoval.fr" TargetMode="External"/><Relationship Id="rId18" Type="http://schemas.openxmlformats.org/officeDocument/2006/relationships/hyperlink" Target="mailto:sg@donneville.fr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mailto:-%20mairie.odars@orange.fr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Marc.Daries@sicoval.fr" TargetMode="External"/><Relationship Id="rId17" Type="http://schemas.openxmlformats.org/officeDocument/2006/relationships/hyperlink" Target="mailto:dominique.agar@escalquens.fr-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labege.mat@wanadoo.fr" TargetMode="External"/><Relationship Id="rId20" Type="http://schemas.openxmlformats.org/officeDocument/2006/relationships/hyperlink" Target="mailto:asvp.ayguesvives31@orange.fr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ervision@icea-enr.fr" TargetMode="External"/><Relationship Id="rId24" Type="http://schemas.openxmlformats.org/officeDocument/2006/relationships/hyperlink" Target="mailto:contact@netpp.fr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palcaraz@ville-labege.fr-" TargetMode="External"/><Relationship Id="rId23" Type="http://schemas.openxmlformats.org/officeDocument/2006/relationships/hyperlink" Target="mailto:germa.amds@gmail.com" TargetMode="External"/><Relationship Id="rId28" Type="http://schemas.openxmlformats.org/officeDocument/2006/relationships/footer" Target="footer2.xml"/><Relationship Id="rId10" Type="http://schemas.openxmlformats.org/officeDocument/2006/relationships/hyperlink" Target="mailto:production@enercoop.org" TargetMode="External"/><Relationship Id="rId19" Type="http://schemas.openxmlformats.org/officeDocument/2006/relationships/hyperlink" Target="mailto:accueil@donneville.fr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ntact@icea-enr.fr" TargetMode="External"/><Relationship Id="rId14" Type="http://schemas.openxmlformats.org/officeDocument/2006/relationships/hyperlink" Target="mailto:sgaubert@ville-labege.fr" TargetMode="External"/><Relationship Id="rId22" Type="http://schemas.openxmlformats.org/officeDocument/2006/relationships/hyperlink" Target="mailto:mairie@montbrun-lauragais.fr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D89E7-27D0-4EEC-B272-9D395D04D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375</TotalTime>
  <Pages>5</Pages>
  <Words>944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5</cp:revision>
  <cp:lastPrinted>2017-03-15T17:10:00Z</cp:lastPrinted>
  <dcterms:created xsi:type="dcterms:W3CDTF">2021-04-03T12:36:00Z</dcterms:created>
  <dcterms:modified xsi:type="dcterms:W3CDTF">2021-06-24T13:21:00Z</dcterms:modified>
</cp:coreProperties>
</file>