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937453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069"/>
        <w:gridCol w:w="1908"/>
      </w:tblGrid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/05/2018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Atelier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</w:t>
            </w:r>
            <w:proofErr w:type="gram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0E0D2E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937453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proofErr w:type="gramStart"/>
      <w:r w:rsidR="00DF65CD">
        <w:t>MdP</w:t>
      </w:r>
      <w:proofErr w:type="spellEnd"/>
      <w:r w:rsidR="00DF65CD">
        <w:t xml:space="preserve"> </w:t>
      </w:r>
      <w:r w:rsidR="00011B06">
        <w:t xml:space="preserve"> :</w:t>
      </w:r>
      <w:proofErr w:type="gramEnd"/>
      <w:r w:rsidR="00011B06">
        <w:t xml:space="preserve">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ligne </w:t>
      </w:r>
      <w:proofErr w:type="gramStart"/>
      <w:r w:rsidR="003A754A" w:rsidRPr="003A754A">
        <w:rPr>
          <w:rFonts w:ascii="Roboto" w:hAnsi="Roboto"/>
          <w:color w:val="000000"/>
          <w:sz w:val="20"/>
          <w:szCs w:val="20"/>
        </w:rPr>
        <w:t>directe:</w:t>
      </w:r>
      <w:proofErr w:type="gramEnd"/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937453" w:rsidP="00304560">
      <w:hyperlink r:id="rId11" w:history="1">
        <w:r w:rsidR="00021638" w:rsidRPr="008A5BD2">
          <w:rPr>
            <w:rStyle w:val="Lienhypertexte"/>
          </w:rPr>
          <w:t>supervision@icea-enr.fr</w:t>
        </w:r>
      </w:hyperlink>
    </w:p>
    <w:p w:rsidR="00021638" w:rsidRPr="00304560" w:rsidRDefault="00021638" w:rsidP="00304560">
      <w:r>
        <w:t>Icea-07</w:t>
      </w:r>
      <w:proofErr w:type="gramStart"/>
      <w:r>
        <w:t>……</w:t>
      </w:r>
      <w:proofErr w:type="gramEnd"/>
    </w:p>
    <w:p w:rsidR="0080397A" w:rsidRDefault="00506A4E" w:rsidP="009C19C2">
      <w:pPr>
        <w:pStyle w:val="Titre1"/>
        <w:contextualSpacing/>
      </w:pPr>
      <w:bookmarkStart w:id="4" w:name="_Toc68420532"/>
      <w:r>
        <w:lastRenderedPageBreak/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93745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:  GAUBERT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t xml:space="preserve">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057A43" w:rsidRDefault="00057A43" w:rsidP="00057A43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Bonefond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7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7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8" w:name="_Toc68420536"/>
      <w:r w:rsidRPr="0080397A">
        <w:rPr>
          <w:rFonts w:eastAsiaTheme="minorHAnsi"/>
        </w:rPr>
        <w:t>Vestiaires de Donneville.*</w:t>
      </w:r>
      <w:bookmarkEnd w:id="8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Dgs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9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9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0" w:name="_Toc68420538"/>
      <w:r w:rsidRPr="0080397A">
        <w:lastRenderedPageBreak/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0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6B562B" w:rsidRPr="002B49FE" w:rsidRDefault="006B562B" w:rsidP="002B49F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B49FE">
        <w:rPr>
          <w:rFonts w:ascii="Times New Roman" w:hAnsi="Times New Roman" w:cs="Times New Roman"/>
          <w:sz w:val="24"/>
          <w:szCs w:val="24"/>
        </w:rPr>
        <w:t xml:space="preserve">Annie </w:t>
      </w:r>
      <w:proofErr w:type="spellStart"/>
      <w:r w:rsidRPr="002B49FE">
        <w:rPr>
          <w:rFonts w:ascii="Times New Roman" w:hAnsi="Times New Roman" w:cs="Times New Roman"/>
          <w:sz w:val="24"/>
          <w:szCs w:val="24"/>
        </w:rPr>
        <w:t>Proudom</w:t>
      </w:r>
      <w:proofErr w:type="spellEnd"/>
      <w:r w:rsidRPr="002B49FE">
        <w:rPr>
          <w:rFonts w:ascii="Times New Roman" w:hAnsi="Times New Roman" w:cs="Times New Roman"/>
          <w:sz w:val="24"/>
          <w:szCs w:val="24"/>
        </w:rPr>
        <w:t xml:space="preserve"> – Sociétaire et conseillère municipale : 05 61 81 14 00</w:t>
      </w:r>
      <w:bookmarkStart w:id="11" w:name="_GoBack"/>
      <w:bookmarkEnd w:id="11"/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 xml:space="preserve">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</w:t>
        </w:r>
        <w:proofErr w:type="gramEnd"/>
        <w:r w:rsidRPr="00243EA5">
          <w:rPr>
            <w:rFonts w:ascii="Times New Roman" w:hAnsi="Times New Roman" w:cs="Times New Roman"/>
            <w:sz w:val="24"/>
            <w:szCs w:val="24"/>
          </w:rPr>
          <w:t xml:space="preserve">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EA5">
        <w:rPr>
          <w:rFonts w:ascii="Times New Roman" w:hAnsi="Times New Roman" w:cs="Times New Roman"/>
          <w:sz w:val="24"/>
          <w:szCs w:val="24"/>
        </w:rPr>
        <w:t>Mairie  -</w:t>
      </w:r>
      <w:proofErr w:type="gramEnd"/>
      <w:r w:rsidR="00243EA5">
        <w:rPr>
          <w:rFonts w:ascii="Times New Roman" w:hAnsi="Times New Roman" w:cs="Times New Roman"/>
          <w:sz w:val="24"/>
          <w:szCs w:val="24"/>
        </w:rPr>
        <w:t xml:space="preserve">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Ecole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proofErr w:type="gramEnd"/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937453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791A8A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453" w:rsidRDefault="00937453" w:rsidP="007C34CE">
      <w:pPr>
        <w:spacing w:after="0" w:line="240" w:lineRule="auto"/>
      </w:pPr>
      <w:r>
        <w:separator/>
      </w:r>
    </w:p>
  </w:endnote>
  <w:endnote w:type="continuationSeparator" w:id="0">
    <w:p w:rsidR="00937453" w:rsidRDefault="0093745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453" w:rsidRDefault="00937453" w:rsidP="007C34CE">
      <w:pPr>
        <w:spacing w:after="0" w:line="240" w:lineRule="auto"/>
      </w:pPr>
      <w:r>
        <w:separator/>
      </w:r>
    </w:p>
  </w:footnote>
  <w:footnote w:type="continuationSeparator" w:id="0">
    <w:p w:rsidR="00937453" w:rsidRDefault="0093745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346C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B49FE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754A"/>
    <w:rsid w:val="003C2D8D"/>
    <w:rsid w:val="003E01AD"/>
    <w:rsid w:val="00404CB3"/>
    <w:rsid w:val="004144F8"/>
    <w:rsid w:val="00492A08"/>
    <w:rsid w:val="004A11E1"/>
    <w:rsid w:val="004C1B72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562B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37453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vision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24C9-0F61-4F52-8B9D-E003C5A7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386</TotalTime>
  <Pages>5</Pages>
  <Words>955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6</cp:revision>
  <cp:lastPrinted>2017-03-15T17:10:00Z</cp:lastPrinted>
  <dcterms:created xsi:type="dcterms:W3CDTF">2021-04-03T12:36:00Z</dcterms:created>
  <dcterms:modified xsi:type="dcterms:W3CDTF">2021-06-28T15:47:00Z</dcterms:modified>
</cp:coreProperties>
</file>