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F6C14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1418"/>
        <w:gridCol w:w="1417"/>
        <w:gridCol w:w="1069"/>
        <w:gridCol w:w="1598"/>
        <w:gridCol w:w="1180"/>
      </w:tblGrid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Fin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0F6C14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r w:rsidR="00DF65CD">
        <w:t>MdP</w:t>
      </w:r>
      <w:proofErr w:type="spellEnd"/>
      <w:r w:rsidR="00DF65CD">
        <w:t xml:space="preserve"> </w:t>
      </w:r>
      <w:r w:rsidR="00011B06">
        <w:t xml:space="preserve"> :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>ligne directe: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  <w:r w:rsidR="003A0BC6">
        <w:t xml:space="preserve"> en général envoyé par Enercoop pré rempli un peu avant.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880A15" w:rsidP="00304560">
      <w:hyperlink r:id="rId11" w:history="1">
        <w:r w:rsidRPr="0086217B">
          <w:rPr>
            <w:rStyle w:val="Lienhypertexte"/>
          </w:rPr>
          <w:t>contact@icea-enr.fr</w:t>
        </w:r>
      </w:hyperlink>
    </w:p>
    <w:p w:rsidR="00021638" w:rsidRPr="00304560" w:rsidRDefault="00021638" w:rsidP="00304560">
      <w:r>
        <w:t>Icea-07……</w:t>
      </w:r>
    </w:p>
    <w:p w:rsidR="0080397A" w:rsidRDefault="00506A4E" w:rsidP="009C19C2">
      <w:pPr>
        <w:pStyle w:val="Titre1"/>
        <w:contextualSpacing/>
      </w:pPr>
      <w:bookmarkStart w:id="4" w:name="_Toc68420532"/>
      <w:r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0F6C14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:  GAUBERT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880A15" w:rsidRDefault="00057A43" w:rsidP="00880A1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</w:t>
      </w:r>
      <w:r w:rsidR="00880A1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efon</w:t>
      </w:r>
      <w:r w:rsidR="00880A15"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  <w:r w:rsidR="00880A15">
        <w:rPr>
          <w:rFonts w:ascii="Times New Roman" w:hAnsi="Times New Roman" w:cs="Times New Roman"/>
          <w:sz w:val="24"/>
          <w:szCs w:val="24"/>
        </w:rPr>
        <w:t xml:space="preserve"> - </w:t>
      </w:r>
      <w:r w:rsidR="00880A15" w:rsidRPr="00880A15">
        <w:rPr>
          <w:rFonts w:ascii="Times New Roman" w:hAnsi="Times New Roman" w:cs="Times New Roman"/>
          <w:sz w:val="24"/>
          <w:szCs w:val="24"/>
        </w:rPr>
        <w:t>nbonnefont@ville-labege.fr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7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7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8" w:name="_Toc68420536"/>
      <w:r w:rsidRPr="0080397A">
        <w:rPr>
          <w:rFonts w:eastAsiaTheme="minorHAnsi"/>
        </w:rPr>
        <w:t>Vestiaires de Donneville.*</w:t>
      </w:r>
      <w:bookmarkEnd w:id="8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Dgs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9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9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lastRenderedPageBreak/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0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0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6B562B" w:rsidRPr="002B49FE" w:rsidRDefault="006B562B" w:rsidP="002B49F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B49FE">
        <w:rPr>
          <w:rFonts w:ascii="Times New Roman" w:hAnsi="Times New Roman" w:cs="Times New Roman"/>
          <w:sz w:val="24"/>
          <w:szCs w:val="24"/>
        </w:rPr>
        <w:t xml:space="preserve">Annie </w:t>
      </w:r>
      <w:proofErr w:type="spellStart"/>
      <w:r w:rsidRPr="002B49FE">
        <w:rPr>
          <w:rFonts w:ascii="Times New Roman" w:hAnsi="Times New Roman" w:cs="Times New Roman"/>
          <w:sz w:val="24"/>
          <w:szCs w:val="24"/>
        </w:rPr>
        <w:t>Proudom</w:t>
      </w:r>
      <w:proofErr w:type="spellEnd"/>
      <w:r w:rsidRPr="002B49FE">
        <w:rPr>
          <w:rFonts w:ascii="Times New Roman" w:hAnsi="Times New Roman" w:cs="Times New Roman"/>
          <w:sz w:val="24"/>
          <w:szCs w:val="24"/>
        </w:rPr>
        <w:t xml:space="preserve"> – Sociétaire et conseillère municipale : 05 61 81 14 00</w:t>
      </w:r>
      <w:r w:rsidR="00880A15">
        <w:rPr>
          <w:rFonts w:ascii="Times New Roman" w:hAnsi="Times New Roman" w:cs="Times New Roman"/>
          <w:sz w:val="24"/>
          <w:szCs w:val="24"/>
        </w:rPr>
        <w:t xml:space="preserve"> </w:t>
      </w:r>
      <w:r w:rsidR="00880A15">
        <w:rPr>
          <w:rStyle w:val="go"/>
        </w:rPr>
        <w:t>annie.proudom@laposte.net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1" w:name="_Toc68420539"/>
      <w:r w:rsidRPr="0080397A">
        <w:rPr>
          <w:rFonts w:eastAsiaTheme="minorHAnsi"/>
        </w:rPr>
        <w:t>Ecole d'Odars :</w:t>
      </w:r>
      <w:bookmarkEnd w:id="11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2" w:name="_Toc68420540"/>
      <w:r w:rsidRPr="0080397A">
        <w:t>Ateliers Aureville :</w:t>
      </w:r>
      <w:bookmarkEnd w:id="12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Mairie  -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3" w:name="_Toc68420541"/>
      <w:r w:rsidRPr="0080397A">
        <w:t xml:space="preserve">Ecole de Montbrun </w:t>
      </w:r>
      <w:r w:rsidR="00566BC6" w:rsidRPr="0080397A">
        <w:t>:</w:t>
      </w:r>
      <w:bookmarkEnd w:id="13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(8h30-12h)</w:t>
      </w:r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Ecole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4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4"/>
    </w:p>
    <w:p w:rsidR="00AF3170" w:rsidRDefault="00AF3170" w:rsidP="00AF3170">
      <w:pPr>
        <w:pStyle w:val="Titre2"/>
      </w:pPr>
      <w:bookmarkStart w:id="15" w:name="_Toc68420543"/>
      <w:r>
        <w:t>Maintenance</w:t>
      </w:r>
      <w:bookmarkEnd w:id="15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6" w:name="_Toc68420544"/>
      <w:r>
        <w:t>Nettoyage</w:t>
      </w:r>
      <w:bookmarkEnd w:id="16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880A15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  <w:r w:rsidR="00880A15">
        <w:rPr>
          <w:rFonts w:ascii="Times New Roman" w:hAnsi="Times New Roman" w:cs="Times New Roman"/>
          <w:sz w:val="24"/>
          <w:szCs w:val="24"/>
        </w:rPr>
        <w:t xml:space="preserve">   </w:t>
      </w:r>
      <w:hyperlink r:id="rId24" w:tgtFrame="_blank" w:history="1">
        <w:r w:rsidR="00880A15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  <w:bookmarkStart w:id="17" w:name="_GoBack"/>
      <w:bookmarkEnd w:id="17"/>
    </w:p>
    <w:sectPr w:rsidR="00791A8A" w:rsidRPr="00791A8A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C14" w:rsidRDefault="000F6C14" w:rsidP="007C34CE">
      <w:pPr>
        <w:spacing w:after="0" w:line="240" w:lineRule="auto"/>
      </w:pPr>
      <w:r>
        <w:separator/>
      </w:r>
    </w:p>
  </w:endnote>
  <w:endnote w:type="continuationSeparator" w:id="0">
    <w:p w:rsidR="000F6C14" w:rsidRDefault="000F6C1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C14" w:rsidRDefault="000F6C14" w:rsidP="007C34CE">
      <w:pPr>
        <w:spacing w:after="0" w:line="240" w:lineRule="auto"/>
      </w:pPr>
      <w:r>
        <w:separator/>
      </w:r>
    </w:p>
  </w:footnote>
  <w:footnote w:type="continuationSeparator" w:id="0">
    <w:p w:rsidR="000F6C14" w:rsidRDefault="000F6C1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346C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0F6C14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B49FE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0BC6"/>
    <w:rsid w:val="003A754A"/>
    <w:rsid w:val="003C2D8D"/>
    <w:rsid w:val="003E01AD"/>
    <w:rsid w:val="00404CB3"/>
    <w:rsid w:val="004144F8"/>
    <w:rsid w:val="00492A08"/>
    <w:rsid w:val="004A11E1"/>
    <w:rsid w:val="004C1B72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562B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9C3"/>
    <w:rsid w:val="00851ADC"/>
    <w:rsid w:val="008523C2"/>
    <w:rsid w:val="00880A15"/>
    <w:rsid w:val="008A6FFD"/>
    <w:rsid w:val="008B51D2"/>
    <w:rsid w:val="008D0061"/>
    <w:rsid w:val="008D5A8A"/>
    <w:rsid w:val="008F219C"/>
    <w:rsid w:val="00902627"/>
    <w:rsid w:val="009100F7"/>
    <w:rsid w:val="0091060A"/>
    <w:rsid w:val="00937453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12A6"/>
    <w:rsid w:val="00EF69D3"/>
    <w:rsid w:val="00F112B7"/>
    <w:rsid w:val="00F211F4"/>
    <w:rsid w:val="00F22EE8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64F15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6FE2-B8B8-46A1-91EF-F2E2E9FD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396</TotalTime>
  <Pages>4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9</cp:revision>
  <cp:lastPrinted>2017-03-15T17:10:00Z</cp:lastPrinted>
  <dcterms:created xsi:type="dcterms:W3CDTF">2021-04-03T12:36:00Z</dcterms:created>
  <dcterms:modified xsi:type="dcterms:W3CDTF">2021-07-05T16:21:00Z</dcterms:modified>
</cp:coreProperties>
</file>