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A5B" w:rsidRDefault="00CF37CE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58F407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C1A5B"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des nouveaux sociétaires</w:t>
      </w:r>
    </w:p>
    <w:tbl>
      <w:tblPr>
        <w:tblW w:w="9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509"/>
        <w:gridCol w:w="1275"/>
        <w:gridCol w:w="1843"/>
        <w:gridCol w:w="1651"/>
        <w:gridCol w:w="1605"/>
      </w:tblGrid>
      <w:tr w:rsidR="00295E48" w:rsidRPr="000C1E76" w:rsidTr="00295E48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Hilaire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Sebastien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Achat groupé</w:t>
            </w:r>
          </w:p>
        </w:tc>
      </w:tr>
      <w:tr w:rsidR="00295E48" w:rsidRPr="000C1E76" w:rsidTr="00295E48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EYNAUDI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Christine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QUERE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Achat groupé et graine de demain</w:t>
            </w:r>
          </w:p>
        </w:tc>
      </w:tr>
      <w:tr w:rsidR="00295E48" w:rsidRPr="000C1E76" w:rsidTr="00295E48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Messent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Florence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Messent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Achat groupé</w:t>
            </w:r>
          </w:p>
        </w:tc>
      </w:tr>
      <w:tr w:rsidR="00295E48" w:rsidRPr="000C1E76" w:rsidTr="00295E48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Vuillemot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Sylvain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B706B9" w:rsidP="00B706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Fête des énergie</w:t>
            </w:r>
            <w:r w:rsidR="00593FE4">
              <w:rPr>
                <w:rFonts w:ascii="Calibri" w:hAnsi="Calibri" w:cs="Calibri"/>
                <w:color w:val="000000"/>
              </w:rPr>
              <w:t>s</w:t>
            </w:r>
          </w:p>
        </w:tc>
      </w:tr>
      <w:tr w:rsidR="00295E48" w:rsidRPr="000C1E76" w:rsidTr="00295E48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Desnos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Sylvie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B706B9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Stand Lauzerville</w:t>
            </w:r>
          </w:p>
        </w:tc>
      </w:tr>
    </w:tbl>
    <w:p w:rsidR="00593FE4" w:rsidRPr="004C1A5B" w:rsidRDefault="00593FE4" w:rsidP="00593FE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227 sociétaires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79050 capital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192ADF">
        <w:rPr>
          <w:rFonts w:ascii="Times New Roman" w:eastAsia="Times New Roman" w:hAnsi="Times New Roman" w:cs="Times New Roman"/>
          <w:sz w:val="24"/>
          <w:szCs w:val="24"/>
          <w:lang w:eastAsia="fr-FR"/>
        </w:rPr>
        <w:t>58250 éligible à 1€</w:t>
      </w:r>
      <w:bookmarkStart w:id="0" w:name="_GoBack"/>
      <w:bookmarkEnd w:id="0"/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du résultat de la consultation des installateurs</w:t>
      </w:r>
    </w:p>
    <w:p w:rsidR="00DC0D6C" w:rsidRDefault="00DC0D6C" w:rsidP="00DC0D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Stockage des documents d' ICEA dans </w:t>
      </w:r>
      <w:hyperlink r:id="rId7" w:tgtFrame="_blank" w:history="1">
        <w:r w:rsidRPr="004C1A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laboite.icea-enr.fr</w:t>
        </w:r>
      </w:hyperlink>
    </w:p>
    <w:p w:rsidR="00DC0D6C" w:rsidRPr="004C1A5B" w:rsidRDefault="00DC0D6C" w:rsidP="00DC0D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Circulation de l'information : lettre d'info, mails etc...;</w:t>
      </w:r>
    </w:p>
    <w:p w:rsidR="00A40A47" w:rsidRDefault="00A40A47" w:rsidP="00A40A4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Lettres d’info</w:t>
      </w:r>
    </w:p>
    <w:p w:rsidR="00DD1D54" w:rsidRDefault="004117B1" w:rsidP="00DD1D5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ECLR tous les 15 jours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Energie Partagée</w:t>
      </w:r>
      <w:r w:rsidR="005F6F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1mois </w:t>
      </w:r>
      <w:r w:rsidR="005F6FB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Urscoop 1 mois</w:t>
      </w:r>
      <w:r w:rsidR="005F6FB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Scop 1 mois</w:t>
      </w:r>
      <w:r w:rsidR="00FB1159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Enercoop midi </w:t>
      </w:r>
      <w:r w:rsidR="00D40927">
        <w:rPr>
          <w:rFonts w:ascii="Times New Roman" w:eastAsia="Times New Roman" w:hAnsi="Times New Roman" w:cs="Times New Roman"/>
          <w:sz w:val="24"/>
          <w:szCs w:val="24"/>
          <w:lang w:eastAsia="fr-FR"/>
        </w:rPr>
        <w:t>Pyrénées</w:t>
      </w:r>
      <w:r w:rsidR="00DD1D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Enercoop</w:t>
      </w:r>
    </w:p>
    <w:p w:rsidR="00F66C1D" w:rsidRDefault="00A40A47" w:rsidP="00A40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Plus Celewatt, Thau énergie, Cat’Enr ….</w:t>
      </w:r>
    </w:p>
    <w:p w:rsidR="00F66C1D" w:rsidRDefault="00F66C1D" w:rsidP="00A40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liste de </w:t>
      </w:r>
      <w:r w:rsidR="009F591E">
        <w:rPr>
          <w:rFonts w:ascii="Times New Roman" w:eastAsia="Times New Roman" w:hAnsi="Times New Roman" w:cs="Times New Roman"/>
          <w:sz w:val="24"/>
          <w:szCs w:val="24"/>
          <w:lang w:eastAsia="fr-FR"/>
        </w:rPr>
        <w:t>discussion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F591E">
        <w:rPr>
          <w:rFonts w:ascii="Times New Roman" w:eastAsia="Times New Roman" w:hAnsi="Times New Roman" w:cs="Times New Roman"/>
          <w:sz w:val="24"/>
          <w:szCs w:val="24"/>
          <w:lang w:eastAsia="fr-FR"/>
        </w:rPr>
        <w:t>énergie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partagée</w:t>
      </w:r>
    </w:p>
    <w:p w:rsidR="00F66C1D" w:rsidRDefault="00F66C1D" w:rsidP="00A40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inscriptions aux web enr et les comptes rendu</w:t>
      </w:r>
      <w:r w:rsidR="009F591E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</w:p>
    <w:p w:rsidR="00F66C1D" w:rsidRDefault="00F66C1D" w:rsidP="00A40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Plus toutes les infos ponctuelles</w:t>
      </w:r>
      <w:r w:rsidR="0093200F">
        <w:rPr>
          <w:rFonts w:ascii="Times New Roman" w:eastAsia="Times New Roman" w:hAnsi="Times New Roman" w:cs="Times New Roman"/>
          <w:sz w:val="24"/>
          <w:szCs w:val="24"/>
          <w:lang w:eastAsia="fr-FR"/>
        </w:rPr>
        <w:t> dont</w:t>
      </w:r>
      <w:r w:rsidR="002875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bdpv, Gppep, EP, ECLR, etc…</w:t>
      </w: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Atelier de formation </w:t>
      </w:r>
      <w:r w:rsidR="009F591E"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ambassadeur :</w:t>
      </w: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(présentation d'ICEA public, stand </w:t>
      </w:r>
      <w:r w:rsidR="00DC0D6C"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etc.</w:t>
      </w: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....)</w:t>
      </w:r>
    </w:p>
    <w:p w:rsidR="002B1E0A" w:rsidRPr="004C1A5B" w:rsidRDefault="002B1E0A" w:rsidP="00DC0D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Achat groupé autoconsommation </w:t>
      </w:r>
    </w:p>
    <w:p w:rsidR="002B1E0A" w:rsidRPr="004C1A5B" w:rsidRDefault="002B1E0A" w:rsidP="00DC0D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Sono ?</w:t>
      </w:r>
    </w:p>
    <w:p w:rsidR="002B1E0A" w:rsidRPr="004C1A5B" w:rsidRDefault="002B1E0A" w:rsidP="00DC0D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Manifestations à venir, présentation à venir</w:t>
      </w:r>
    </w:p>
    <w:p w:rsidR="00B82979" w:rsidRDefault="00B82979" w:rsidP="00B829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27/09 après demain Ayguesvive</w:t>
      </w:r>
      <w:r w:rsidR="007C36DE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</w:p>
    <w:p w:rsidR="00B82979" w:rsidRDefault="00B82979" w:rsidP="00B829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11/10 après demain Odars</w:t>
      </w:r>
    </w:p>
    <w:p w:rsidR="001A753B" w:rsidRDefault="001A753B" w:rsidP="00B829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12/10 Fab’bricol</w:t>
      </w:r>
    </w:p>
    <w:p w:rsidR="002B1E0A" w:rsidRDefault="002B1E0A" w:rsidP="00B829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******************************</w:t>
      </w:r>
    </w:p>
    <w:p w:rsidR="002B1E0A" w:rsidRPr="007C36DE" w:rsidRDefault="002B1E0A" w:rsidP="002B1E0A">
      <w:pPr>
        <w:pStyle w:val="Titre2"/>
      </w:pPr>
      <w:r>
        <w:rPr>
          <w:sz w:val="24"/>
          <w:szCs w:val="24"/>
        </w:rPr>
        <w:t xml:space="preserve">30/09 </w:t>
      </w:r>
      <w:r w:rsidRPr="007C36DE">
        <w:rPr>
          <w:sz w:val="22"/>
          <w:szCs w:val="22"/>
        </w:rPr>
        <w:t>ATELIER ENERGIE CITOYENNE ADEME REGION</w:t>
      </w:r>
      <w:r>
        <w:rPr>
          <w:sz w:val="22"/>
          <w:szCs w:val="22"/>
        </w:rPr>
        <w:t xml:space="preserve"> 14 H</w:t>
      </w:r>
      <w:r w:rsidR="00CB3E63">
        <w:rPr>
          <w:sz w:val="22"/>
          <w:szCs w:val="22"/>
        </w:rPr>
        <w:t>- s’inscrire</w:t>
      </w:r>
    </w:p>
    <w:p w:rsidR="002B1E0A" w:rsidRDefault="009F454A" w:rsidP="002B1E0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02/10 présentation école Maternelle</w:t>
      </w:r>
      <w:r w:rsidR="00CB3E6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ADEME</w:t>
      </w:r>
    </w:p>
    <w:p w:rsidR="002B1E0A" w:rsidRDefault="002B1E0A" w:rsidP="002B1E0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05/10 Présentation Icea aux rencontres fertiles à Ayguesvives par Territoires et Citoyen</w:t>
      </w:r>
      <w:r w:rsidR="00CB3E63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</w:p>
    <w:p w:rsidR="001A753B" w:rsidRDefault="002B1E0A" w:rsidP="00B829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10/12 </w:t>
      </w:r>
      <w:r w:rsidR="00CB3E63">
        <w:rPr>
          <w:rFonts w:ascii="Times New Roman" w:eastAsia="Times New Roman" w:hAnsi="Times New Roman" w:cs="Times New Roman"/>
          <w:sz w:val="24"/>
          <w:szCs w:val="24"/>
          <w:lang w:eastAsia="fr-FR"/>
        </w:rPr>
        <w:t>1ers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assise de l’Energie </w:t>
      </w:r>
      <w:r w:rsidR="00545E01">
        <w:rPr>
          <w:rFonts w:ascii="Times New Roman" w:eastAsia="Times New Roman" w:hAnsi="Times New Roman" w:cs="Times New Roman"/>
          <w:sz w:val="24"/>
          <w:szCs w:val="24"/>
          <w:lang w:eastAsia="fr-FR"/>
        </w:rPr>
        <w:t>citoyenne à Montpellier</w:t>
      </w:r>
    </w:p>
    <w:p w:rsidR="00F01DF9" w:rsidRPr="004C1A5B" w:rsidRDefault="00F01DF9" w:rsidP="00B829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1A5B" w:rsidRP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Autres sujets que vous pouvez inviter</w:t>
      </w:r>
    </w:p>
    <w:p w:rsidR="007C34CE" w:rsidRDefault="007C34CE" w:rsidP="0096254C">
      <w:pPr>
        <w:rPr>
          <w:rFonts w:ascii="Times New Roman" w:hAnsi="Times New Roman" w:cs="Times New Roman"/>
          <w:sz w:val="24"/>
          <w:szCs w:val="24"/>
        </w:rPr>
      </w:pPr>
    </w:p>
    <w:sectPr w:rsidR="007C34CE" w:rsidSect="001F4D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9DB" w:rsidRDefault="000E39DB" w:rsidP="007C34CE">
      <w:pPr>
        <w:spacing w:after="0" w:line="240" w:lineRule="auto"/>
      </w:pPr>
      <w:r>
        <w:separator/>
      </w:r>
    </w:p>
  </w:endnote>
  <w:endnote w:type="continuationSeparator" w:id="0">
    <w:p w:rsidR="000E39DB" w:rsidRDefault="000E39DB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71A1C03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D4155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9DB" w:rsidRDefault="000E39DB" w:rsidP="007C34CE">
      <w:pPr>
        <w:spacing w:after="0" w:line="240" w:lineRule="auto"/>
      </w:pPr>
      <w:r>
        <w:separator/>
      </w:r>
    </w:p>
  </w:footnote>
  <w:footnote w:type="continuationSeparator" w:id="0">
    <w:p w:rsidR="000E39DB" w:rsidRDefault="000E39DB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51BD4"/>
    <w:multiLevelType w:val="multilevel"/>
    <w:tmpl w:val="7C8C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5B"/>
    <w:rsid w:val="00053792"/>
    <w:rsid w:val="000B6E3F"/>
    <w:rsid w:val="000C1E76"/>
    <w:rsid w:val="000E39DB"/>
    <w:rsid w:val="0012255F"/>
    <w:rsid w:val="00192ADF"/>
    <w:rsid w:val="001A2EE0"/>
    <w:rsid w:val="001A753B"/>
    <w:rsid w:val="001C6B52"/>
    <w:rsid w:val="001E36B9"/>
    <w:rsid w:val="001F4DA5"/>
    <w:rsid w:val="00226905"/>
    <w:rsid w:val="00287501"/>
    <w:rsid w:val="00295E48"/>
    <w:rsid w:val="002B1E0A"/>
    <w:rsid w:val="00326195"/>
    <w:rsid w:val="0035399B"/>
    <w:rsid w:val="00355AB3"/>
    <w:rsid w:val="003E01AD"/>
    <w:rsid w:val="004117B1"/>
    <w:rsid w:val="00492A08"/>
    <w:rsid w:val="004C1A5B"/>
    <w:rsid w:val="004C1B72"/>
    <w:rsid w:val="005058E6"/>
    <w:rsid w:val="00545E01"/>
    <w:rsid w:val="005869D2"/>
    <w:rsid w:val="00593FE4"/>
    <w:rsid w:val="0059567D"/>
    <w:rsid w:val="005F6FB8"/>
    <w:rsid w:val="00743673"/>
    <w:rsid w:val="007819FA"/>
    <w:rsid w:val="00786B4A"/>
    <w:rsid w:val="007C34CE"/>
    <w:rsid w:val="007C36DE"/>
    <w:rsid w:val="007D298B"/>
    <w:rsid w:val="00816DC1"/>
    <w:rsid w:val="00851ADC"/>
    <w:rsid w:val="008523C2"/>
    <w:rsid w:val="0091060A"/>
    <w:rsid w:val="0093200F"/>
    <w:rsid w:val="0096254C"/>
    <w:rsid w:val="009B5A7F"/>
    <w:rsid w:val="009F454A"/>
    <w:rsid w:val="009F591E"/>
    <w:rsid w:val="00A07B98"/>
    <w:rsid w:val="00A40A47"/>
    <w:rsid w:val="00B03B8E"/>
    <w:rsid w:val="00B706B9"/>
    <w:rsid w:val="00B82979"/>
    <w:rsid w:val="00BA18C2"/>
    <w:rsid w:val="00BB6C68"/>
    <w:rsid w:val="00BE0BCB"/>
    <w:rsid w:val="00C21322"/>
    <w:rsid w:val="00C843DF"/>
    <w:rsid w:val="00CA6C6E"/>
    <w:rsid w:val="00CA72DD"/>
    <w:rsid w:val="00CB3E63"/>
    <w:rsid w:val="00CF37CE"/>
    <w:rsid w:val="00D40927"/>
    <w:rsid w:val="00DC0D6C"/>
    <w:rsid w:val="00DD1D54"/>
    <w:rsid w:val="00E16B39"/>
    <w:rsid w:val="00E3196F"/>
    <w:rsid w:val="00EA4F44"/>
    <w:rsid w:val="00EA63B4"/>
    <w:rsid w:val="00EC3A09"/>
    <w:rsid w:val="00F01DF9"/>
    <w:rsid w:val="00F112B7"/>
    <w:rsid w:val="00F66C1D"/>
    <w:rsid w:val="00F8418C"/>
    <w:rsid w:val="00F916D0"/>
    <w:rsid w:val="00FB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B0EA04-E405-4CF1-8654-9FC41986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7C36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7C36D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il">
    <w:name w:val="il"/>
    <w:basedOn w:val="Policepardfaut"/>
    <w:rsid w:val="007C3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3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laboite.icea-enr.f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121</TotalTime>
  <Pages>2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2017-03-15T17:10:00Z</cp:lastPrinted>
  <dcterms:created xsi:type="dcterms:W3CDTF">2019-09-18T10:18:00Z</dcterms:created>
  <dcterms:modified xsi:type="dcterms:W3CDTF">2019-09-18T12:19:00Z</dcterms:modified>
</cp:coreProperties>
</file>