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15D" w:rsidRDefault="004A515D" w:rsidP="004A515D">
      <w:pPr>
        <w:pStyle w:val="Titre1"/>
        <w:jc w:val="center"/>
      </w:pPr>
      <w:r>
        <w:t>Préparation conseil coopératif du 06/03/2023</w:t>
      </w:r>
    </w:p>
    <w:tbl>
      <w:tblPr>
        <w:tblStyle w:val="TableNormal"/>
        <w:tblW w:w="9063" w:type="dxa"/>
        <w:tblInd w:w="122" w:type="dxa"/>
        <w:tblLayout w:type="fixed"/>
        <w:tblCellMar>
          <w:left w:w="103" w:type="dxa"/>
          <w:right w:w="108" w:type="dxa"/>
        </w:tblCellMar>
        <w:tblLook w:val="01E0" w:firstRow="1" w:lastRow="1" w:firstColumn="1" w:lastColumn="1" w:noHBand="0" w:noVBand="0"/>
      </w:tblPr>
      <w:tblGrid>
        <w:gridCol w:w="1812"/>
        <w:gridCol w:w="1808"/>
        <w:gridCol w:w="1815"/>
        <w:gridCol w:w="1815"/>
        <w:gridCol w:w="1813"/>
      </w:tblGrid>
      <w:tr w:rsidR="002031E1" w:rsidTr="00557ECA">
        <w:trPr>
          <w:trHeight w:val="252"/>
        </w:trPr>
        <w:tc>
          <w:tcPr>
            <w:tcW w:w="36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Membre</w:t>
            </w:r>
            <w:proofErr w:type="spellEnd"/>
            <w:r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du CC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8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Présent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7"/>
              <w:rPr>
                <w:lang w:val="fr-CA"/>
              </w:rPr>
            </w:pPr>
            <w:r>
              <w:rPr>
                <w:rFonts w:ascii="Times New Roman" w:hAnsi="Times New Roman" w:cs="Times New Roman"/>
                <w:b/>
                <w:lang w:val="fr-CA"/>
              </w:rPr>
              <w:t>Excusé</w:t>
            </w: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33" w:lineRule="exact"/>
              <w:ind w:left="10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Rapporteur</w:t>
            </w: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Dominique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Blanchot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François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Buisson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Patrick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Couderc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Caroline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Fouchard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Jean-Paul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Gardette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3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6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Eric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6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Georget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before="1"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Claire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Haydont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Mireille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Pascal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Vincent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Réquillart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Christian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Thil</w:t>
            </w: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031E1" w:rsidTr="00557ECA">
        <w:trPr>
          <w:trHeight w:val="285"/>
        </w:trPr>
        <w:tc>
          <w:tcPr>
            <w:tcW w:w="1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</w:pPr>
            <w:r>
              <w:rPr>
                <w:rFonts w:ascii="Times New Roman" w:hAnsi="Times New Roman" w:cs="Times New Roman"/>
                <w:sz w:val="24"/>
              </w:rPr>
              <w:t>Christophe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Vandangeon</w:t>
            </w:r>
            <w:proofErr w:type="spellEnd"/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2031E1" w:rsidRDefault="002031E1" w:rsidP="00557EC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2B551C" w:rsidRDefault="002B551C" w:rsidP="002B551C"/>
    <w:p w:rsidR="00232C9E" w:rsidRPr="00D6323A" w:rsidRDefault="00232C9E" w:rsidP="00130252">
      <w:pPr>
        <w:pStyle w:val="Titre2"/>
        <w:numPr>
          <w:ilvl w:val="0"/>
          <w:numId w:val="8"/>
        </w:numPr>
      </w:pPr>
      <w:r w:rsidRPr="00D6323A">
        <w:t>Choix du maitre du temps et du rapporteur : 5 mn</w:t>
      </w:r>
    </w:p>
    <w:p w:rsidR="00232C9E" w:rsidRDefault="007B24F5" w:rsidP="00130252">
      <w:pPr>
        <w:pStyle w:val="Titre2"/>
        <w:numPr>
          <w:ilvl w:val="0"/>
          <w:numId w:val="8"/>
        </w:numPr>
      </w:pPr>
      <w:r>
        <w:t>Rectificatif, a</w:t>
      </w:r>
      <w:r w:rsidR="00232C9E" w:rsidRPr="00D6323A">
        <w:t>ccep</w:t>
      </w:r>
      <w:r w:rsidR="00D32F1C">
        <w:t xml:space="preserve">tation des nouveaux sociétaires, </w:t>
      </w:r>
      <w:r w:rsidR="00232C9E" w:rsidRPr="00D6323A">
        <w:t xml:space="preserve">constatation du capital social </w:t>
      </w:r>
      <w:r w:rsidR="00AF2194">
        <w:t xml:space="preserve">: </w:t>
      </w:r>
      <w:r w:rsidR="0030751F" w:rsidRPr="00D6323A">
        <w:t>5</w:t>
      </w:r>
      <w:r w:rsidR="00232C9E" w:rsidRPr="00D6323A">
        <w:t xml:space="preserve"> mn</w:t>
      </w:r>
    </w:p>
    <w:p w:rsidR="00E41DC3" w:rsidRDefault="00E41DC3" w:rsidP="00E41DC3">
      <w:pPr>
        <w:pStyle w:val="Titre3"/>
        <w:numPr>
          <w:ilvl w:val="1"/>
          <w:numId w:val="8"/>
        </w:numPr>
      </w:pPr>
      <w:r>
        <w:t xml:space="preserve">Rectificatif du compte rendu du </w:t>
      </w:r>
      <w:r w:rsidR="00BC3D71">
        <w:t>conseil coopératif du 25/01/2023</w:t>
      </w:r>
    </w:p>
    <w:p w:rsidR="00BC3D71" w:rsidRDefault="00BC3D71" w:rsidP="00BC3D71">
      <w:r>
        <w:t xml:space="preserve">Dans </w:t>
      </w:r>
      <w:r w:rsidR="00980B34">
        <w:t>le</w:t>
      </w:r>
      <w:r>
        <w:t xml:space="preserve"> calcul du capital social au 31/12/2022 avait été omis d'enlever le remboursement des parts sociales de JP Mary</w:t>
      </w:r>
      <w:r w:rsidR="00980B34">
        <w:t xml:space="preserve"> pour un montant de </w:t>
      </w:r>
      <w:r w:rsidR="00AE24E1">
        <w:t>4</w:t>
      </w:r>
      <w:r w:rsidR="00980B34">
        <w:t>00 €.</w:t>
      </w:r>
    </w:p>
    <w:p w:rsidR="00980B34" w:rsidRDefault="00980B34" w:rsidP="00BC3D71">
      <w:r>
        <w:t>Le capital social est donc au 31/12/2022 de 1</w:t>
      </w:r>
      <w:r w:rsidR="001A33AD">
        <w:t>6</w:t>
      </w:r>
      <w:r>
        <w:t>1</w:t>
      </w:r>
      <w:r w:rsidR="008B1597">
        <w:t xml:space="preserve"> </w:t>
      </w:r>
      <w:r w:rsidR="00AE24E1">
        <w:t>3</w:t>
      </w:r>
      <w:r w:rsidR="008B1597">
        <w:t>00 €</w:t>
      </w:r>
    </w:p>
    <w:p w:rsidR="008B1597" w:rsidRDefault="008B1597" w:rsidP="00BC3D71">
      <w:r>
        <w:t>Le capital social au 25/01/</w:t>
      </w:r>
      <w:r w:rsidR="00C84F25">
        <w:t xml:space="preserve">2023 est donc de </w:t>
      </w:r>
      <w:r w:rsidR="00AE24E1">
        <w:t>1</w:t>
      </w:r>
      <w:r w:rsidR="00CF04A2">
        <w:t>6</w:t>
      </w:r>
      <w:r w:rsidR="00AE24E1">
        <w:t>4 150 €</w:t>
      </w:r>
    </w:p>
    <w:p w:rsidR="007B24F5" w:rsidRPr="007B24F5" w:rsidRDefault="00C25D4F" w:rsidP="00C25D4F">
      <w:pPr>
        <w:pStyle w:val="Titre3"/>
        <w:numPr>
          <w:ilvl w:val="1"/>
          <w:numId w:val="8"/>
        </w:numPr>
      </w:pPr>
      <w:r>
        <w:t>Acceptation des nouveau sociétaires</w:t>
      </w:r>
    </w:p>
    <w:tbl>
      <w:tblPr>
        <w:tblW w:w="906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1446"/>
        <w:gridCol w:w="954"/>
        <w:gridCol w:w="1055"/>
        <w:gridCol w:w="784"/>
        <w:gridCol w:w="1543"/>
        <w:gridCol w:w="1202"/>
        <w:gridCol w:w="990"/>
      </w:tblGrid>
      <w:tr w:rsidR="004F2E15" w:rsidRPr="0088752E" w:rsidTr="004F2E15">
        <w:trPr>
          <w:trHeight w:val="600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Nbre</w:t>
            </w:r>
            <w:proofErr w:type="spellEnd"/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de titre(s)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Sociétaire depuis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Pr="0088752E" w:rsidRDefault="004F2E15" w:rsidP="008875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Rayons Verts</w:t>
            </w:r>
          </w:p>
        </w:tc>
      </w:tr>
      <w:tr w:rsidR="004F2E15" w:rsidRPr="0088752E" w:rsidTr="004F2E15">
        <w:trPr>
          <w:trHeight w:val="9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MARQUEZ VELASCO Jean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FR-31810 </w:t>
            </w:r>
            <w:proofErr w:type="spellStart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venerque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05/03/2023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8875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:rsidTr="004F2E15">
        <w:trPr>
          <w:trHeight w:val="9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GIRAUD Jean-Claude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FR-31870 </w:t>
            </w:r>
            <w:proofErr w:type="spellStart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Lagardelle</w:t>
            </w:r>
            <w:proofErr w:type="spellEnd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/</w:t>
            </w:r>
            <w:proofErr w:type="spellStart"/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Lèze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08/02/2023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:rsidTr="004F2E15">
        <w:trPr>
          <w:trHeight w:val="6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JENNEVIN Pascal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FR-31810 VERNET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01/02/2023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4F2E15" w:rsidRPr="0088752E" w:rsidTr="004F2E15">
        <w:trPr>
          <w:trHeight w:val="60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ICEA-442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PARACHE Sabine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300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FR-31810 VENERQUE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8752E">
              <w:rPr>
                <w:rFonts w:ascii="Calibri" w:eastAsia="Times New Roman" w:hAnsi="Calibri" w:cs="Calibri"/>
                <w:color w:val="000000"/>
                <w:lang w:eastAsia="fr-FR"/>
              </w:rPr>
              <w:t>21/02/2023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2E15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Oui</w:t>
            </w:r>
          </w:p>
          <w:p w:rsidR="004F2E15" w:rsidRPr="0088752E" w:rsidRDefault="004F2E15" w:rsidP="004F2E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495A00" w:rsidRDefault="00495A00" w:rsidP="0088752E">
      <w:r>
        <w:t xml:space="preserve">Nous sommes 428 </w:t>
      </w:r>
      <w:r w:rsidR="00272498">
        <w:t>sociétaires</w:t>
      </w:r>
      <w:r>
        <w:t xml:space="preserve"> et le capital social se monte à 165 1</w:t>
      </w:r>
      <w:r w:rsidR="00C25D4F">
        <w:t>0</w:t>
      </w:r>
      <w:r>
        <w:t>0 €</w:t>
      </w:r>
    </w:p>
    <w:p w:rsidR="00D32F1C" w:rsidRDefault="00D32F1C" w:rsidP="0088752E">
      <w:r>
        <w:t xml:space="preserve">RV compte 35 sociétaires et a collecté </w:t>
      </w:r>
      <w:r w:rsidR="0054201C">
        <w:t xml:space="preserve">23 000 € - (dont </w:t>
      </w:r>
      <w:proofErr w:type="spellStart"/>
      <w:r w:rsidR="0054201C">
        <w:t>Lagardelle</w:t>
      </w:r>
      <w:proofErr w:type="spellEnd"/>
      <w:r w:rsidR="0054201C">
        <w:t xml:space="preserve"> 500 € en attente de paiement)</w:t>
      </w:r>
    </w:p>
    <w:p w:rsidR="00D32F1C" w:rsidRPr="0088752E" w:rsidRDefault="00D32F1C" w:rsidP="0088752E"/>
    <w:p w:rsidR="009010AF" w:rsidRDefault="009010AF" w:rsidP="00130252">
      <w:pPr>
        <w:pStyle w:val="Titre2"/>
        <w:numPr>
          <w:ilvl w:val="0"/>
          <w:numId w:val="8"/>
        </w:numPr>
      </w:pPr>
      <w:r>
        <w:t>Point sur projets</w:t>
      </w:r>
      <w:r w:rsidR="00135830">
        <w:t xml:space="preserve"> 10 mn</w:t>
      </w:r>
    </w:p>
    <w:p w:rsidR="009010AF" w:rsidRDefault="009010AF" w:rsidP="00AC2CC6">
      <w:pPr>
        <w:pStyle w:val="Titre3"/>
        <w:numPr>
          <w:ilvl w:val="1"/>
          <w:numId w:val="8"/>
        </w:numPr>
      </w:pPr>
      <w:proofErr w:type="spellStart"/>
      <w:r>
        <w:t>Lagardelle</w:t>
      </w:r>
      <w:proofErr w:type="spellEnd"/>
    </w:p>
    <w:p w:rsidR="009010AF" w:rsidRDefault="009010AF" w:rsidP="00AC2CC6">
      <w:pPr>
        <w:pStyle w:val="Titre3"/>
        <w:numPr>
          <w:ilvl w:val="1"/>
          <w:numId w:val="8"/>
        </w:numPr>
      </w:pPr>
      <w:r>
        <w:t xml:space="preserve">Damase </w:t>
      </w:r>
      <w:proofErr w:type="spellStart"/>
      <w:r>
        <w:t>Auba</w:t>
      </w:r>
      <w:proofErr w:type="spellEnd"/>
    </w:p>
    <w:p w:rsidR="00A719A9" w:rsidRPr="00A719A9" w:rsidRDefault="00A719A9" w:rsidP="00A719A9"/>
    <w:p w:rsidR="009155ED" w:rsidRDefault="00B16F09" w:rsidP="00130252">
      <w:pPr>
        <w:pStyle w:val="Titre2"/>
        <w:numPr>
          <w:ilvl w:val="0"/>
          <w:numId w:val="8"/>
        </w:numPr>
      </w:pPr>
      <w:r>
        <w:t>P</w:t>
      </w:r>
      <w:r w:rsidR="00232C9E" w:rsidRPr="00D6323A">
        <w:t>rospection</w:t>
      </w:r>
      <w:r w:rsidR="004233BD" w:rsidRPr="00D6323A">
        <w:t> :</w:t>
      </w:r>
      <w:r w:rsidR="00AF2194">
        <w:t xml:space="preserve"> </w:t>
      </w:r>
      <w:r w:rsidR="00135830">
        <w:t>15</w:t>
      </w:r>
      <w:r w:rsidR="00232C9E" w:rsidRPr="00D6323A">
        <w:t xml:space="preserve"> mn</w:t>
      </w:r>
    </w:p>
    <w:p w:rsidR="00322561" w:rsidRDefault="00322561" w:rsidP="00AC2CC6">
      <w:pPr>
        <w:pStyle w:val="Titre3"/>
        <w:numPr>
          <w:ilvl w:val="1"/>
          <w:numId w:val="8"/>
        </w:numPr>
      </w:pPr>
      <w:r>
        <w:t>Ramonville</w:t>
      </w:r>
      <w:r w:rsidR="00525BFE">
        <w:t xml:space="preserve"> : RDV le 14 mars 14 h</w:t>
      </w:r>
    </w:p>
    <w:p w:rsidR="003A6AA6" w:rsidRDefault="00135830" w:rsidP="00AC2CC6">
      <w:pPr>
        <w:pStyle w:val="Titre3"/>
        <w:numPr>
          <w:ilvl w:val="1"/>
          <w:numId w:val="8"/>
        </w:numPr>
      </w:pPr>
      <w:r>
        <w:t>Nouvelle</w:t>
      </w:r>
      <w:r w:rsidR="00912C99">
        <w:t>s</w:t>
      </w:r>
      <w:r>
        <w:t xml:space="preserve"> réglementation</w:t>
      </w:r>
      <w:r w:rsidR="00912C99">
        <w:t>s</w:t>
      </w:r>
    </w:p>
    <w:p w:rsidR="00322561" w:rsidRPr="00322561" w:rsidRDefault="003A6AA6" w:rsidP="00AC2CC6">
      <w:pPr>
        <w:pStyle w:val="Titre3"/>
        <w:numPr>
          <w:ilvl w:val="1"/>
          <w:numId w:val="8"/>
        </w:numPr>
      </w:pPr>
      <w:r>
        <w:t xml:space="preserve">RDV  </w:t>
      </w:r>
      <w:proofErr w:type="spellStart"/>
      <w:r>
        <w:t>Monclar</w:t>
      </w:r>
      <w:proofErr w:type="spellEnd"/>
      <w:r>
        <w:t xml:space="preserve"> le </w:t>
      </w:r>
      <w:r w:rsidR="00525BFE">
        <w:t>14 mars 10 h45</w:t>
      </w:r>
      <w:r w:rsidR="00A719A9">
        <w:br/>
      </w:r>
    </w:p>
    <w:p w:rsidR="00322561" w:rsidRDefault="004233BD" w:rsidP="00130252">
      <w:pPr>
        <w:pStyle w:val="Titre2"/>
        <w:numPr>
          <w:ilvl w:val="0"/>
          <w:numId w:val="8"/>
        </w:numPr>
      </w:pPr>
      <w:r w:rsidRPr="00322561">
        <w:t xml:space="preserve">Manifestations </w:t>
      </w:r>
      <w:r w:rsidR="000905E3" w:rsidRPr="00322561">
        <w:t xml:space="preserve">passées </w:t>
      </w:r>
      <w:r w:rsidR="00322561">
        <w:t xml:space="preserve"> </w:t>
      </w:r>
    </w:p>
    <w:p w:rsidR="000905E3" w:rsidRPr="00322561" w:rsidRDefault="000905E3" w:rsidP="00B16F09">
      <w:pPr>
        <w:pStyle w:val="Titre3"/>
        <w:numPr>
          <w:ilvl w:val="1"/>
          <w:numId w:val="8"/>
        </w:numPr>
      </w:pPr>
      <w:r w:rsidRPr="00322561">
        <w:t xml:space="preserve">Séminaires 10 mn </w:t>
      </w:r>
      <w:r w:rsidR="00A719A9">
        <w:br/>
      </w:r>
    </w:p>
    <w:p w:rsidR="00232C9E" w:rsidRDefault="00232C9E" w:rsidP="00130252">
      <w:pPr>
        <w:pStyle w:val="Titre2"/>
        <w:numPr>
          <w:ilvl w:val="0"/>
          <w:numId w:val="8"/>
        </w:numPr>
      </w:pPr>
      <w:r w:rsidRPr="00D6323A">
        <w:t>Résultats 2022 : 10 mn</w:t>
      </w:r>
      <w:r w:rsidR="00A719A9">
        <w:br/>
      </w:r>
    </w:p>
    <w:p w:rsidR="004C508F" w:rsidRPr="00D6323A" w:rsidRDefault="004C508F" w:rsidP="00130252">
      <w:pPr>
        <w:pStyle w:val="Titre2"/>
        <w:numPr>
          <w:ilvl w:val="0"/>
          <w:numId w:val="8"/>
        </w:numPr>
      </w:pPr>
      <w:r>
        <w:t>Prévisionnel 2023 : 10 mn</w:t>
      </w:r>
      <w:r w:rsidR="00A719A9">
        <w:br/>
      </w:r>
    </w:p>
    <w:p w:rsidR="00232C9E" w:rsidRPr="00D6323A" w:rsidRDefault="00232C9E" w:rsidP="00130252">
      <w:pPr>
        <w:pStyle w:val="Titre2"/>
        <w:numPr>
          <w:ilvl w:val="0"/>
          <w:numId w:val="8"/>
        </w:numPr>
      </w:pPr>
      <w:r w:rsidRPr="00D6323A">
        <w:t>Distribution dividendes si bénéfices ?</w:t>
      </w:r>
      <w:r w:rsidR="00DF0D6F">
        <w:t xml:space="preserve"> 1,3 % -</w:t>
      </w:r>
      <w:bookmarkStart w:id="0" w:name="_GoBack"/>
      <w:bookmarkEnd w:id="0"/>
      <w:r w:rsidRPr="00D6323A">
        <w:t xml:space="preserve"> </w:t>
      </w:r>
      <w:r w:rsidR="002B551C" w:rsidRPr="00D6323A">
        <w:t>Oui</w:t>
      </w:r>
      <w:r w:rsidRPr="00D6323A">
        <w:t xml:space="preserve"> </w:t>
      </w:r>
      <w:r w:rsidR="008148EE">
        <w:t>–</w:t>
      </w:r>
      <w:r w:rsidRPr="00D6323A">
        <w:t xml:space="preserve"> </w:t>
      </w:r>
      <w:r w:rsidR="002B551C" w:rsidRPr="00D6323A">
        <w:t>N</w:t>
      </w:r>
      <w:r w:rsidRPr="00D6323A">
        <w:t xml:space="preserve">on 20 mn </w:t>
      </w:r>
    </w:p>
    <w:p w:rsidR="00AC2CC6" w:rsidRDefault="00232C9E" w:rsidP="00AC2CC6">
      <w:pPr>
        <w:pStyle w:val="Titre2"/>
        <w:numPr>
          <w:ilvl w:val="1"/>
          <w:numId w:val="8"/>
        </w:numPr>
        <w:rPr>
          <w:rFonts w:asciiTheme="minorHAnsi" w:hAnsiTheme="minorHAnsi"/>
          <w:sz w:val="22"/>
          <w:szCs w:val="22"/>
        </w:rPr>
      </w:pPr>
      <w:r w:rsidRPr="002B551C">
        <w:rPr>
          <w:rFonts w:asciiTheme="minorHAnsi" w:hAnsiTheme="minorHAnsi"/>
          <w:sz w:val="22"/>
          <w:szCs w:val="22"/>
        </w:rPr>
        <w:t xml:space="preserve">Question connexe comment verser les dividendes. </w:t>
      </w:r>
    </w:p>
    <w:p w:rsidR="00531B9E" w:rsidRDefault="00531B9E" w:rsidP="00531B9E">
      <w:r>
        <w:t>Si oui 6848 à distribuer</w:t>
      </w:r>
    </w:p>
    <w:p w:rsidR="00531B9E" w:rsidRPr="00531B9E" w:rsidRDefault="00531B9E" w:rsidP="00531B9E">
      <w:r>
        <w:t xml:space="preserve">Si non 4 472 </w:t>
      </w:r>
    </w:p>
    <w:p w:rsidR="008148EE" w:rsidRDefault="008148EE" w:rsidP="008148EE">
      <w:pPr>
        <w:pStyle w:val="Titre2"/>
        <w:numPr>
          <w:ilvl w:val="2"/>
          <w:numId w:val="8"/>
        </w:numPr>
      </w:pPr>
      <w:r>
        <w:t>Chèques lettres</w:t>
      </w:r>
    </w:p>
    <w:p w:rsidR="00AB018D" w:rsidRPr="00AB018D" w:rsidRDefault="00AB018D" w:rsidP="00AB018D">
      <w:r>
        <w:t>Environ 600 €</w:t>
      </w:r>
    </w:p>
    <w:p w:rsidR="00AB018D" w:rsidRPr="00AB018D" w:rsidRDefault="008148EE" w:rsidP="008148EE">
      <w:pPr>
        <w:pStyle w:val="Titre2"/>
        <w:numPr>
          <w:ilvl w:val="2"/>
          <w:numId w:val="8"/>
        </w:numPr>
        <w:rPr>
          <w:rFonts w:asciiTheme="minorHAnsi" w:hAnsiTheme="minorHAnsi"/>
          <w:sz w:val="22"/>
          <w:szCs w:val="22"/>
        </w:rPr>
      </w:pPr>
      <w:r>
        <w:t xml:space="preserve"> Coophub : </w:t>
      </w:r>
    </w:p>
    <w:p w:rsidR="00232C9E" w:rsidRPr="002B551C" w:rsidRDefault="00CF0BA8" w:rsidP="00AB018D">
      <w:r>
        <w:t xml:space="preserve"> Plus 365 € : </w:t>
      </w:r>
      <w:r w:rsidR="008148EE">
        <w:t>1182,5 au lieu de 817 € par an</w:t>
      </w:r>
      <w:r w:rsidR="00AB018D">
        <w:t xml:space="preserve">  </w:t>
      </w:r>
      <w:r w:rsidR="008148EE">
        <w:t>+ courrier</w:t>
      </w:r>
      <w:r w:rsidR="00AB018D">
        <w:t xml:space="preserve"> 148 €</w:t>
      </w:r>
      <w:r w:rsidR="004C508F">
        <w:br/>
      </w:r>
    </w:p>
    <w:p w:rsidR="009155ED" w:rsidRPr="00D6323A" w:rsidRDefault="009155ED" w:rsidP="00130252">
      <w:pPr>
        <w:pStyle w:val="Titre2"/>
        <w:numPr>
          <w:ilvl w:val="0"/>
          <w:numId w:val="8"/>
        </w:numPr>
      </w:pPr>
      <w:r w:rsidRPr="00D6323A">
        <w:t>Manifestation futures</w:t>
      </w:r>
    </w:p>
    <w:p w:rsidR="00AF2194" w:rsidRDefault="000905E3" w:rsidP="00AC2CC6">
      <w:pPr>
        <w:pStyle w:val="Titre3"/>
        <w:numPr>
          <w:ilvl w:val="1"/>
          <w:numId w:val="8"/>
        </w:numPr>
      </w:pPr>
      <w:r w:rsidRPr="00AD40E0">
        <w:rPr>
          <w:rFonts w:eastAsiaTheme="minorHAnsi"/>
        </w:rPr>
        <w:t>Préparation AG</w:t>
      </w:r>
      <w:r w:rsidR="00BF6B9F">
        <w:t xml:space="preserve"> </w:t>
      </w:r>
      <w:r w:rsidR="0027345E">
        <w:t xml:space="preserve"> 31 mars</w:t>
      </w:r>
      <w:r w:rsidR="00BF6B9F">
        <w:t>:</w:t>
      </w:r>
      <w:r w:rsidRPr="00AD40E0">
        <w:rPr>
          <w:rFonts w:eastAsiaTheme="minorHAnsi"/>
        </w:rPr>
        <w:t xml:space="preserve"> 20 mn</w:t>
      </w:r>
      <w:r w:rsidRPr="009155ED">
        <w:t xml:space="preserve"> </w:t>
      </w:r>
    </w:p>
    <w:p w:rsidR="00AF2194" w:rsidRPr="00D6323A" w:rsidRDefault="00AF2194" w:rsidP="00AC2CC6">
      <w:pPr>
        <w:pStyle w:val="Titre3"/>
        <w:numPr>
          <w:ilvl w:val="1"/>
          <w:numId w:val="8"/>
        </w:numPr>
      </w:pPr>
      <w:r w:rsidRPr="00D6323A">
        <w:t xml:space="preserve">Préparation </w:t>
      </w:r>
      <w:proofErr w:type="spellStart"/>
      <w:r w:rsidRPr="00D6323A">
        <w:t>Rando</w:t>
      </w:r>
      <w:proofErr w:type="spellEnd"/>
      <w:r w:rsidRPr="00D6323A">
        <w:t xml:space="preserve"> des </w:t>
      </w:r>
      <w:r w:rsidR="00A719A9" w:rsidRPr="00D6323A">
        <w:t>énergies</w:t>
      </w:r>
      <w:r w:rsidR="005439AF">
        <w:t xml:space="preserve"> 26 mars</w:t>
      </w:r>
      <w:r w:rsidR="00A719A9">
        <w:t xml:space="preserve"> :</w:t>
      </w:r>
      <w:r w:rsidR="0027345E">
        <w:t xml:space="preserve"> </w:t>
      </w:r>
      <w:r w:rsidR="001C5EEA">
        <w:t>1</w:t>
      </w:r>
      <w:r w:rsidR="00BF6B9F">
        <w:t>0</w:t>
      </w:r>
      <w:r w:rsidRPr="00D6323A">
        <w:t xml:space="preserve"> mn</w:t>
      </w:r>
    </w:p>
    <w:p w:rsidR="009155ED" w:rsidRDefault="009155ED" w:rsidP="00AC2CC6">
      <w:pPr>
        <w:pStyle w:val="Titre3"/>
        <w:numPr>
          <w:ilvl w:val="1"/>
          <w:numId w:val="8"/>
        </w:numPr>
      </w:pPr>
      <w:r w:rsidRPr="00AF2194">
        <w:t xml:space="preserve">Atelier fours à </w:t>
      </w:r>
      <w:proofErr w:type="spellStart"/>
      <w:r w:rsidRPr="00AF2194">
        <w:t>Scientilivre</w:t>
      </w:r>
      <w:proofErr w:type="spellEnd"/>
      <w:r w:rsidR="005439AF">
        <w:t xml:space="preserve"> 18 et 19 mars</w:t>
      </w:r>
      <w:r w:rsidR="00BF6B9F">
        <w:t xml:space="preserve"> :</w:t>
      </w:r>
      <w:r w:rsidRPr="00AF2194">
        <w:t xml:space="preserve"> 5 mn</w:t>
      </w:r>
    </w:p>
    <w:p w:rsidR="00D01AA9" w:rsidRPr="00D01AA9" w:rsidRDefault="00D01AA9" w:rsidP="00D01AA9">
      <w:pPr>
        <w:pStyle w:val="Titre3"/>
        <w:numPr>
          <w:ilvl w:val="1"/>
          <w:numId w:val="8"/>
        </w:numPr>
      </w:pPr>
      <w:r>
        <w:t xml:space="preserve">Réunion sensibilisation devant délégués de classe Damase </w:t>
      </w:r>
      <w:proofErr w:type="spellStart"/>
      <w:r>
        <w:t>Auba</w:t>
      </w:r>
      <w:proofErr w:type="spellEnd"/>
      <w:r>
        <w:t xml:space="preserve"> : 18 avril 14 h</w:t>
      </w:r>
    </w:p>
    <w:p w:rsidR="009155ED" w:rsidRDefault="009155ED" w:rsidP="00AC2CC6">
      <w:pPr>
        <w:pStyle w:val="Titre3"/>
        <w:numPr>
          <w:ilvl w:val="1"/>
          <w:numId w:val="8"/>
        </w:numPr>
      </w:pPr>
      <w:r w:rsidRPr="00AF2194">
        <w:t>Les défis solaires</w:t>
      </w:r>
      <w:r w:rsidR="009D3A05" w:rsidRPr="00AF2194">
        <w:t xml:space="preserve"> </w:t>
      </w:r>
      <w:r w:rsidR="00A33D16">
        <w:t xml:space="preserve">26 et 27 mai – réunion le </w:t>
      </w:r>
      <w:r w:rsidR="00FE21D3">
        <w:t xml:space="preserve">30 mars ç 14 h- </w:t>
      </w:r>
      <w:r w:rsidR="009D3A05" w:rsidRPr="00AF2194">
        <w:t xml:space="preserve"> Oui- Non</w:t>
      </w:r>
      <w:r w:rsidRPr="00AF2194">
        <w:t xml:space="preserve"> </w:t>
      </w:r>
      <w:r w:rsidR="00BF6B9F">
        <w:t xml:space="preserve">: </w:t>
      </w:r>
      <w:r w:rsidRPr="00AF2194">
        <w:t>5 mn</w:t>
      </w:r>
    </w:p>
    <w:p w:rsidR="004C508F" w:rsidRDefault="004C508F" w:rsidP="00AC2CC6">
      <w:pPr>
        <w:pStyle w:val="Titre3"/>
        <w:numPr>
          <w:ilvl w:val="1"/>
          <w:numId w:val="8"/>
        </w:numPr>
      </w:pPr>
      <w:r>
        <w:t>Fêtes Eco</w:t>
      </w:r>
      <w:r w:rsidR="00FE21D3">
        <w:t>- 3 juin</w:t>
      </w:r>
      <w:r w:rsidR="00BF6B9F">
        <w:t xml:space="preserve"> : 5 m</w:t>
      </w:r>
      <w:r w:rsidR="0027345E">
        <w:t>n</w:t>
      </w:r>
    </w:p>
    <w:p w:rsidR="002031E1" w:rsidRPr="00AF2194" w:rsidRDefault="002031E1" w:rsidP="00AC2CC6">
      <w:pPr>
        <w:pStyle w:val="Paragraphedeliste"/>
        <w:ind w:left="360"/>
        <w:rPr>
          <w:rFonts w:cstheme="minorHAnsi"/>
        </w:rPr>
      </w:pPr>
    </w:p>
    <w:p w:rsidR="007C34CE" w:rsidRPr="00AD40E0" w:rsidRDefault="00CF37CE" w:rsidP="00AD40E0">
      <w:pPr>
        <w:pStyle w:val="Titre1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AD40E0">
        <w:rPr>
          <w:rFonts w:asciiTheme="minorHAnsi" w:eastAsiaTheme="minorHAnsi" w:hAnsiTheme="minorHAnsi" w:cstheme="minorHAnsi"/>
          <w:noProof/>
          <w:color w:val="auto"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48DA05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sectPr w:rsidR="007C34CE" w:rsidRPr="00AD40E0" w:rsidSect="00D32F1C">
      <w:footerReference w:type="default" r:id="rId7"/>
      <w:headerReference w:type="first" r:id="rId8"/>
      <w:footerReference w:type="first" r:id="rId9"/>
      <w:pgSz w:w="11906" w:h="16838"/>
      <w:pgMar w:top="1977" w:right="991" w:bottom="1417" w:left="993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C91" w:rsidRDefault="00821C91" w:rsidP="007C34CE">
      <w:pPr>
        <w:spacing w:after="0" w:line="240" w:lineRule="auto"/>
      </w:pPr>
      <w:r>
        <w:separator/>
      </w:r>
    </w:p>
  </w:endnote>
  <w:endnote w:type="continuationSeparator" w:id="0">
    <w:p w:rsidR="00821C91" w:rsidRDefault="00821C91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14275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32370F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C91" w:rsidRDefault="00821C91" w:rsidP="007C34CE">
      <w:pPr>
        <w:spacing w:after="0" w:line="240" w:lineRule="auto"/>
      </w:pPr>
      <w:r>
        <w:separator/>
      </w:r>
    </w:p>
  </w:footnote>
  <w:footnote w:type="continuationSeparator" w:id="0">
    <w:p w:rsidR="00821C91" w:rsidRDefault="00821C91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554AC3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567055</wp:posOffset>
          </wp:positionH>
          <wp:positionV relativeFrom="paragraph">
            <wp:posOffset>0</wp:posOffset>
          </wp:positionV>
          <wp:extent cx="1486800" cy="1184400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11A2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35E35"/>
    <w:multiLevelType w:val="hybridMultilevel"/>
    <w:tmpl w:val="7E5626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45590"/>
    <w:multiLevelType w:val="hybridMultilevel"/>
    <w:tmpl w:val="851E63B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2479B8"/>
    <w:multiLevelType w:val="multilevel"/>
    <w:tmpl w:val="BABC69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E704C0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AC3"/>
    <w:rsid w:val="00053792"/>
    <w:rsid w:val="00065FFB"/>
    <w:rsid w:val="00085EE6"/>
    <w:rsid w:val="000905E3"/>
    <w:rsid w:val="000B6E3F"/>
    <w:rsid w:val="0012255F"/>
    <w:rsid w:val="00130252"/>
    <w:rsid w:val="00135830"/>
    <w:rsid w:val="001A2EE0"/>
    <w:rsid w:val="001A33AD"/>
    <w:rsid w:val="001C249A"/>
    <w:rsid w:val="001C5EEA"/>
    <w:rsid w:val="001C6B52"/>
    <w:rsid w:val="001E36B9"/>
    <w:rsid w:val="001F4DA5"/>
    <w:rsid w:val="002031E1"/>
    <w:rsid w:val="00226905"/>
    <w:rsid w:val="00232C9E"/>
    <w:rsid w:val="00272498"/>
    <w:rsid w:val="0027345E"/>
    <w:rsid w:val="002B551C"/>
    <w:rsid w:val="0030420A"/>
    <w:rsid w:val="0030751F"/>
    <w:rsid w:val="00322561"/>
    <w:rsid w:val="00326195"/>
    <w:rsid w:val="0035399B"/>
    <w:rsid w:val="00355AB3"/>
    <w:rsid w:val="003A4D24"/>
    <w:rsid w:val="003A6AA6"/>
    <w:rsid w:val="003E01AD"/>
    <w:rsid w:val="004233BD"/>
    <w:rsid w:val="00425DF2"/>
    <w:rsid w:val="00492A08"/>
    <w:rsid w:val="00495A00"/>
    <w:rsid w:val="004A515D"/>
    <w:rsid w:val="004C1B72"/>
    <w:rsid w:val="004C508F"/>
    <w:rsid w:val="004F2E15"/>
    <w:rsid w:val="005058E6"/>
    <w:rsid w:val="00525BFE"/>
    <w:rsid w:val="00531B9E"/>
    <w:rsid w:val="0054201C"/>
    <w:rsid w:val="005439AF"/>
    <w:rsid w:val="00554AC3"/>
    <w:rsid w:val="005869D2"/>
    <w:rsid w:val="0059567D"/>
    <w:rsid w:val="005A4AD0"/>
    <w:rsid w:val="00696E50"/>
    <w:rsid w:val="00743673"/>
    <w:rsid w:val="007819FA"/>
    <w:rsid w:val="00786B4A"/>
    <w:rsid w:val="007B24F5"/>
    <w:rsid w:val="007C34CE"/>
    <w:rsid w:val="007D298B"/>
    <w:rsid w:val="008148EE"/>
    <w:rsid w:val="00816DC1"/>
    <w:rsid w:val="00821C91"/>
    <w:rsid w:val="00851ADC"/>
    <w:rsid w:val="008523C2"/>
    <w:rsid w:val="0088752E"/>
    <w:rsid w:val="008B1597"/>
    <w:rsid w:val="009010AF"/>
    <w:rsid w:val="0091060A"/>
    <w:rsid w:val="00912C99"/>
    <w:rsid w:val="009155ED"/>
    <w:rsid w:val="0096254C"/>
    <w:rsid w:val="00980B34"/>
    <w:rsid w:val="009B5A7F"/>
    <w:rsid w:val="009D3A05"/>
    <w:rsid w:val="00A07B98"/>
    <w:rsid w:val="00A176AB"/>
    <w:rsid w:val="00A33D16"/>
    <w:rsid w:val="00A719A9"/>
    <w:rsid w:val="00AB018D"/>
    <w:rsid w:val="00AC2CC6"/>
    <w:rsid w:val="00AD40E0"/>
    <w:rsid w:val="00AE24E1"/>
    <w:rsid w:val="00AF2194"/>
    <w:rsid w:val="00B03B8E"/>
    <w:rsid w:val="00B16F09"/>
    <w:rsid w:val="00B26C11"/>
    <w:rsid w:val="00BA18C2"/>
    <w:rsid w:val="00BB6C68"/>
    <w:rsid w:val="00BC3D71"/>
    <w:rsid w:val="00BE0BCB"/>
    <w:rsid w:val="00BF6B9F"/>
    <w:rsid w:val="00C21322"/>
    <w:rsid w:val="00C25D4F"/>
    <w:rsid w:val="00C843DF"/>
    <w:rsid w:val="00C84F25"/>
    <w:rsid w:val="00CA1935"/>
    <w:rsid w:val="00CA72DD"/>
    <w:rsid w:val="00CD5EC6"/>
    <w:rsid w:val="00CF04A2"/>
    <w:rsid w:val="00CF0BA8"/>
    <w:rsid w:val="00CF37CE"/>
    <w:rsid w:val="00D01AA9"/>
    <w:rsid w:val="00D32F1C"/>
    <w:rsid w:val="00D6323A"/>
    <w:rsid w:val="00DF0D6F"/>
    <w:rsid w:val="00E16B39"/>
    <w:rsid w:val="00E3196F"/>
    <w:rsid w:val="00E41DC3"/>
    <w:rsid w:val="00EA4F44"/>
    <w:rsid w:val="00EA63B4"/>
    <w:rsid w:val="00EC3A09"/>
    <w:rsid w:val="00F112B7"/>
    <w:rsid w:val="00F8418C"/>
    <w:rsid w:val="00F916D0"/>
    <w:rsid w:val="00FE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388B299-B2C4-4A8D-B43B-E1C3FF4B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51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12C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12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4A51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2031E1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A"/>
    </w:rPr>
  </w:style>
  <w:style w:type="table" w:customStyle="1" w:styleId="TableNormal">
    <w:name w:val="Table Normal"/>
    <w:uiPriority w:val="2"/>
    <w:semiHidden/>
    <w:unhideWhenUsed/>
    <w:qFormat/>
    <w:rsid w:val="002031E1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2Car">
    <w:name w:val="Titre 2 Car"/>
    <w:basedOn w:val="Policepardfaut"/>
    <w:link w:val="Titre2"/>
    <w:uiPriority w:val="9"/>
    <w:rsid w:val="00912C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12C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9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39</TotalTime>
  <Pages>2</Pages>
  <Words>342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2017-03-15T17:10:00Z</cp:lastPrinted>
  <dcterms:created xsi:type="dcterms:W3CDTF">2023-03-05T19:12:00Z</dcterms:created>
  <dcterms:modified xsi:type="dcterms:W3CDTF">2023-03-06T12:07:00Z</dcterms:modified>
</cp:coreProperties>
</file>