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4CE" w:rsidRDefault="00CF37CE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55C08D7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</w:p>
    <w:p w:rsidR="00663D17" w:rsidRDefault="00663D17" w:rsidP="00663D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3D17" w:rsidRDefault="00663D17" w:rsidP="00663D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Préparation conseil coopératif du 05/03/2020</w:t>
      </w:r>
    </w:p>
    <w:p w:rsidR="00663D17" w:rsidRDefault="00663D17" w:rsidP="00663D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3D17" w:rsidRPr="00663D17" w:rsidRDefault="00663D17" w:rsidP="00663D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3D17">
        <w:rPr>
          <w:rFonts w:ascii="Times New Roman" w:eastAsia="Times New Roman" w:hAnsi="Times New Roman" w:cs="Times New Roman"/>
          <w:sz w:val="24"/>
          <w:szCs w:val="24"/>
          <w:lang w:eastAsia="fr-FR"/>
        </w:rPr>
        <w:t>Date de la prochaine réunion du conseil coopératif : 5 mn</w:t>
      </w:r>
    </w:p>
    <w:p w:rsidR="00663D17" w:rsidRDefault="00663D17" w:rsidP="00663D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3D17">
        <w:rPr>
          <w:rFonts w:ascii="Times New Roman" w:eastAsia="Times New Roman" w:hAnsi="Times New Roman" w:cs="Times New Roman"/>
          <w:sz w:val="24"/>
          <w:szCs w:val="24"/>
          <w:lang w:eastAsia="fr-FR"/>
        </w:rPr>
        <w:t>Bilan des nouveaux sociétaires depuis le dernier conseil : 5 mn</w:t>
      </w:r>
    </w:p>
    <w:tbl>
      <w:tblPr>
        <w:tblW w:w="65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1509"/>
        <w:gridCol w:w="1559"/>
        <w:gridCol w:w="2268"/>
      </w:tblGrid>
      <w:tr w:rsidR="003D5BE3" w:rsidRPr="00A10944" w:rsidTr="003D5BE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lang w:eastAsia="fr-FR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lang w:eastAsia="fr-FR"/>
              </w:rPr>
              <w:t>COTTE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lang w:eastAsia="fr-FR"/>
              </w:rPr>
              <w:t>Blaise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5BE3" w:rsidRDefault="003D5BE3" w:rsidP="002E648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D5BE3" w:rsidRPr="00A10944" w:rsidTr="003D5BE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MARY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Jean-Pierre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5BE3" w:rsidRDefault="003D5BE3" w:rsidP="002E648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Mag du SICOVAL</w:t>
            </w:r>
          </w:p>
        </w:tc>
      </w:tr>
      <w:tr w:rsidR="003D5BE3" w:rsidRPr="00A10944" w:rsidTr="003D5BE3">
        <w:trPr>
          <w:trHeight w:val="399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Knödlseder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Jürgen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5BE3" w:rsidRDefault="003D5BE3" w:rsidP="002E648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QQ de Ramonville.</w:t>
            </w:r>
            <w:r>
              <w:rPr>
                <w:rFonts w:ascii="Calibri" w:hAnsi="Calibri" w:cs="Calibri"/>
                <w:color w:val="000000"/>
              </w:rPr>
              <w:br/>
              <w:t>Il nous suit sur facebook</w:t>
            </w:r>
          </w:p>
        </w:tc>
      </w:tr>
      <w:tr w:rsidR="003D5BE3" w:rsidRPr="00A10944" w:rsidTr="003D5BE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BUISSON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Francois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5BE3" w:rsidRDefault="003D5BE3" w:rsidP="002E648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Amis de Christian H</w:t>
            </w:r>
          </w:p>
        </w:tc>
      </w:tr>
      <w:tr w:rsidR="003D5BE3" w:rsidRPr="00A10944" w:rsidTr="003D5BE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Hernandez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Pedro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5BE3" w:rsidRDefault="003D5BE3" w:rsidP="002E648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 journée transition</w:t>
            </w:r>
          </w:p>
        </w:tc>
      </w:tr>
      <w:tr w:rsidR="003D5BE3" w:rsidRPr="00A10944" w:rsidTr="003D5BE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Bandel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Astraide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5BE3" w:rsidRDefault="003D5BE3" w:rsidP="002E648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Christian Thil</w:t>
            </w:r>
          </w:p>
        </w:tc>
      </w:tr>
      <w:tr w:rsidR="003D5BE3" w:rsidRPr="00A10944" w:rsidTr="003D5BE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SERVEL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EDWIGE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5BE3" w:rsidRDefault="003D5BE3" w:rsidP="002E648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</w:t>
            </w:r>
          </w:p>
        </w:tc>
      </w:tr>
    </w:tbl>
    <w:p w:rsidR="00C62D72" w:rsidRPr="00663D17" w:rsidRDefault="003D5BE3" w:rsidP="00C62D7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Pour 3200 €</w:t>
      </w:r>
    </w:p>
    <w:p w:rsidR="00663D17" w:rsidRDefault="00663D17" w:rsidP="00663D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3D17">
        <w:rPr>
          <w:rFonts w:ascii="Times New Roman" w:eastAsia="Times New Roman" w:hAnsi="Times New Roman" w:cs="Times New Roman"/>
          <w:sz w:val="24"/>
          <w:szCs w:val="24"/>
          <w:lang w:eastAsia="fr-FR"/>
        </w:rPr>
        <w:t>Point sur les dernières installations : 15 mn</w:t>
      </w:r>
    </w:p>
    <w:p w:rsidR="00F70221" w:rsidRDefault="00F70221" w:rsidP="00F70221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540A46" w:rsidRDefault="00663D17" w:rsidP="00646BB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3D17">
        <w:rPr>
          <w:rFonts w:ascii="Times New Roman" w:eastAsia="Times New Roman" w:hAnsi="Times New Roman" w:cs="Times New Roman"/>
          <w:sz w:val="24"/>
          <w:szCs w:val="24"/>
          <w:lang w:eastAsia="fr-FR"/>
        </w:rPr>
        <w:t>Bilan des dernières actions : stands, présentations etc... 5 mn</w:t>
      </w:r>
    </w:p>
    <w:p w:rsidR="00646BBC" w:rsidRDefault="00646BBC" w:rsidP="00540A46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40A4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On était présents au </w:t>
      </w:r>
      <w:r w:rsidR="00540A46" w:rsidRPr="00540A46">
        <w:rPr>
          <w:rFonts w:ascii="Times New Roman" w:eastAsia="Times New Roman" w:hAnsi="Times New Roman" w:cs="Times New Roman"/>
          <w:sz w:val="24"/>
          <w:szCs w:val="24"/>
          <w:lang w:eastAsia="fr-FR"/>
        </w:rPr>
        <w:t>Vœux</w:t>
      </w:r>
      <w:r w:rsidRPr="00540A4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du Maire d’Odars, De Montbrun et du Président du SICOVAL</w:t>
      </w:r>
    </w:p>
    <w:p w:rsidR="00540A46" w:rsidRDefault="00540A46" w:rsidP="00540A46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Présentation sortie école de Montbrun</w:t>
      </w:r>
    </w:p>
    <w:p w:rsidR="00540A46" w:rsidRDefault="00540A46" w:rsidP="00540A46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Stand au CA de Castanet</w:t>
      </w:r>
    </w:p>
    <w:p w:rsidR="00540A46" w:rsidRPr="00540A46" w:rsidRDefault="00540A46" w:rsidP="00540A46">
      <w:pPr>
        <w:pStyle w:val="Paragraphedeliste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La journée de la transition Paul Sabatier</w:t>
      </w:r>
    </w:p>
    <w:p w:rsidR="00663D17" w:rsidRDefault="00F70221" w:rsidP="00663D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</w:t>
      </w:r>
      <w:r w:rsidR="00663D17" w:rsidRPr="00663D17">
        <w:rPr>
          <w:rFonts w:ascii="Times New Roman" w:eastAsia="Times New Roman" w:hAnsi="Times New Roman" w:cs="Times New Roman"/>
          <w:sz w:val="24"/>
          <w:szCs w:val="24"/>
          <w:lang w:eastAsia="fr-FR"/>
        </w:rPr>
        <w:t>isibilité sur les projets à venir : 15 mn</w:t>
      </w:r>
    </w:p>
    <w:p w:rsidR="00AC6343" w:rsidRDefault="00AC6343" w:rsidP="00AC6343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SDIS </w:t>
      </w:r>
      <w:r w:rsidR="009A0866">
        <w:rPr>
          <w:rFonts w:ascii="Times New Roman" w:eastAsia="Times New Roman" w:hAnsi="Times New Roman" w:cs="Times New Roman"/>
          <w:sz w:val="24"/>
          <w:szCs w:val="24"/>
          <w:lang w:eastAsia="fr-FR"/>
        </w:rPr>
        <w:t>abandonné</w:t>
      </w:r>
    </w:p>
    <w:p w:rsidR="00AC6343" w:rsidRDefault="00AC6343" w:rsidP="00AC6343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Ateliers municipaux et </w:t>
      </w:r>
      <w:r w:rsidR="00651D1B">
        <w:rPr>
          <w:rFonts w:ascii="Times New Roman" w:eastAsia="Times New Roman" w:hAnsi="Times New Roman" w:cs="Times New Roman"/>
          <w:sz w:val="24"/>
          <w:szCs w:val="24"/>
          <w:lang w:eastAsia="fr-FR"/>
        </w:rPr>
        <w:t>tennis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Ayguesvives</w:t>
      </w:r>
    </w:p>
    <w:p w:rsidR="00651D1B" w:rsidRDefault="009A0866" w:rsidP="00AC6343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Ateliers municipaux de Labège</w:t>
      </w:r>
    </w:p>
    <w:p w:rsidR="009A0866" w:rsidRDefault="00BB18CE" w:rsidP="00AC6343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Proposition d’ombrière au SICOVAL</w:t>
      </w:r>
      <w:r w:rsidR="004764E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100kWc</w:t>
      </w:r>
    </w:p>
    <w:p w:rsidR="00BB18CE" w:rsidRPr="00AC6343" w:rsidRDefault="00BB18CE" w:rsidP="00AC6343">
      <w:pPr>
        <w:pStyle w:val="Paragraphedeliste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Possible de relancer le gymnase de René Cassin</w:t>
      </w:r>
    </w:p>
    <w:p w:rsidR="00663D17" w:rsidRDefault="00663D17" w:rsidP="00663D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3D17">
        <w:rPr>
          <w:rFonts w:ascii="Times New Roman" w:eastAsia="Times New Roman" w:hAnsi="Times New Roman" w:cs="Times New Roman"/>
          <w:sz w:val="24"/>
          <w:szCs w:val="24"/>
          <w:lang w:eastAsia="fr-FR"/>
        </w:rPr>
        <w:t>Choix du montant de déblocage de l'emprunt au Crédit Agricole entre 50 000 et 80 000 € : 15 mn</w:t>
      </w:r>
    </w:p>
    <w:p w:rsidR="006756FD" w:rsidRPr="00663D17" w:rsidRDefault="006756FD" w:rsidP="006756F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663D17" w:rsidRPr="00663D17" w:rsidRDefault="00663D17" w:rsidP="00663D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3D17">
        <w:rPr>
          <w:rFonts w:ascii="Times New Roman" w:eastAsia="Times New Roman" w:hAnsi="Times New Roman" w:cs="Times New Roman"/>
          <w:sz w:val="24"/>
          <w:szCs w:val="24"/>
          <w:lang w:eastAsia="fr-FR"/>
        </w:rPr>
        <w:t>Tirage au sort de 5 conseillers pour le renouvellent du prochain conseil coopératif : 10 mn</w:t>
      </w:r>
    </w:p>
    <w:p w:rsidR="00663D17" w:rsidRDefault="00663D17" w:rsidP="00663D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3D17">
        <w:rPr>
          <w:rFonts w:ascii="Times New Roman" w:eastAsia="Times New Roman" w:hAnsi="Times New Roman" w:cs="Times New Roman"/>
          <w:sz w:val="24"/>
          <w:szCs w:val="24"/>
          <w:lang w:eastAsia="fr-FR"/>
        </w:rPr>
        <w:t>Organisation de l'inauguration et de l'assemblée générale le 25 avril à Montbrun-Lauragais : 20 mn</w:t>
      </w:r>
    </w:p>
    <w:p w:rsidR="006756FD" w:rsidRDefault="006756FD" w:rsidP="006756FD">
      <w:pPr>
        <w:pStyle w:val="Paragraphedeliste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Horaires</w:t>
      </w:r>
    </w:p>
    <w:p w:rsidR="006756FD" w:rsidRDefault="00CE6EFB" w:rsidP="006756FD">
      <w:pPr>
        <w:pStyle w:val="Paragraphedeliste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Invitation</w:t>
      </w:r>
      <w:r w:rsidR="004764EA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</w:p>
    <w:p w:rsidR="00CE6EFB" w:rsidRDefault="00CE6EFB" w:rsidP="006756FD">
      <w:pPr>
        <w:pStyle w:val="Paragraphedeliste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Intervenants</w:t>
      </w:r>
    </w:p>
    <w:p w:rsidR="00CE6EFB" w:rsidRDefault="00CE6EFB" w:rsidP="006756FD">
      <w:pPr>
        <w:pStyle w:val="Paragraphedeliste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Organisation des pots </w:t>
      </w:r>
    </w:p>
    <w:p w:rsidR="004764EA" w:rsidRPr="006756FD" w:rsidRDefault="004764EA" w:rsidP="006756FD">
      <w:pPr>
        <w:pStyle w:val="Paragraphedeliste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Manifestations associés ?</w:t>
      </w:r>
    </w:p>
    <w:p w:rsidR="007F5F48" w:rsidRPr="007F5F48" w:rsidRDefault="00663D17" w:rsidP="007F5F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3D17">
        <w:rPr>
          <w:rFonts w:ascii="Times New Roman" w:eastAsia="Times New Roman" w:hAnsi="Times New Roman" w:cs="Times New Roman"/>
          <w:sz w:val="24"/>
          <w:szCs w:val="24"/>
          <w:lang w:eastAsia="fr-FR"/>
        </w:rPr>
        <w:t>Les prochaines actions : stands, présentations,  etc  : 5 mn</w:t>
      </w:r>
    </w:p>
    <w:p w:rsidR="007F5F48" w:rsidRDefault="007F5F48" w:rsidP="004764EA">
      <w:pPr>
        <w:pStyle w:val="Paragraphedeliste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Tournage à Montbrun par des élève</w:t>
      </w:r>
      <w:r w:rsidR="009C59CA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du Lycée des Arène</w:t>
      </w:r>
      <w:r w:rsidR="009E086D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</w:t>
      </w:r>
      <w:r w:rsidR="009C59CA">
        <w:rPr>
          <w:rFonts w:ascii="Times New Roman" w:eastAsia="Times New Roman" w:hAnsi="Times New Roman" w:cs="Times New Roman"/>
          <w:sz w:val="24"/>
          <w:szCs w:val="24"/>
          <w:lang w:eastAsia="fr-FR"/>
        </w:rPr>
        <w:t>Samedi 21</w:t>
      </w:r>
      <w:r w:rsidR="009E086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14 h</w:t>
      </w:r>
    </w:p>
    <w:p w:rsidR="004764EA" w:rsidRDefault="004764EA" w:rsidP="004764EA">
      <w:pPr>
        <w:pStyle w:val="Paragraphedeliste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Stand à Odars Eco papillons </w:t>
      </w:r>
      <w:r w:rsidR="00BF35E8">
        <w:rPr>
          <w:rFonts w:ascii="Times New Roman" w:eastAsia="Times New Roman" w:hAnsi="Times New Roman" w:cs="Times New Roman"/>
          <w:sz w:val="24"/>
          <w:szCs w:val="24"/>
          <w:lang w:eastAsia="fr-FR"/>
        </w:rPr>
        <w:t>Dimanche 29 à 14 h</w:t>
      </w:r>
    </w:p>
    <w:p w:rsidR="00BF35E8" w:rsidRDefault="00BF35E8" w:rsidP="004764EA">
      <w:pPr>
        <w:pStyle w:val="Paragraphedeliste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Ciné débat le 22 avril à ville franche de Lauragais</w:t>
      </w:r>
    </w:p>
    <w:p w:rsidR="0048713A" w:rsidRPr="004764EA" w:rsidRDefault="0048713A" w:rsidP="004764EA">
      <w:pPr>
        <w:pStyle w:val="Paragraphedeliste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Projection Après demain à Escalquens le 30 Avril</w:t>
      </w:r>
    </w:p>
    <w:p w:rsidR="00663D17" w:rsidRDefault="00663D17" w:rsidP="00663D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3D17">
        <w:rPr>
          <w:rFonts w:ascii="Times New Roman" w:eastAsia="Times New Roman" w:hAnsi="Times New Roman" w:cs="Times New Roman"/>
          <w:sz w:val="24"/>
          <w:szCs w:val="24"/>
          <w:lang w:eastAsia="fr-FR"/>
        </w:rPr>
        <w:t>Sujets divers qui pourraient s'inviter</w:t>
      </w:r>
    </w:p>
    <w:p w:rsidR="005E7168" w:rsidRPr="005E7168" w:rsidRDefault="005E7168" w:rsidP="005E7168">
      <w:pPr>
        <w:pStyle w:val="Paragraphedeliste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Partenariat avec coop immo.</w:t>
      </w:r>
      <w:bookmarkStart w:id="0" w:name="_GoBack"/>
      <w:bookmarkEnd w:id="0"/>
    </w:p>
    <w:p w:rsidR="00663D17" w:rsidRDefault="00663D17" w:rsidP="00663D1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63D17" w:rsidSect="001F4D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78E1" w:rsidRDefault="001478E1" w:rsidP="007C34CE">
      <w:pPr>
        <w:spacing w:after="0" w:line="240" w:lineRule="auto"/>
      </w:pPr>
      <w:r>
        <w:separator/>
      </w:r>
    </w:p>
  </w:endnote>
  <w:endnote w:type="continuationSeparator" w:id="0">
    <w:p w:rsidR="001478E1" w:rsidRDefault="001478E1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2CC" w:rsidRDefault="00AB12CC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283477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2CC" w:rsidRPr="00F8418C" w:rsidRDefault="00AB12CC" w:rsidP="00AB12CC">
    <w:pPr>
      <w:pStyle w:val="En-tte"/>
      <w:ind w:left="4140" w:right="-1057"/>
      <w:rPr>
        <w:sz w:val="28"/>
        <w:szCs w:val="28"/>
        <w:lang w:val="en-US"/>
      </w:rPr>
    </w:pPr>
  </w:p>
  <w:p w:rsidR="00AB12CC" w:rsidRDefault="00AB12CC" w:rsidP="00AB12CC"/>
  <w:p w:rsidR="00AB12CC" w:rsidRDefault="00AB12CC" w:rsidP="00AB12CC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F3D4890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:rsidR="00AB12CC" w:rsidRPr="00D2232D" w:rsidRDefault="00AB12CC" w:rsidP="00AB12CC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78E1" w:rsidRDefault="001478E1" w:rsidP="007C34CE">
      <w:pPr>
        <w:spacing w:after="0" w:line="240" w:lineRule="auto"/>
      </w:pPr>
      <w:r>
        <w:separator/>
      </w:r>
    </w:p>
  </w:footnote>
  <w:footnote w:type="continuationSeparator" w:id="0">
    <w:p w:rsidR="001478E1" w:rsidRDefault="001478E1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2CC" w:rsidRDefault="00AB12CC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2CC" w:rsidRDefault="00AB12CC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D94561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233680</wp:posOffset>
          </wp:positionH>
          <wp:positionV relativeFrom="paragraph">
            <wp:posOffset>0</wp:posOffset>
          </wp:positionV>
          <wp:extent cx="1243013" cy="828675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Icea avec baseline HD-Gri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3013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17EAC"/>
    <w:multiLevelType w:val="hybridMultilevel"/>
    <w:tmpl w:val="C4EE536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E51FBE"/>
    <w:multiLevelType w:val="hybridMultilevel"/>
    <w:tmpl w:val="DDF498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EF4CD8"/>
    <w:multiLevelType w:val="multilevel"/>
    <w:tmpl w:val="755E2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187C65"/>
    <w:multiLevelType w:val="hybridMultilevel"/>
    <w:tmpl w:val="161C9B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6" w15:restartNumberingAfterBreak="0">
    <w:nsid w:val="67F32DA2"/>
    <w:multiLevelType w:val="hybridMultilevel"/>
    <w:tmpl w:val="A80C843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8" w15:restartNumberingAfterBreak="0">
    <w:nsid w:val="7CFC1B97"/>
    <w:multiLevelType w:val="hybridMultilevel"/>
    <w:tmpl w:val="4AA644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5"/>
  </w:num>
  <w:num w:numId="5">
    <w:abstractNumId w:val="3"/>
  </w:num>
  <w:num w:numId="6">
    <w:abstractNumId w:val="0"/>
  </w:num>
  <w:num w:numId="7">
    <w:abstractNumId w:val="4"/>
  </w:num>
  <w:num w:numId="8">
    <w:abstractNumId w:val="6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D17"/>
    <w:rsid w:val="00046EFF"/>
    <w:rsid w:val="00053792"/>
    <w:rsid w:val="000B6E3F"/>
    <w:rsid w:val="0012255F"/>
    <w:rsid w:val="001478E1"/>
    <w:rsid w:val="001A2EE0"/>
    <w:rsid w:val="001C6B52"/>
    <w:rsid w:val="001E36B9"/>
    <w:rsid w:val="001F4DA5"/>
    <w:rsid w:val="00226905"/>
    <w:rsid w:val="002E648C"/>
    <w:rsid w:val="00326195"/>
    <w:rsid w:val="0035399B"/>
    <w:rsid w:val="00355AB3"/>
    <w:rsid w:val="003D5BE3"/>
    <w:rsid w:val="004764EA"/>
    <w:rsid w:val="0048713A"/>
    <w:rsid w:val="00492A08"/>
    <w:rsid w:val="004C1B72"/>
    <w:rsid w:val="005058E6"/>
    <w:rsid w:val="00540A46"/>
    <w:rsid w:val="005869D2"/>
    <w:rsid w:val="0059567D"/>
    <w:rsid w:val="005E7168"/>
    <w:rsid w:val="00646BBC"/>
    <w:rsid w:val="00651D1B"/>
    <w:rsid w:val="00663D17"/>
    <w:rsid w:val="006756FD"/>
    <w:rsid w:val="00743673"/>
    <w:rsid w:val="007819FA"/>
    <w:rsid w:val="00786B4A"/>
    <w:rsid w:val="007C34CE"/>
    <w:rsid w:val="007D298B"/>
    <w:rsid w:val="007F5F48"/>
    <w:rsid w:val="00816DC1"/>
    <w:rsid w:val="00820602"/>
    <w:rsid w:val="00851ADC"/>
    <w:rsid w:val="008523C2"/>
    <w:rsid w:val="0091060A"/>
    <w:rsid w:val="0096254C"/>
    <w:rsid w:val="009770A3"/>
    <w:rsid w:val="009A0866"/>
    <w:rsid w:val="009B5A7F"/>
    <w:rsid w:val="009C59CA"/>
    <w:rsid w:val="009E086D"/>
    <w:rsid w:val="009F16D6"/>
    <w:rsid w:val="00A07B98"/>
    <w:rsid w:val="00A10944"/>
    <w:rsid w:val="00A56362"/>
    <w:rsid w:val="00AB12CC"/>
    <w:rsid w:val="00AC6343"/>
    <w:rsid w:val="00AD3E4D"/>
    <w:rsid w:val="00BA18C2"/>
    <w:rsid w:val="00BB18CE"/>
    <w:rsid w:val="00BB6C68"/>
    <w:rsid w:val="00BC5FDB"/>
    <w:rsid w:val="00BE0BCB"/>
    <w:rsid w:val="00BF35E8"/>
    <w:rsid w:val="00C21322"/>
    <w:rsid w:val="00C62D72"/>
    <w:rsid w:val="00C802C7"/>
    <w:rsid w:val="00C843DF"/>
    <w:rsid w:val="00CA72DD"/>
    <w:rsid w:val="00CE6EFB"/>
    <w:rsid w:val="00CF37CE"/>
    <w:rsid w:val="00D348DD"/>
    <w:rsid w:val="00D94561"/>
    <w:rsid w:val="00E16B39"/>
    <w:rsid w:val="00E3196F"/>
    <w:rsid w:val="00EA4F44"/>
    <w:rsid w:val="00EA63B4"/>
    <w:rsid w:val="00EF28D0"/>
    <w:rsid w:val="00F112B7"/>
    <w:rsid w:val="00F70221"/>
    <w:rsid w:val="00F8418C"/>
    <w:rsid w:val="00F9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964E220-3C72-4938-8EBD-1AB960F23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1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NB-scic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ICEA-NB-scic.dotx</Template>
  <TotalTime>94</TotalTime>
  <Pages>2</Pages>
  <Words>264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1</cp:revision>
  <cp:lastPrinted>2017-03-15T17:10:00Z</cp:lastPrinted>
  <dcterms:created xsi:type="dcterms:W3CDTF">2020-03-05T15:33:00Z</dcterms:created>
  <dcterms:modified xsi:type="dcterms:W3CDTF">2020-03-05T17:07:00Z</dcterms:modified>
</cp:coreProperties>
</file>