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8792F9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0</w:t>
      </w:r>
      <w:r w:rsidR="006202A1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/03/2020</w: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D17" w:rsidRP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Date de la prochaine réunion du conseil coopératif : 5 mn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des nouveaux sociétaires depuis le dernier conseil : 5 mn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559"/>
        <w:gridCol w:w="2268"/>
      </w:tblGrid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COTTE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Blaise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Jean-Pierre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Mag du SICOVAL</w:t>
            </w:r>
          </w:p>
        </w:tc>
      </w:tr>
      <w:tr w:rsidR="003D5BE3" w:rsidRPr="00A10944" w:rsidTr="003D5BE3">
        <w:trPr>
          <w:trHeight w:val="39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Jürgen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QQ de Ramonville.</w:t>
            </w:r>
            <w:r>
              <w:rPr>
                <w:rFonts w:ascii="Calibri" w:hAnsi="Calibri" w:cs="Calibri"/>
                <w:color w:val="000000"/>
              </w:rPr>
              <w:br/>
              <w:t>Il nous suit sur facebook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BUISSON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Francois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Amis de Christian H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Hernandez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Pedro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journée transition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Bandel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Astraide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Christian Thil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SERVEL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EDWIGE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</w:t>
            </w:r>
          </w:p>
        </w:tc>
      </w:tr>
    </w:tbl>
    <w:p w:rsidR="00C62D72" w:rsidRPr="00663D17" w:rsidRDefault="003D5BE3" w:rsidP="00C62D7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3200 €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sur les dernières installations : 15 mn</w:t>
      </w:r>
    </w:p>
    <w:p w:rsidR="00F70221" w:rsidRDefault="00F70221" w:rsidP="00F7022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40A46" w:rsidRDefault="00663D17" w:rsidP="00646B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des dernières actions : stands, présentations etc... 5 mn</w:t>
      </w:r>
    </w:p>
    <w:p w:rsidR="00646BBC" w:rsidRDefault="00646BBC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40A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était présents au </w:t>
      </w:r>
      <w:r w:rsidR="00540A46" w:rsidRPr="00540A46">
        <w:rPr>
          <w:rFonts w:ascii="Times New Roman" w:eastAsia="Times New Roman" w:hAnsi="Times New Roman" w:cs="Times New Roman"/>
          <w:sz w:val="24"/>
          <w:szCs w:val="24"/>
          <w:lang w:eastAsia="fr-FR"/>
        </w:rPr>
        <w:t>Vœux</w:t>
      </w:r>
      <w:r w:rsidRPr="00540A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Maire d’Odars, De Montbrun et du Président du SICOVAL</w:t>
      </w:r>
    </w:p>
    <w:p w:rsidR="00540A46" w:rsidRDefault="00540A46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sortie école de Montbrun</w:t>
      </w:r>
    </w:p>
    <w:p w:rsidR="00540A46" w:rsidRDefault="00540A46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Stand au CA de Castanet</w:t>
      </w:r>
    </w:p>
    <w:p w:rsidR="00540A46" w:rsidRPr="00540A46" w:rsidRDefault="00540A46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journée de la transition Paul Sabatier</w:t>
      </w:r>
    </w:p>
    <w:p w:rsidR="00663D17" w:rsidRDefault="00F70221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663D17"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isibilité sur les projets à venir : 15 mn</w:t>
      </w:r>
    </w:p>
    <w:p w:rsidR="00AC6343" w:rsidRDefault="00AC6343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SDIS </w:t>
      </w:r>
      <w:r w:rsidR="009A0866">
        <w:rPr>
          <w:rFonts w:ascii="Times New Roman" w:eastAsia="Times New Roman" w:hAnsi="Times New Roman" w:cs="Times New Roman"/>
          <w:sz w:val="24"/>
          <w:szCs w:val="24"/>
          <w:lang w:eastAsia="fr-FR"/>
        </w:rPr>
        <w:t>abandonné</w:t>
      </w:r>
    </w:p>
    <w:p w:rsidR="00AC6343" w:rsidRDefault="00AC6343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Ateliers municipaux et </w:t>
      </w:r>
      <w:r w:rsidR="00651D1B">
        <w:rPr>
          <w:rFonts w:ascii="Times New Roman" w:eastAsia="Times New Roman" w:hAnsi="Times New Roman" w:cs="Times New Roman"/>
          <w:sz w:val="24"/>
          <w:szCs w:val="24"/>
          <w:lang w:eastAsia="fr-FR"/>
        </w:rPr>
        <w:t>tennis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Ayguesvives</w:t>
      </w:r>
    </w:p>
    <w:p w:rsidR="00651D1B" w:rsidRDefault="009A0866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Ateliers municipaux de Labège</w:t>
      </w:r>
    </w:p>
    <w:p w:rsidR="009A0866" w:rsidRDefault="00BB18CE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Proposition d’ombrière au SICOVAL</w:t>
      </w:r>
      <w:r w:rsidR="004764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100kWc</w:t>
      </w:r>
    </w:p>
    <w:p w:rsidR="00BB18CE" w:rsidRPr="00AC6343" w:rsidRDefault="00BB18CE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Possible de relancer le gymnase de René Cassin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Choix du montant de déblocage de l'emprunt au Crédit Agricole entre 50 000 et 80 000 € : 15 mn</w:t>
      </w:r>
    </w:p>
    <w:p w:rsidR="006756FD" w:rsidRPr="00663D17" w:rsidRDefault="006756FD" w:rsidP="00675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3D17" w:rsidRP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Tirage au sort de 5 conseillers pour le renouvellent du prochain conseil coopératif : 10 mn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Organisation de l'inauguration et de l'assemblée générale le 25 avril à Montbrun-Lauragais : 20 mn</w:t>
      </w:r>
    </w:p>
    <w:p w:rsidR="006756FD" w:rsidRDefault="006756FD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Horaires</w:t>
      </w:r>
    </w:p>
    <w:p w:rsidR="006756FD" w:rsidRDefault="00CE6EFB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Invitation</w:t>
      </w:r>
      <w:r w:rsidR="004764E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CE6EFB" w:rsidRDefault="00CE6EFB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Intervenants</w:t>
      </w:r>
    </w:p>
    <w:p w:rsidR="00CE6EFB" w:rsidRDefault="00CE6EFB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Organisation des pots </w:t>
      </w:r>
    </w:p>
    <w:p w:rsidR="004764EA" w:rsidRPr="006756FD" w:rsidRDefault="004764EA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associés ?</w:t>
      </w:r>
    </w:p>
    <w:p w:rsidR="007F5F48" w:rsidRPr="007F5F48" w:rsidRDefault="00663D17" w:rsidP="007F5F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Les prochaines actions : stands, présentations,  etc  : 5 mn</w:t>
      </w:r>
    </w:p>
    <w:p w:rsidR="007F5F48" w:rsidRDefault="007F5F48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Tournage à Montbrun par des élève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Lycée des Arène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Samedi 21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14 h</w:t>
      </w:r>
    </w:p>
    <w:p w:rsidR="004764EA" w:rsidRDefault="004764E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Stand à Odars Eco papillons 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>Dimanche 29 à 14 h</w:t>
      </w:r>
    </w:p>
    <w:p w:rsidR="00BF35E8" w:rsidRDefault="00BF35E8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Ciné débat le 22 avril à ville franche de Lauragais</w:t>
      </w:r>
    </w:p>
    <w:p w:rsidR="0048713A" w:rsidRPr="004764EA" w:rsidRDefault="0048713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Projection Après demain à Escalquens le 30 Avril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Sujets divers qui pourraient s'inviter</w:t>
      </w:r>
    </w:p>
    <w:p w:rsidR="005E7168" w:rsidRPr="005E7168" w:rsidRDefault="005E7168" w:rsidP="005E7168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Partenariat avec coop immo.</w: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3D1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327" w:rsidRDefault="00A62327" w:rsidP="007C34CE">
      <w:pPr>
        <w:spacing w:after="0" w:line="240" w:lineRule="auto"/>
      </w:pPr>
      <w:r>
        <w:separator/>
      </w:r>
    </w:p>
  </w:endnote>
  <w:endnote w:type="continuationSeparator" w:id="0">
    <w:p w:rsidR="00A62327" w:rsidRDefault="00A62327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C29C5E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68008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327" w:rsidRDefault="00A62327" w:rsidP="007C34CE">
      <w:pPr>
        <w:spacing w:after="0" w:line="240" w:lineRule="auto"/>
      </w:pPr>
      <w:r>
        <w:separator/>
      </w:r>
    </w:p>
  </w:footnote>
  <w:footnote w:type="continuationSeparator" w:id="0">
    <w:p w:rsidR="00A62327" w:rsidRDefault="00A62327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17EAC"/>
    <w:multiLevelType w:val="hybridMultilevel"/>
    <w:tmpl w:val="C4EE536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51FBE"/>
    <w:multiLevelType w:val="hybridMultilevel"/>
    <w:tmpl w:val="DDF49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F4CD8"/>
    <w:multiLevelType w:val="multilevel"/>
    <w:tmpl w:val="755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187C65"/>
    <w:multiLevelType w:val="hybridMultilevel"/>
    <w:tmpl w:val="161C9B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67F32DA2"/>
    <w:multiLevelType w:val="hybridMultilevel"/>
    <w:tmpl w:val="A80C843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CFC1B97"/>
    <w:multiLevelType w:val="hybridMultilevel"/>
    <w:tmpl w:val="4AA64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17"/>
    <w:rsid w:val="00046EFF"/>
    <w:rsid w:val="00053792"/>
    <w:rsid w:val="000B6E3F"/>
    <w:rsid w:val="0012255F"/>
    <w:rsid w:val="001A2EE0"/>
    <w:rsid w:val="001C6B52"/>
    <w:rsid w:val="001E36B9"/>
    <w:rsid w:val="001F4DA5"/>
    <w:rsid w:val="00226905"/>
    <w:rsid w:val="002E648C"/>
    <w:rsid w:val="00326195"/>
    <w:rsid w:val="0035399B"/>
    <w:rsid w:val="00355AB3"/>
    <w:rsid w:val="003D5BE3"/>
    <w:rsid w:val="004764EA"/>
    <w:rsid w:val="0048713A"/>
    <w:rsid w:val="00492A08"/>
    <w:rsid w:val="004C1B72"/>
    <w:rsid w:val="005058E6"/>
    <w:rsid w:val="00540A46"/>
    <w:rsid w:val="005869D2"/>
    <w:rsid w:val="0059567D"/>
    <w:rsid w:val="005E7168"/>
    <w:rsid w:val="006202A1"/>
    <w:rsid w:val="00646BBC"/>
    <w:rsid w:val="00651D1B"/>
    <w:rsid w:val="00663D17"/>
    <w:rsid w:val="006756FD"/>
    <w:rsid w:val="00743673"/>
    <w:rsid w:val="007819FA"/>
    <w:rsid w:val="00786B4A"/>
    <w:rsid w:val="007C34CE"/>
    <w:rsid w:val="007D298B"/>
    <w:rsid w:val="007F5F48"/>
    <w:rsid w:val="00816DC1"/>
    <w:rsid w:val="00820602"/>
    <w:rsid w:val="00851ADC"/>
    <w:rsid w:val="008523C2"/>
    <w:rsid w:val="0091060A"/>
    <w:rsid w:val="0096254C"/>
    <w:rsid w:val="009770A3"/>
    <w:rsid w:val="009A0866"/>
    <w:rsid w:val="009B5A7F"/>
    <w:rsid w:val="009C59CA"/>
    <w:rsid w:val="009E086D"/>
    <w:rsid w:val="009F16D6"/>
    <w:rsid w:val="00A07B98"/>
    <w:rsid w:val="00A10944"/>
    <w:rsid w:val="00A56362"/>
    <w:rsid w:val="00A62327"/>
    <w:rsid w:val="00AB12CC"/>
    <w:rsid w:val="00AC6343"/>
    <w:rsid w:val="00AD3E4D"/>
    <w:rsid w:val="00BA18C2"/>
    <w:rsid w:val="00BB18CE"/>
    <w:rsid w:val="00BB6C68"/>
    <w:rsid w:val="00BC5FDB"/>
    <w:rsid w:val="00BE0BCB"/>
    <w:rsid w:val="00BF35E8"/>
    <w:rsid w:val="00C21322"/>
    <w:rsid w:val="00C62D72"/>
    <w:rsid w:val="00C802C7"/>
    <w:rsid w:val="00C843DF"/>
    <w:rsid w:val="00CA72DD"/>
    <w:rsid w:val="00CE6EFB"/>
    <w:rsid w:val="00CF37CE"/>
    <w:rsid w:val="00D348DD"/>
    <w:rsid w:val="00D94561"/>
    <w:rsid w:val="00E16B39"/>
    <w:rsid w:val="00E3196F"/>
    <w:rsid w:val="00EA4F44"/>
    <w:rsid w:val="00EA63B4"/>
    <w:rsid w:val="00EF28D0"/>
    <w:rsid w:val="00F112B7"/>
    <w:rsid w:val="00F70221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64E220-3C72-4938-8EBD-1AB960F2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94</TotalTime>
  <Pages>2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2020-03-05T15:33:00Z</dcterms:created>
  <dcterms:modified xsi:type="dcterms:W3CDTF">2020-03-05T17:07:00Z</dcterms:modified>
</cp:coreProperties>
</file>