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32AE" w:rsidRDefault="007A32AE" w:rsidP="007A32AE">
      <w:pPr>
        <w:rPr>
          <w:highlight w:val="white"/>
        </w:rPr>
      </w:pPr>
      <w:bookmarkStart w:id="0" w:name="_Ref511567041"/>
      <w:bookmarkStart w:id="1" w:name="_Toc512781755"/>
      <w:bookmarkStart w:id="2" w:name="_Toc513456825"/>
      <w:bookmarkStart w:id="3" w:name="_Toc513463582"/>
      <w:bookmarkStart w:id="4" w:name="_Ref7781121"/>
      <w:bookmarkStart w:id="5" w:name="_Toc35422118"/>
      <w:bookmarkStart w:id="6" w:name="_Ref35683893"/>
      <w:bookmarkStart w:id="7" w:name="_Ref35683899"/>
    </w:p>
    <w:p w:rsidR="00340694" w:rsidRDefault="00340694" w:rsidP="007A32AE">
      <w:pPr>
        <w:rPr>
          <w:highlight w:val="white"/>
        </w:rPr>
      </w:pPr>
    </w:p>
    <w:p w:rsidR="00340694" w:rsidRDefault="00340694" w:rsidP="007A32AE">
      <w:pPr>
        <w:rPr>
          <w:highlight w:val="white"/>
        </w:rPr>
      </w:pPr>
    </w:p>
    <w:p w:rsidR="00340694" w:rsidRDefault="00340694" w:rsidP="00340694">
      <w:pPr>
        <w:jc w:val="center"/>
        <w:rPr>
          <w:highlight w:val="white"/>
        </w:rPr>
      </w:pPr>
    </w:p>
    <w:p w:rsidR="00340694" w:rsidRDefault="00340694" w:rsidP="00340694">
      <w:pPr>
        <w:jc w:val="center"/>
        <w:rPr>
          <w:highlight w:val="white"/>
        </w:rPr>
      </w:pPr>
    </w:p>
    <w:p w:rsidR="00340694" w:rsidRDefault="00340694" w:rsidP="00340694">
      <w:pPr>
        <w:jc w:val="center"/>
        <w:rPr>
          <w:highlight w:val="white"/>
        </w:rPr>
      </w:pPr>
      <w:r>
        <w:rPr>
          <w:highlight w:val="white"/>
        </w:rPr>
        <w:t>Préparation du conseil coopératif du 07/02/2024</w:t>
      </w:r>
    </w:p>
    <w:p w:rsidR="00340694" w:rsidRDefault="00340694" w:rsidP="00340694">
      <w:pPr>
        <w:jc w:val="center"/>
        <w:rPr>
          <w:highlight w:val="white"/>
        </w:rPr>
      </w:pPr>
    </w:p>
    <w:p w:rsidR="00340694" w:rsidRDefault="00340694" w:rsidP="00340694">
      <w:pPr>
        <w:jc w:val="center"/>
        <w:rPr>
          <w:highlight w:val="white"/>
        </w:rPr>
      </w:pPr>
    </w:p>
    <w:p w:rsidR="00340694" w:rsidRDefault="00340694" w:rsidP="00340694">
      <w:pPr>
        <w:jc w:val="center"/>
        <w:rPr>
          <w:highlight w:val="white"/>
        </w:rPr>
      </w:pPr>
    </w:p>
    <w:p w:rsidR="00340694" w:rsidRDefault="00340694" w:rsidP="00340694">
      <w:pPr>
        <w:jc w:val="center"/>
        <w:rPr>
          <w:highlight w:val="white"/>
        </w:rPr>
      </w:pPr>
    </w:p>
    <w:p w:rsidR="00340694" w:rsidRDefault="00340694" w:rsidP="00340694">
      <w:pPr>
        <w:jc w:val="center"/>
        <w:rPr>
          <w:highlight w:val="white"/>
        </w:rPr>
      </w:pPr>
    </w:p>
    <w:p w:rsidR="00340694" w:rsidRDefault="00340694" w:rsidP="00340694">
      <w:pPr>
        <w:rPr>
          <w:highlight w:val="white"/>
        </w:rPr>
      </w:pPr>
      <w:r>
        <w:rPr>
          <w:highlight w:val="white"/>
        </w:rPr>
        <w:t>28/04/2024 journée transition écologique</w:t>
      </w:r>
      <w:bookmarkStart w:id="8" w:name="_GoBack"/>
      <w:bookmarkEnd w:id="8"/>
    </w:p>
    <w:p w:rsidR="007A32AE" w:rsidRDefault="007A32AE" w:rsidP="007A32AE">
      <w:pPr>
        <w:rPr>
          <w:highlight w:val="white"/>
        </w:rPr>
      </w:pPr>
    </w:p>
    <w:p w:rsidR="007A32AE" w:rsidRDefault="007A32AE" w:rsidP="007A32AE">
      <w:pPr>
        <w:rPr>
          <w:highlight w:val="white"/>
        </w:rPr>
      </w:pPr>
    </w:p>
    <w:p w:rsidR="007A32AE" w:rsidRDefault="007A32AE" w:rsidP="007A32AE">
      <w:pPr>
        <w:rPr>
          <w:highlight w:val="white"/>
        </w:rPr>
      </w:pPr>
    </w:p>
    <w:p w:rsidR="007A32AE" w:rsidRDefault="007A32AE" w:rsidP="007A32AE">
      <w:pPr>
        <w:rPr>
          <w:highlight w:val="white"/>
        </w:rPr>
      </w:pPr>
    </w:p>
    <w:p w:rsidR="007A32AE" w:rsidRDefault="007A32AE" w:rsidP="007A32AE">
      <w:pPr>
        <w:rPr>
          <w:highlight w:val="white"/>
        </w:rPr>
      </w:pPr>
    </w:p>
    <w:p w:rsidR="007A32AE" w:rsidRDefault="007A32AE" w:rsidP="007A32AE">
      <w:pPr>
        <w:rPr>
          <w:highlight w:val="white"/>
        </w:rPr>
      </w:pPr>
    </w:p>
    <w:bookmarkEnd w:id="0"/>
    <w:bookmarkEnd w:id="1"/>
    <w:bookmarkEnd w:id="2"/>
    <w:bookmarkEnd w:id="3"/>
    <w:bookmarkEnd w:id="4"/>
    <w:bookmarkEnd w:id="5"/>
    <w:bookmarkEnd w:id="6"/>
    <w:bookmarkEnd w:id="7"/>
    <w:p w:rsidR="0062073B" w:rsidRPr="00A940B0" w:rsidRDefault="0062073B" w:rsidP="00AE6167">
      <w:pPr>
        <w:pStyle w:val="1ereannexe"/>
        <w:ind w:left="0"/>
      </w:pPr>
    </w:p>
    <w:sectPr w:rsidR="0062073B" w:rsidRPr="00A940B0" w:rsidSect="00AE61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2" w:right="849" w:bottom="1417" w:left="1134" w:header="540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352A" w:rsidRDefault="007B352A" w:rsidP="007C34CE">
      <w:r>
        <w:separator/>
      </w:r>
    </w:p>
  </w:endnote>
  <w:endnote w:type="continuationSeparator" w:id="0">
    <w:p w:rsidR="007B352A" w:rsidRDefault="007B352A" w:rsidP="007C3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361" w:rsidRDefault="00141361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E1A" w:rsidRDefault="00492E1A" w:rsidP="004C1B72">
    <w:pPr>
      <w:pStyle w:val="Pieddepage"/>
      <w:tabs>
        <w:tab w:val="clear" w:pos="9072"/>
      </w:tabs>
      <w:ind w:right="-288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AC9C830" wp14:editId="0A11B29B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3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1351653" id="Connecteur droit 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/XCgy1AQAAtQ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492E1A" w:rsidRPr="00D2232D" w:rsidRDefault="00492E1A" w:rsidP="004C1B72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492E1A" w:rsidRPr="004C1B72" w:rsidRDefault="00492E1A" w:rsidP="002D7EF4">
    <w:pPr>
      <w:pStyle w:val="Pieddepage"/>
      <w:jc w:val="right"/>
    </w:pPr>
    <w:r>
      <w:fldChar w:fldCharType="begin"/>
    </w:r>
    <w:r>
      <w:instrText>PAGE   \* MERGEFORMAT</w:instrText>
    </w:r>
    <w:r>
      <w:fldChar w:fldCharType="separate"/>
    </w:r>
    <w:r w:rsidR="00141361">
      <w:rPr>
        <w:noProof/>
      </w:rPr>
      <w:t>3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E1A" w:rsidRDefault="00492E1A" w:rsidP="002D7EF4">
    <w:pPr>
      <w:pStyle w:val="Pieddepage"/>
      <w:jc w:val="right"/>
    </w:pPr>
  </w:p>
  <w:p w:rsidR="00492E1A" w:rsidRDefault="00492E1A" w:rsidP="002D7EF4">
    <w:pPr>
      <w:pStyle w:val="Pieddepage"/>
      <w:tabs>
        <w:tab w:val="clear" w:pos="9072"/>
      </w:tabs>
      <w:ind w:right="-288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30DCE7D8" wp14:editId="25B729C1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15" name="Connecteur droit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56C5AAE" id="Connecteur droit 15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AmOg+S1AQAAtw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492E1A" w:rsidRPr="00D2232D" w:rsidRDefault="00492E1A" w:rsidP="002D7EF4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492E1A" w:rsidRDefault="00492E1A" w:rsidP="002D7EF4">
    <w:pPr>
      <w:pStyle w:val="Pieddepage"/>
      <w:tabs>
        <w:tab w:val="clear" w:pos="9072"/>
        <w:tab w:val="left" w:pos="5865"/>
      </w:tabs>
      <w:ind w:left="-720" w:right="-288"/>
      <w:jc w:val="right"/>
    </w:pPr>
    <w:r>
      <w:fldChar w:fldCharType="begin"/>
    </w:r>
    <w:r>
      <w:instrText>PAGE   \* MERGEFORMAT</w:instrText>
    </w:r>
    <w:r>
      <w:fldChar w:fldCharType="separate"/>
    </w:r>
    <w:r w:rsidR="00340694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352A" w:rsidRDefault="007B352A" w:rsidP="007C34CE">
      <w:r>
        <w:separator/>
      </w:r>
    </w:p>
  </w:footnote>
  <w:footnote w:type="continuationSeparator" w:id="0">
    <w:p w:rsidR="007B352A" w:rsidRDefault="007B352A" w:rsidP="007C34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361" w:rsidRDefault="00141361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361" w:rsidRDefault="00141361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E1A" w:rsidRPr="00D2232D" w:rsidRDefault="007C5853" w:rsidP="001F4DA5">
    <w:pPr>
      <w:pStyle w:val="En-tte"/>
      <w:ind w:left="4140" w:right="-1222"/>
      <w:rPr>
        <w:b/>
        <w:i/>
        <w:sz w:val="28"/>
        <w:szCs w:val="28"/>
      </w:rPr>
    </w:pPr>
    <w:r>
      <w:rPr>
        <w:b/>
        <w:i/>
        <w:noProof/>
        <w:sz w:val="28"/>
        <w:szCs w:val="28"/>
      </w:rPr>
      <w:drawing>
        <wp:anchor distT="0" distB="0" distL="114300" distR="114300" simplePos="0" relativeHeight="251671552" behindDoc="0" locked="0" layoutInCell="1" allowOverlap="1">
          <wp:simplePos x="0" y="0"/>
          <wp:positionH relativeFrom="column">
            <wp:posOffset>451485</wp:posOffset>
          </wp:positionH>
          <wp:positionV relativeFrom="paragraph">
            <wp:posOffset>9525</wp:posOffset>
          </wp:positionV>
          <wp:extent cx="1115871" cy="888914"/>
          <wp:effectExtent l="0" t="0" r="8255" b="6985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ew Icea-RV 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5871" cy="88891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92E1A" w:rsidRPr="00786B4A">
      <w:rPr>
        <w:b/>
        <w:i/>
        <w:sz w:val="28"/>
        <w:szCs w:val="28"/>
      </w:rPr>
      <w:t xml:space="preserve">Initiative Citoyenne pour </w:t>
    </w:r>
    <w:r w:rsidR="00492E1A">
      <w:rPr>
        <w:b/>
        <w:i/>
        <w:sz w:val="28"/>
        <w:szCs w:val="28"/>
      </w:rPr>
      <w:t xml:space="preserve">une Energie </w:t>
    </w:r>
    <w:r w:rsidR="00492E1A" w:rsidRPr="00786B4A">
      <w:rPr>
        <w:b/>
        <w:i/>
        <w:sz w:val="28"/>
        <w:szCs w:val="28"/>
      </w:rPr>
      <w:t>Alternative</w:t>
    </w:r>
    <w:r w:rsidR="00492E1A">
      <w:rPr>
        <w:b/>
        <w:i/>
        <w:sz w:val="28"/>
        <w:szCs w:val="28"/>
      </w:rPr>
      <w:br/>
    </w:r>
    <w:r w:rsidR="00492E1A"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 w:rsidR="00492E1A">
      <w:rPr>
        <w:rFonts w:ascii="Calibri-Light" w:hAnsi="Calibri-Light" w:cs="Calibri-Light"/>
        <w:w w:val="90"/>
        <w:sz w:val="18"/>
        <w:szCs w:val="18"/>
      </w:rPr>
      <w:t>s</w:t>
    </w:r>
    <w:r w:rsidR="00492E1A"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492E1A" w:rsidRDefault="00492E1A" w:rsidP="003B2466">
    <w:pPr>
      <w:pStyle w:val="En-tte"/>
      <w:numPr>
        <w:ilvl w:val="0"/>
        <w:numId w:val="1"/>
      </w:numPr>
      <w:ind w:right="-1057"/>
    </w:pPr>
    <w:proofErr w:type="gramStart"/>
    <w:r w:rsidRPr="00053792">
      <w:t>T</w:t>
    </w:r>
    <w:r>
      <w:t>éléphone:</w:t>
    </w:r>
    <w:proofErr w:type="gramEnd"/>
    <w:r>
      <w:t xml:space="preserve"> </w:t>
    </w:r>
    <w:r w:rsidRPr="00053792">
      <w:t>09</w:t>
    </w:r>
    <w:r w:rsidRPr="00F8418C">
      <w:t xml:space="preserve"> 52 00 02 06 </w:t>
    </w:r>
  </w:p>
  <w:p w:rsidR="00492E1A" w:rsidRDefault="00492E1A" w:rsidP="003B2466">
    <w:pPr>
      <w:pStyle w:val="En-tte"/>
      <w:numPr>
        <w:ilvl w:val="0"/>
        <w:numId w:val="1"/>
      </w:numPr>
      <w:ind w:right="-1057"/>
      <w:rPr>
        <w:lang w:val="en-US"/>
      </w:rPr>
    </w:pPr>
    <w:r w:rsidRPr="00F8418C">
      <w:rPr>
        <w:lang w:val="en-US"/>
      </w:rPr>
      <w:t xml:space="preserve">Email: contact@icea-enr.fr </w:t>
    </w:r>
  </w:p>
  <w:p w:rsidR="00492E1A" w:rsidRPr="00F8418C" w:rsidRDefault="00492E1A" w:rsidP="003B2466">
    <w:pPr>
      <w:pStyle w:val="En-tte"/>
      <w:numPr>
        <w:ilvl w:val="0"/>
        <w:numId w:val="1"/>
      </w:numPr>
      <w:ind w:right="-1057"/>
      <w:rPr>
        <w:lang w:val="en-US"/>
      </w:rPr>
    </w:pPr>
    <w:r w:rsidRPr="00F8418C">
      <w:rPr>
        <w:lang w:val="en-US"/>
      </w:rPr>
      <w:t>Site Web: http://icea-enr.fr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B0492"/>
    <w:multiLevelType w:val="hybridMultilevel"/>
    <w:tmpl w:val="29B8025A"/>
    <w:lvl w:ilvl="0" w:tplc="04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1193C79"/>
    <w:multiLevelType w:val="multilevel"/>
    <w:tmpl w:val="FFECAF3E"/>
    <w:lvl w:ilvl="0">
      <w:start w:val="1"/>
      <w:numFmt w:val="decimal"/>
      <w:lvlText w:val="ANNEXE %1 "/>
      <w:lvlJc w:val="left"/>
      <w:pPr>
        <w:ind w:left="360" w:hanging="360"/>
      </w:pPr>
      <w:rPr>
        <w:rFonts w:asciiTheme="majorHAnsi" w:hAnsiTheme="majorHAnsi" w:hint="default"/>
        <w:b/>
        <w:i w:val="0"/>
        <w:sz w:val="28"/>
      </w:rPr>
    </w:lvl>
    <w:lvl w:ilvl="1">
      <w:start w:val="1"/>
      <w:numFmt w:val="lowerLetter"/>
      <w:lvlText w:val="%2."/>
      <w:lvlJc w:val="left"/>
      <w:pPr>
        <w:ind w:left="187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9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3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0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7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915" w:hanging="180"/>
      </w:pPr>
      <w:rPr>
        <w:rFonts w:hint="default"/>
      </w:rPr>
    </w:lvl>
  </w:abstractNum>
  <w:abstractNum w:abstractNumId="2" w15:restartNumberingAfterBreak="0">
    <w:nsid w:val="05845364"/>
    <w:multiLevelType w:val="hybridMultilevel"/>
    <w:tmpl w:val="724C6C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07285"/>
    <w:multiLevelType w:val="hybridMultilevel"/>
    <w:tmpl w:val="1FCA0980"/>
    <w:lvl w:ilvl="0" w:tplc="3A3A4BFE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" w15:restartNumberingAfterBreak="0">
    <w:nsid w:val="0B96323F"/>
    <w:multiLevelType w:val="hybridMultilevel"/>
    <w:tmpl w:val="8FB82C30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FB2725"/>
    <w:multiLevelType w:val="hybridMultilevel"/>
    <w:tmpl w:val="EABCB7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4269F4"/>
    <w:multiLevelType w:val="hybridMultilevel"/>
    <w:tmpl w:val="988A59F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7B1ECA"/>
    <w:multiLevelType w:val="hybridMultilevel"/>
    <w:tmpl w:val="9AD691EC"/>
    <w:lvl w:ilvl="0" w:tplc="D8EEABA8">
      <w:numFmt w:val="bullet"/>
      <w:lvlText w:val="-"/>
      <w:lvlJc w:val="left"/>
      <w:pPr>
        <w:tabs>
          <w:tab w:val="num" w:pos="987"/>
        </w:tabs>
        <w:ind w:left="987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1703E3"/>
    <w:multiLevelType w:val="hybridMultilevel"/>
    <w:tmpl w:val="E6BE8892"/>
    <w:lvl w:ilvl="0" w:tplc="3E40A65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AB42C5"/>
    <w:multiLevelType w:val="hybridMultilevel"/>
    <w:tmpl w:val="9D0440E0"/>
    <w:lvl w:ilvl="0" w:tplc="040C0001">
      <w:start w:val="1"/>
      <w:numFmt w:val="bullet"/>
      <w:lvlText w:val=""/>
      <w:lvlJc w:val="left"/>
      <w:pPr>
        <w:ind w:left="1855" w:hanging="360"/>
      </w:pPr>
      <w:rPr>
        <w:rFonts w:ascii="Symbol" w:hAnsi="Symbol" w:hint="default"/>
      </w:rPr>
    </w:lvl>
    <w:lvl w:ilvl="1" w:tplc="040C0019">
      <w:start w:val="1"/>
      <w:numFmt w:val="lowerLetter"/>
      <w:lvlText w:val="%2."/>
      <w:lvlJc w:val="left"/>
      <w:pPr>
        <w:ind w:left="2630" w:hanging="360"/>
      </w:pPr>
    </w:lvl>
    <w:lvl w:ilvl="2" w:tplc="040C001B" w:tentative="1">
      <w:start w:val="1"/>
      <w:numFmt w:val="lowerRoman"/>
      <w:lvlText w:val="%3."/>
      <w:lvlJc w:val="right"/>
      <w:pPr>
        <w:ind w:left="3295" w:hanging="180"/>
      </w:pPr>
    </w:lvl>
    <w:lvl w:ilvl="3" w:tplc="040C000F" w:tentative="1">
      <w:start w:val="1"/>
      <w:numFmt w:val="decimal"/>
      <w:lvlText w:val="%4."/>
      <w:lvlJc w:val="left"/>
      <w:pPr>
        <w:ind w:left="4015" w:hanging="360"/>
      </w:pPr>
    </w:lvl>
    <w:lvl w:ilvl="4" w:tplc="040C0019" w:tentative="1">
      <w:start w:val="1"/>
      <w:numFmt w:val="lowerLetter"/>
      <w:lvlText w:val="%5."/>
      <w:lvlJc w:val="left"/>
      <w:pPr>
        <w:ind w:left="4735" w:hanging="360"/>
      </w:pPr>
    </w:lvl>
    <w:lvl w:ilvl="5" w:tplc="040C001B" w:tentative="1">
      <w:start w:val="1"/>
      <w:numFmt w:val="lowerRoman"/>
      <w:lvlText w:val="%6."/>
      <w:lvlJc w:val="right"/>
      <w:pPr>
        <w:ind w:left="5455" w:hanging="180"/>
      </w:pPr>
    </w:lvl>
    <w:lvl w:ilvl="6" w:tplc="040C000F" w:tentative="1">
      <w:start w:val="1"/>
      <w:numFmt w:val="decimal"/>
      <w:lvlText w:val="%7."/>
      <w:lvlJc w:val="left"/>
      <w:pPr>
        <w:ind w:left="6175" w:hanging="360"/>
      </w:pPr>
    </w:lvl>
    <w:lvl w:ilvl="7" w:tplc="040C0019" w:tentative="1">
      <w:start w:val="1"/>
      <w:numFmt w:val="lowerLetter"/>
      <w:lvlText w:val="%8."/>
      <w:lvlJc w:val="left"/>
      <w:pPr>
        <w:ind w:left="6895" w:hanging="360"/>
      </w:pPr>
    </w:lvl>
    <w:lvl w:ilvl="8" w:tplc="040C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10" w15:restartNumberingAfterBreak="0">
    <w:nsid w:val="27D43B00"/>
    <w:multiLevelType w:val="hybridMultilevel"/>
    <w:tmpl w:val="5EA675BC"/>
    <w:lvl w:ilvl="0" w:tplc="040C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1" w15:restartNumberingAfterBreak="0">
    <w:nsid w:val="2ADD1807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AC26D78"/>
    <w:multiLevelType w:val="multilevel"/>
    <w:tmpl w:val="7A48AD2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3E713E65"/>
    <w:multiLevelType w:val="hybridMultilevel"/>
    <w:tmpl w:val="BC22097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A3A4BFE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24"/>
        <w:szCs w:val="24"/>
      </w:rPr>
    </w:lvl>
    <w:lvl w:ilvl="2" w:tplc="04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F5E39DF"/>
    <w:multiLevelType w:val="multilevel"/>
    <w:tmpl w:val="DB76DA5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  <w:sz w:val="28"/>
      </w:rPr>
    </w:lvl>
    <w:lvl w:ilvl="1">
      <w:start w:val="1"/>
      <w:numFmt w:val="lowerLetter"/>
      <w:lvlText w:val="%2."/>
      <w:lvlJc w:val="left"/>
      <w:pPr>
        <w:ind w:left="64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30" w:hanging="180"/>
      </w:pPr>
      <w:rPr>
        <w:rFonts w:hint="default"/>
      </w:rPr>
    </w:lvl>
  </w:abstractNum>
  <w:abstractNum w:abstractNumId="15" w15:restartNumberingAfterBreak="0">
    <w:nsid w:val="42114100"/>
    <w:multiLevelType w:val="hybridMultilevel"/>
    <w:tmpl w:val="A474611E"/>
    <w:lvl w:ilvl="0" w:tplc="3A3A4BFE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8F5282B"/>
    <w:multiLevelType w:val="multilevel"/>
    <w:tmpl w:val="97CACC0C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2.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52497C4A"/>
    <w:multiLevelType w:val="hybridMultilevel"/>
    <w:tmpl w:val="47002EF8"/>
    <w:lvl w:ilvl="0" w:tplc="040C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8" w15:restartNumberingAfterBreak="0">
    <w:nsid w:val="56C74A5E"/>
    <w:multiLevelType w:val="multilevel"/>
    <w:tmpl w:val="A1466154"/>
    <w:lvl w:ilvl="0">
      <w:start w:val="1"/>
      <w:numFmt w:val="decimal"/>
      <w:pStyle w:val="En-ttedetabledesmatires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titre3perso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5BEE1116"/>
    <w:multiLevelType w:val="hybridMultilevel"/>
    <w:tmpl w:val="B96CF254"/>
    <w:lvl w:ilvl="0" w:tplc="D8EEAB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9A2950"/>
    <w:multiLevelType w:val="hybridMultilevel"/>
    <w:tmpl w:val="569AE7B0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65C16B6"/>
    <w:multiLevelType w:val="hybridMultilevel"/>
    <w:tmpl w:val="FF0AF0FC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22" w15:restartNumberingAfterBreak="0">
    <w:nsid w:val="6BB12EC6"/>
    <w:multiLevelType w:val="hybridMultilevel"/>
    <w:tmpl w:val="A8BE1910"/>
    <w:lvl w:ilvl="0" w:tplc="D8EEABA8">
      <w:numFmt w:val="bullet"/>
      <w:lvlText w:val="-"/>
      <w:lvlJc w:val="left"/>
      <w:pPr>
        <w:tabs>
          <w:tab w:val="num" w:pos="1347"/>
        </w:tabs>
        <w:ind w:left="1347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E050A28"/>
    <w:multiLevelType w:val="hybridMultilevel"/>
    <w:tmpl w:val="A49C6F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6379E8"/>
    <w:multiLevelType w:val="hybridMultilevel"/>
    <w:tmpl w:val="F4D63DCA"/>
    <w:lvl w:ilvl="0" w:tplc="040C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5" w15:restartNumberingAfterBreak="0">
    <w:nsid w:val="742B739C"/>
    <w:multiLevelType w:val="hybridMultilevel"/>
    <w:tmpl w:val="F1A288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807C10"/>
    <w:multiLevelType w:val="multilevel"/>
    <w:tmpl w:val="9FB46B1E"/>
    <w:styleLink w:val="Style1"/>
    <w:lvl w:ilvl="0">
      <w:start w:val="1"/>
      <w:numFmt w:val="ordinal"/>
      <w:lvlText w:val="%1e  résolution "/>
      <w:lvlJc w:val="left"/>
      <w:pPr>
        <w:ind w:left="1155" w:hanging="360"/>
      </w:pPr>
      <w:rPr>
        <w:rFonts w:asciiTheme="majorHAnsi" w:hAnsiTheme="majorHAnsi" w:hint="default"/>
        <w:b/>
        <w:i w:val="0"/>
        <w:sz w:val="28"/>
      </w:rPr>
    </w:lvl>
    <w:lvl w:ilvl="1">
      <w:start w:val="1"/>
      <w:numFmt w:val="lowerLetter"/>
      <w:lvlText w:val="%2."/>
      <w:lvlJc w:val="left"/>
      <w:pPr>
        <w:ind w:left="187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9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3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0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7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915" w:hanging="180"/>
      </w:pPr>
      <w:rPr>
        <w:rFonts w:hint="default"/>
      </w:rPr>
    </w:lvl>
  </w:abstractNum>
  <w:abstractNum w:abstractNumId="27" w15:restartNumberingAfterBreak="0">
    <w:nsid w:val="75FE6331"/>
    <w:multiLevelType w:val="hybridMultilevel"/>
    <w:tmpl w:val="36FCCB6A"/>
    <w:lvl w:ilvl="0" w:tplc="040C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8" w15:restartNumberingAfterBreak="0">
    <w:nsid w:val="7A153B0C"/>
    <w:multiLevelType w:val="hybridMultilevel"/>
    <w:tmpl w:val="0EA2AD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9F5F54"/>
    <w:multiLevelType w:val="hybridMultilevel"/>
    <w:tmpl w:val="A4B8A7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C36C78"/>
    <w:multiLevelType w:val="hybridMultilevel"/>
    <w:tmpl w:val="4FC24B9A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FBE762D"/>
    <w:multiLevelType w:val="hybridMultilevel"/>
    <w:tmpl w:val="DEE22C68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2"/>
  </w:num>
  <w:num w:numId="3">
    <w:abstractNumId w:val="7"/>
  </w:num>
  <w:num w:numId="4">
    <w:abstractNumId w:val="11"/>
  </w:num>
  <w:num w:numId="5">
    <w:abstractNumId w:val="6"/>
  </w:num>
  <w:num w:numId="6">
    <w:abstractNumId w:val="13"/>
  </w:num>
  <w:num w:numId="7">
    <w:abstractNumId w:val="27"/>
  </w:num>
  <w:num w:numId="8">
    <w:abstractNumId w:val="18"/>
  </w:num>
  <w:num w:numId="9">
    <w:abstractNumId w:val="17"/>
  </w:num>
  <w:num w:numId="10">
    <w:abstractNumId w:val="0"/>
  </w:num>
  <w:num w:numId="11">
    <w:abstractNumId w:val="31"/>
  </w:num>
  <w:num w:numId="12">
    <w:abstractNumId w:val="26"/>
  </w:num>
  <w:num w:numId="13">
    <w:abstractNumId w:val="1"/>
  </w:num>
  <w:num w:numId="14">
    <w:abstractNumId w:val="28"/>
  </w:num>
  <w:num w:numId="15">
    <w:abstractNumId w:val="29"/>
  </w:num>
  <w:num w:numId="16">
    <w:abstractNumId w:val="19"/>
  </w:num>
  <w:num w:numId="17">
    <w:abstractNumId w:val="30"/>
  </w:num>
  <w:num w:numId="18">
    <w:abstractNumId w:val="4"/>
  </w:num>
  <w:num w:numId="19">
    <w:abstractNumId w:val="9"/>
  </w:num>
  <w:num w:numId="20">
    <w:abstractNumId w:val="3"/>
  </w:num>
  <w:num w:numId="21">
    <w:abstractNumId w:val="10"/>
  </w:num>
  <w:num w:numId="22">
    <w:abstractNumId w:val="15"/>
  </w:num>
  <w:num w:numId="23">
    <w:abstractNumId w:val="24"/>
  </w:num>
  <w:num w:numId="24">
    <w:abstractNumId w:val="23"/>
  </w:num>
  <w:num w:numId="25">
    <w:abstractNumId w:val="8"/>
  </w:num>
  <w:num w:numId="26">
    <w:abstractNumId w:val="5"/>
  </w:num>
  <w:num w:numId="27">
    <w:abstractNumId w:val="25"/>
  </w:num>
  <w:num w:numId="28">
    <w:abstractNumId w:val="14"/>
  </w:num>
  <w:num w:numId="29">
    <w:abstractNumId w:val="12"/>
  </w:num>
  <w:num w:numId="30">
    <w:abstractNumId w:val="2"/>
  </w:num>
  <w:num w:numId="3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6"/>
  </w:num>
  <w:num w:numId="34">
    <w:abstractNumId w:val="2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694"/>
    <w:rsid w:val="00006BD2"/>
    <w:rsid w:val="00011616"/>
    <w:rsid w:val="00012A99"/>
    <w:rsid w:val="00012E6D"/>
    <w:rsid w:val="00013369"/>
    <w:rsid w:val="00023543"/>
    <w:rsid w:val="00023D81"/>
    <w:rsid w:val="00030E2C"/>
    <w:rsid w:val="00035491"/>
    <w:rsid w:val="00041BD0"/>
    <w:rsid w:val="00050CFB"/>
    <w:rsid w:val="000530E1"/>
    <w:rsid w:val="00053792"/>
    <w:rsid w:val="00053E2A"/>
    <w:rsid w:val="00062E8C"/>
    <w:rsid w:val="00065755"/>
    <w:rsid w:val="00071F41"/>
    <w:rsid w:val="00075623"/>
    <w:rsid w:val="00075A15"/>
    <w:rsid w:val="00076194"/>
    <w:rsid w:val="000912D7"/>
    <w:rsid w:val="00093EE9"/>
    <w:rsid w:val="00097A9A"/>
    <w:rsid w:val="000A1F3B"/>
    <w:rsid w:val="000A3920"/>
    <w:rsid w:val="000A710D"/>
    <w:rsid w:val="000B4C73"/>
    <w:rsid w:val="000B5EC2"/>
    <w:rsid w:val="000B64A6"/>
    <w:rsid w:val="000B6E3F"/>
    <w:rsid w:val="000B76A4"/>
    <w:rsid w:val="000C003B"/>
    <w:rsid w:val="000C1091"/>
    <w:rsid w:val="000C558B"/>
    <w:rsid w:val="000D7410"/>
    <w:rsid w:val="000E0537"/>
    <w:rsid w:val="001007B3"/>
    <w:rsid w:val="00100F6A"/>
    <w:rsid w:val="00102922"/>
    <w:rsid w:val="00106226"/>
    <w:rsid w:val="00112673"/>
    <w:rsid w:val="00120A2E"/>
    <w:rsid w:val="0012255F"/>
    <w:rsid w:val="0012574F"/>
    <w:rsid w:val="001367BC"/>
    <w:rsid w:val="00141361"/>
    <w:rsid w:val="001505E5"/>
    <w:rsid w:val="00151A08"/>
    <w:rsid w:val="0015238C"/>
    <w:rsid w:val="0015354F"/>
    <w:rsid w:val="00153E9D"/>
    <w:rsid w:val="00161039"/>
    <w:rsid w:val="00163254"/>
    <w:rsid w:val="0016582E"/>
    <w:rsid w:val="001727EA"/>
    <w:rsid w:val="00186B2F"/>
    <w:rsid w:val="00191535"/>
    <w:rsid w:val="001A2EE0"/>
    <w:rsid w:val="001A40B2"/>
    <w:rsid w:val="001A46CB"/>
    <w:rsid w:val="001A47E0"/>
    <w:rsid w:val="001C6B52"/>
    <w:rsid w:val="001D2DE2"/>
    <w:rsid w:val="001D5D7D"/>
    <w:rsid w:val="001E36B9"/>
    <w:rsid w:val="001F0038"/>
    <w:rsid w:val="001F3037"/>
    <w:rsid w:val="001F42C9"/>
    <w:rsid w:val="001F4DA5"/>
    <w:rsid w:val="00203915"/>
    <w:rsid w:val="0020553C"/>
    <w:rsid w:val="0020593A"/>
    <w:rsid w:val="0021322F"/>
    <w:rsid w:val="00215C35"/>
    <w:rsid w:val="00223987"/>
    <w:rsid w:val="00226905"/>
    <w:rsid w:val="0023685A"/>
    <w:rsid w:val="00236B6D"/>
    <w:rsid w:val="00247EAA"/>
    <w:rsid w:val="002521A0"/>
    <w:rsid w:val="00255056"/>
    <w:rsid w:val="00255F2D"/>
    <w:rsid w:val="00256963"/>
    <w:rsid w:val="00261D2A"/>
    <w:rsid w:val="00261EB5"/>
    <w:rsid w:val="0026560E"/>
    <w:rsid w:val="002671E7"/>
    <w:rsid w:val="00267392"/>
    <w:rsid w:val="002743E6"/>
    <w:rsid w:val="00274ABE"/>
    <w:rsid w:val="0027762A"/>
    <w:rsid w:val="00281A00"/>
    <w:rsid w:val="00290EFE"/>
    <w:rsid w:val="00293C12"/>
    <w:rsid w:val="002A0F1A"/>
    <w:rsid w:val="002A123F"/>
    <w:rsid w:val="002B192A"/>
    <w:rsid w:val="002B70B2"/>
    <w:rsid w:val="002C176A"/>
    <w:rsid w:val="002C1A28"/>
    <w:rsid w:val="002C237C"/>
    <w:rsid w:val="002D0364"/>
    <w:rsid w:val="002D7EF4"/>
    <w:rsid w:val="002E1C5D"/>
    <w:rsid w:val="002E5F63"/>
    <w:rsid w:val="002E6F66"/>
    <w:rsid w:val="002F0BB9"/>
    <w:rsid w:val="002F0CEF"/>
    <w:rsid w:val="002F7192"/>
    <w:rsid w:val="003017A3"/>
    <w:rsid w:val="00305AA0"/>
    <w:rsid w:val="00310C2C"/>
    <w:rsid w:val="00311C86"/>
    <w:rsid w:val="003127CC"/>
    <w:rsid w:val="00317546"/>
    <w:rsid w:val="00317BCF"/>
    <w:rsid w:val="0032358E"/>
    <w:rsid w:val="00326195"/>
    <w:rsid w:val="003334E2"/>
    <w:rsid w:val="003376C2"/>
    <w:rsid w:val="00340694"/>
    <w:rsid w:val="00350E04"/>
    <w:rsid w:val="00351CE3"/>
    <w:rsid w:val="0035399B"/>
    <w:rsid w:val="0035488C"/>
    <w:rsid w:val="00355AB3"/>
    <w:rsid w:val="003571B0"/>
    <w:rsid w:val="00360255"/>
    <w:rsid w:val="00363ABA"/>
    <w:rsid w:val="00377890"/>
    <w:rsid w:val="00385CBB"/>
    <w:rsid w:val="003869DC"/>
    <w:rsid w:val="00393DDB"/>
    <w:rsid w:val="0039552C"/>
    <w:rsid w:val="00395A40"/>
    <w:rsid w:val="003A199D"/>
    <w:rsid w:val="003A35CC"/>
    <w:rsid w:val="003A397E"/>
    <w:rsid w:val="003B0F0C"/>
    <w:rsid w:val="003B2466"/>
    <w:rsid w:val="003B785A"/>
    <w:rsid w:val="003C41E0"/>
    <w:rsid w:val="003C77CD"/>
    <w:rsid w:val="003D14D8"/>
    <w:rsid w:val="003D1EAC"/>
    <w:rsid w:val="003D7AA3"/>
    <w:rsid w:val="003E4607"/>
    <w:rsid w:val="003E5B9A"/>
    <w:rsid w:val="003F3656"/>
    <w:rsid w:val="003F5AEF"/>
    <w:rsid w:val="003F695F"/>
    <w:rsid w:val="003F7F11"/>
    <w:rsid w:val="0040213A"/>
    <w:rsid w:val="00406F66"/>
    <w:rsid w:val="004104F1"/>
    <w:rsid w:val="00413C5A"/>
    <w:rsid w:val="00414FEF"/>
    <w:rsid w:val="00426AE7"/>
    <w:rsid w:val="004315A1"/>
    <w:rsid w:val="00442304"/>
    <w:rsid w:val="00444EA3"/>
    <w:rsid w:val="00446A19"/>
    <w:rsid w:val="00447351"/>
    <w:rsid w:val="00450F20"/>
    <w:rsid w:val="00461ACC"/>
    <w:rsid w:val="00462EF7"/>
    <w:rsid w:val="0046516D"/>
    <w:rsid w:val="004767F5"/>
    <w:rsid w:val="004852B6"/>
    <w:rsid w:val="00492A08"/>
    <w:rsid w:val="00492E1A"/>
    <w:rsid w:val="00494940"/>
    <w:rsid w:val="004A2C1C"/>
    <w:rsid w:val="004A2D69"/>
    <w:rsid w:val="004B0953"/>
    <w:rsid w:val="004B1186"/>
    <w:rsid w:val="004B380D"/>
    <w:rsid w:val="004C1B72"/>
    <w:rsid w:val="004C3C31"/>
    <w:rsid w:val="004C513E"/>
    <w:rsid w:val="004D051F"/>
    <w:rsid w:val="004D3DB4"/>
    <w:rsid w:val="004E601F"/>
    <w:rsid w:val="004F0C6B"/>
    <w:rsid w:val="004F0E65"/>
    <w:rsid w:val="004F7948"/>
    <w:rsid w:val="0050190B"/>
    <w:rsid w:val="00505645"/>
    <w:rsid w:val="005058E6"/>
    <w:rsid w:val="005160F1"/>
    <w:rsid w:val="0051680D"/>
    <w:rsid w:val="00523A02"/>
    <w:rsid w:val="00525C9F"/>
    <w:rsid w:val="00537F43"/>
    <w:rsid w:val="00540548"/>
    <w:rsid w:val="005469E5"/>
    <w:rsid w:val="00547DCC"/>
    <w:rsid w:val="005518D1"/>
    <w:rsid w:val="00570037"/>
    <w:rsid w:val="00570858"/>
    <w:rsid w:val="005764A1"/>
    <w:rsid w:val="00583720"/>
    <w:rsid w:val="00586585"/>
    <w:rsid w:val="005869D2"/>
    <w:rsid w:val="00586C3A"/>
    <w:rsid w:val="00587784"/>
    <w:rsid w:val="005923B8"/>
    <w:rsid w:val="0059567D"/>
    <w:rsid w:val="005968FF"/>
    <w:rsid w:val="005A0DC7"/>
    <w:rsid w:val="005A2EAF"/>
    <w:rsid w:val="005A6DAB"/>
    <w:rsid w:val="005C1D5E"/>
    <w:rsid w:val="005C6887"/>
    <w:rsid w:val="005D3C48"/>
    <w:rsid w:val="005D7C3B"/>
    <w:rsid w:val="005D7EB7"/>
    <w:rsid w:val="005F7254"/>
    <w:rsid w:val="005F780A"/>
    <w:rsid w:val="0060031D"/>
    <w:rsid w:val="0060600E"/>
    <w:rsid w:val="0062073B"/>
    <w:rsid w:val="00625B38"/>
    <w:rsid w:val="0062681C"/>
    <w:rsid w:val="00630080"/>
    <w:rsid w:val="00633029"/>
    <w:rsid w:val="00651809"/>
    <w:rsid w:val="00652323"/>
    <w:rsid w:val="0065385E"/>
    <w:rsid w:val="00653C94"/>
    <w:rsid w:val="00663BC2"/>
    <w:rsid w:val="00666331"/>
    <w:rsid w:val="00667E24"/>
    <w:rsid w:val="00677642"/>
    <w:rsid w:val="00682485"/>
    <w:rsid w:val="00685425"/>
    <w:rsid w:val="006A1348"/>
    <w:rsid w:val="006A3EB2"/>
    <w:rsid w:val="006A5E12"/>
    <w:rsid w:val="006A6913"/>
    <w:rsid w:val="006D3622"/>
    <w:rsid w:val="006D3815"/>
    <w:rsid w:val="006D4D16"/>
    <w:rsid w:val="006D7661"/>
    <w:rsid w:val="006E23F1"/>
    <w:rsid w:val="006E3FCD"/>
    <w:rsid w:val="006E61F2"/>
    <w:rsid w:val="006F01BC"/>
    <w:rsid w:val="006F5359"/>
    <w:rsid w:val="006F5520"/>
    <w:rsid w:val="006F668C"/>
    <w:rsid w:val="007004B1"/>
    <w:rsid w:val="00702FBC"/>
    <w:rsid w:val="00704856"/>
    <w:rsid w:val="00706720"/>
    <w:rsid w:val="00706ECE"/>
    <w:rsid w:val="0071352A"/>
    <w:rsid w:val="00715C0E"/>
    <w:rsid w:val="00716072"/>
    <w:rsid w:val="00721F88"/>
    <w:rsid w:val="0072361A"/>
    <w:rsid w:val="00724F49"/>
    <w:rsid w:val="00731D6A"/>
    <w:rsid w:val="00737065"/>
    <w:rsid w:val="00743673"/>
    <w:rsid w:val="00745BB4"/>
    <w:rsid w:val="0074676A"/>
    <w:rsid w:val="007545BD"/>
    <w:rsid w:val="007559DE"/>
    <w:rsid w:val="00760098"/>
    <w:rsid w:val="007602CC"/>
    <w:rsid w:val="00764BB3"/>
    <w:rsid w:val="007657AB"/>
    <w:rsid w:val="007657C4"/>
    <w:rsid w:val="0077266E"/>
    <w:rsid w:val="00775CB4"/>
    <w:rsid w:val="007762E2"/>
    <w:rsid w:val="00776684"/>
    <w:rsid w:val="0078129D"/>
    <w:rsid w:val="007819FA"/>
    <w:rsid w:val="00783D55"/>
    <w:rsid w:val="00786B4A"/>
    <w:rsid w:val="007953CB"/>
    <w:rsid w:val="007A2C21"/>
    <w:rsid w:val="007A32AE"/>
    <w:rsid w:val="007A4D7F"/>
    <w:rsid w:val="007A5984"/>
    <w:rsid w:val="007B01EE"/>
    <w:rsid w:val="007B038D"/>
    <w:rsid w:val="007B352A"/>
    <w:rsid w:val="007C34CE"/>
    <w:rsid w:val="007C4C52"/>
    <w:rsid w:val="007C5853"/>
    <w:rsid w:val="007D298B"/>
    <w:rsid w:val="007D30AF"/>
    <w:rsid w:val="007D4A91"/>
    <w:rsid w:val="007E47CC"/>
    <w:rsid w:val="007E751E"/>
    <w:rsid w:val="007F1E86"/>
    <w:rsid w:val="007F4A50"/>
    <w:rsid w:val="007F4A99"/>
    <w:rsid w:val="008011B9"/>
    <w:rsid w:val="008121C4"/>
    <w:rsid w:val="00814739"/>
    <w:rsid w:val="00816D04"/>
    <w:rsid w:val="00816DC1"/>
    <w:rsid w:val="00820348"/>
    <w:rsid w:val="0083175B"/>
    <w:rsid w:val="008337A9"/>
    <w:rsid w:val="00834AAE"/>
    <w:rsid w:val="00834B9B"/>
    <w:rsid w:val="008409C3"/>
    <w:rsid w:val="00842463"/>
    <w:rsid w:val="00842CF2"/>
    <w:rsid w:val="008434F0"/>
    <w:rsid w:val="00844A29"/>
    <w:rsid w:val="008451A5"/>
    <w:rsid w:val="00851ADC"/>
    <w:rsid w:val="00851BB8"/>
    <w:rsid w:val="008523C2"/>
    <w:rsid w:val="008561C0"/>
    <w:rsid w:val="008571DE"/>
    <w:rsid w:val="008573D5"/>
    <w:rsid w:val="00864964"/>
    <w:rsid w:val="0086502A"/>
    <w:rsid w:val="008716F0"/>
    <w:rsid w:val="00875163"/>
    <w:rsid w:val="008809FC"/>
    <w:rsid w:val="0088515C"/>
    <w:rsid w:val="0088610E"/>
    <w:rsid w:val="00886668"/>
    <w:rsid w:val="008961F2"/>
    <w:rsid w:val="008969BB"/>
    <w:rsid w:val="008A4FF7"/>
    <w:rsid w:val="008F48AB"/>
    <w:rsid w:val="008F7286"/>
    <w:rsid w:val="00903383"/>
    <w:rsid w:val="00906A94"/>
    <w:rsid w:val="0091060A"/>
    <w:rsid w:val="0091395E"/>
    <w:rsid w:val="00914C51"/>
    <w:rsid w:val="0091637F"/>
    <w:rsid w:val="00922C89"/>
    <w:rsid w:val="00925CEB"/>
    <w:rsid w:val="00925F3E"/>
    <w:rsid w:val="0093355D"/>
    <w:rsid w:val="009429CB"/>
    <w:rsid w:val="00950191"/>
    <w:rsid w:val="0096254C"/>
    <w:rsid w:val="00964BE4"/>
    <w:rsid w:val="00966342"/>
    <w:rsid w:val="00972EF2"/>
    <w:rsid w:val="00973A31"/>
    <w:rsid w:val="00994C34"/>
    <w:rsid w:val="00995072"/>
    <w:rsid w:val="009A40D5"/>
    <w:rsid w:val="009B16FF"/>
    <w:rsid w:val="009B4142"/>
    <w:rsid w:val="009B5A7F"/>
    <w:rsid w:val="009C2239"/>
    <w:rsid w:val="009C3750"/>
    <w:rsid w:val="009E0610"/>
    <w:rsid w:val="009E74A9"/>
    <w:rsid w:val="009F3A6C"/>
    <w:rsid w:val="009F4164"/>
    <w:rsid w:val="00A02EEB"/>
    <w:rsid w:val="00A0627A"/>
    <w:rsid w:val="00A07B98"/>
    <w:rsid w:val="00A15947"/>
    <w:rsid w:val="00A246D6"/>
    <w:rsid w:val="00A24C78"/>
    <w:rsid w:val="00A26B57"/>
    <w:rsid w:val="00A302CA"/>
    <w:rsid w:val="00A42517"/>
    <w:rsid w:val="00A458A9"/>
    <w:rsid w:val="00A6120F"/>
    <w:rsid w:val="00A80B31"/>
    <w:rsid w:val="00A83CD4"/>
    <w:rsid w:val="00A84D36"/>
    <w:rsid w:val="00A913C2"/>
    <w:rsid w:val="00A940B0"/>
    <w:rsid w:val="00A9546A"/>
    <w:rsid w:val="00AA1119"/>
    <w:rsid w:val="00AB48A4"/>
    <w:rsid w:val="00AB66F0"/>
    <w:rsid w:val="00AC0C86"/>
    <w:rsid w:val="00AD555E"/>
    <w:rsid w:val="00AD63BB"/>
    <w:rsid w:val="00AD642F"/>
    <w:rsid w:val="00AD6BA8"/>
    <w:rsid w:val="00AE3196"/>
    <w:rsid w:val="00AE4EA4"/>
    <w:rsid w:val="00AE6167"/>
    <w:rsid w:val="00AF2426"/>
    <w:rsid w:val="00AF3221"/>
    <w:rsid w:val="00AF6D56"/>
    <w:rsid w:val="00B0787A"/>
    <w:rsid w:val="00B11266"/>
    <w:rsid w:val="00B13397"/>
    <w:rsid w:val="00B14139"/>
    <w:rsid w:val="00B16933"/>
    <w:rsid w:val="00B203CC"/>
    <w:rsid w:val="00B26CD3"/>
    <w:rsid w:val="00B4638E"/>
    <w:rsid w:val="00B52BD9"/>
    <w:rsid w:val="00B54837"/>
    <w:rsid w:val="00B5555C"/>
    <w:rsid w:val="00B724AC"/>
    <w:rsid w:val="00B84D45"/>
    <w:rsid w:val="00B94792"/>
    <w:rsid w:val="00B95073"/>
    <w:rsid w:val="00BA18C2"/>
    <w:rsid w:val="00BA446A"/>
    <w:rsid w:val="00BB02BC"/>
    <w:rsid w:val="00BB13A7"/>
    <w:rsid w:val="00BB6C68"/>
    <w:rsid w:val="00BB7512"/>
    <w:rsid w:val="00BC1A05"/>
    <w:rsid w:val="00BC34A1"/>
    <w:rsid w:val="00BC6A28"/>
    <w:rsid w:val="00BD345F"/>
    <w:rsid w:val="00BD677F"/>
    <w:rsid w:val="00BD722A"/>
    <w:rsid w:val="00BE0BCB"/>
    <w:rsid w:val="00BE1D48"/>
    <w:rsid w:val="00BE217D"/>
    <w:rsid w:val="00BE7B0C"/>
    <w:rsid w:val="00BF1BCA"/>
    <w:rsid w:val="00BF629D"/>
    <w:rsid w:val="00C02F14"/>
    <w:rsid w:val="00C048EF"/>
    <w:rsid w:val="00C1440E"/>
    <w:rsid w:val="00C16994"/>
    <w:rsid w:val="00C21322"/>
    <w:rsid w:val="00C27F92"/>
    <w:rsid w:val="00C32CCE"/>
    <w:rsid w:val="00C3333C"/>
    <w:rsid w:val="00C3473B"/>
    <w:rsid w:val="00C41D73"/>
    <w:rsid w:val="00C44658"/>
    <w:rsid w:val="00C54F3B"/>
    <w:rsid w:val="00C62AFF"/>
    <w:rsid w:val="00C62BFC"/>
    <w:rsid w:val="00C643D5"/>
    <w:rsid w:val="00C810D5"/>
    <w:rsid w:val="00C824A3"/>
    <w:rsid w:val="00C843DF"/>
    <w:rsid w:val="00C85262"/>
    <w:rsid w:val="00C860F3"/>
    <w:rsid w:val="00C86A39"/>
    <w:rsid w:val="00C93AE0"/>
    <w:rsid w:val="00C94E2B"/>
    <w:rsid w:val="00C97E43"/>
    <w:rsid w:val="00CA3CB3"/>
    <w:rsid w:val="00CA53CB"/>
    <w:rsid w:val="00CA72DD"/>
    <w:rsid w:val="00CB0F97"/>
    <w:rsid w:val="00CB2353"/>
    <w:rsid w:val="00CC4A37"/>
    <w:rsid w:val="00CC4AB1"/>
    <w:rsid w:val="00CD0F2A"/>
    <w:rsid w:val="00CD3763"/>
    <w:rsid w:val="00CD388B"/>
    <w:rsid w:val="00CD5FDE"/>
    <w:rsid w:val="00CE4E6D"/>
    <w:rsid w:val="00CF37CE"/>
    <w:rsid w:val="00CF4145"/>
    <w:rsid w:val="00CF4439"/>
    <w:rsid w:val="00D029EA"/>
    <w:rsid w:val="00D049BF"/>
    <w:rsid w:val="00D13BA2"/>
    <w:rsid w:val="00D17773"/>
    <w:rsid w:val="00D30823"/>
    <w:rsid w:val="00D3264C"/>
    <w:rsid w:val="00D41279"/>
    <w:rsid w:val="00D41DDD"/>
    <w:rsid w:val="00D4508F"/>
    <w:rsid w:val="00D4567E"/>
    <w:rsid w:val="00D47C7A"/>
    <w:rsid w:val="00D54BCE"/>
    <w:rsid w:val="00D57CCF"/>
    <w:rsid w:val="00D60E1D"/>
    <w:rsid w:val="00D63841"/>
    <w:rsid w:val="00D64CA3"/>
    <w:rsid w:val="00D654C9"/>
    <w:rsid w:val="00D67043"/>
    <w:rsid w:val="00D905ED"/>
    <w:rsid w:val="00D90619"/>
    <w:rsid w:val="00D9460C"/>
    <w:rsid w:val="00DA7F0D"/>
    <w:rsid w:val="00DC0FA2"/>
    <w:rsid w:val="00DD1BAB"/>
    <w:rsid w:val="00DD4EC8"/>
    <w:rsid w:val="00DF1FDF"/>
    <w:rsid w:val="00E06BD2"/>
    <w:rsid w:val="00E06F96"/>
    <w:rsid w:val="00E16B39"/>
    <w:rsid w:val="00E20C21"/>
    <w:rsid w:val="00E2216E"/>
    <w:rsid w:val="00E3196F"/>
    <w:rsid w:val="00E3636F"/>
    <w:rsid w:val="00E403AF"/>
    <w:rsid w:val="00E403DA"/>
    <w:rsid w:val="00E503BA"/>
    <w:rsid w:val="00E50F26"/>
    <w:rsid w:val="00E50FD9"/>
    <w:rsid w:val="00E54E9C"/>
    <w:rsid w:val="00E6036B"/>
    <w:rsid w:val="00E6158F"/>
    <w:rsid w:val="00E63690"/>
    <w:rsid w:val="00E713F6"/>
    <w:rsid w:val="00E73E9C"/>
    <w:rsid w:val="00E84022"/>
    <w:rsid w:val="00E91AD1"/>
    <w:rsid w:val="00E943F3"/>
    <w:rsid w:val="00EA4F44"/>
    <w:rsid w:val="00EA63B4"/>
    <w:rsid w:val="00EB2A43"/>
    <w:rsid w:val="00EB3380"/>
    <w:rsid w:val="00EB3D67"/>
    <w:rsid w:val="00EB47B9"/>
    <w:rsid w:val="00EB66B8"/>
    <w:rsid w:val="00EC3A09"/>
    <w:rsid w:val="00EC3C30"/>
    <w:rsid w:val="00ED0715"/>
    <w:rsid w:val="00ED19D7"/>
    <w:rsid w:val="00ED2943"/>
    <w:rsid w:val="00ED6A58"/>
    <w:rsid w:val="00EE32C7"/>
    <w:rsid w:val="00EE609F"/>
    <w:rsid w:val="00EE6B28"/>
    <w:rsid w:val="00EF07B6"/>
    <w:rsid w:val="00EF2A27"/>
    <w:rsid w:val="00EF51E2"/>
    <w:rsid w:val="00EF6222"/>
    <w:rsid w:val="00F016A9"/>
    <w:rsid w:val="00F05679"/>
    <w:rsid w:val="00F05D08"/>
    <w:rsid w:val="00F0660E"/>
    <w:rsid w:val="00F112B7"/>
    <w:rsid w:val="00F11F74"/>
    <w:rsid w:val="00F140CA"/>
    <w:rsid w:val="00F1633E"/>
    <w:rsid w:val="00F25B4B"/>
    <w:rsid w:val="00F26FB4"/>
    <w:rsid w:val="00F3424E"/>
    <w:rsid w:val="00F346C0"/>
    <w:rsid w:val="00F36A2A"/>
    <w:rsid w:val="00F423E3"/>
    <w:rsid w:val="00F42971"/>
    <w:rsid w:val="00F42D9F"/>
    <w:rsid w:val="00F436DF"/>
    <w:rsid w:val="00F52F10"/>
    <w:rsid w:val="00F53C39"/>
    <w:rsid w:val="00F57FE4"/>
    <w:rsid w:val="00F60493"/>
    <w:rsid w:val="00F61F70"/>
    <w:rsid w:val="00F62CBD"/>
    <w:rsid w:val="00F64B3C"/>
    <w:rsid w:val="00F708BE"/>
    <w:rsid w:val="00F73D66"/>
    <w:rsid w:val="00F7772D"/>
    <w:rsid w:val="00F8418C"/>
    <w:rsid w:val="00F85342"/>
    <w:rsid w:val="00F900DB"/>
    <w:rsid w:val="00F916D0"/>
    <w:rsid w:val="00FA5316"/>
    <w:rsid w:val="00FA5D33"/>
    <w:rsid w:val="00FB344C"/>
    <w:rsid w:val="00FB473A"/>
    <w:rsid w:val="00FB5999"/>
    <w:rsid w:val="00FC2A10"/>
    <w:rsid w:val="00FD0FFD"/>
    <w:rsid w:val="00FD1325"/>
    <w:rsid w:val="00FD186F"/>
    <w:rsid w:val="00FD28B1"/>
    <w:rsid w:val="00FD6089"/>
    <w:rsid w:val="00FE3BB3"/>
    <w:rsid w:val="00FE69A4"/>
    <w:rsid w:val="00FE76E5"/>
    <w:rsid w:val="00FF4E0F"/>
    <w:rsid w:val="00FF5340"/>
    <w:rsid w:val="00FF5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153AC3"/>
  <w15:chartTrackingRefBased/>
  <w15:docId w15:val="{75135BD3-E80E-421E-85D1-BA6757780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406F66"/>
    <w:pPr>
      <w:keepNext/>
      <w:keepLines/>
      <w:numPr>
        <w:numId w:val="33"/>
      </w:numPr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Titre2">
    <w:name w:val="heading 2"/>
    <w:basedOn w:val="Normal"/>
    <w:next w:val="Normal"/>
    <w:link w:val="Titre2Car"/>
    <w:unhideWhenUsed/>
    <w:qFormat/>
    <w:rsid w:val="00406F66"/>
    <w:pPr>
      <w:keepNext/>
      <w:numPr>
        <w:ilvl w:val="1"/>
        <w:numId w:val="33"/>
      </w:numPr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851BB8"/>
    <w:pPr>
      <w:keepNext/>
      <w:keepLines/>
      <w:numPr>
        <w:ilvl w:val="2"/>
        <w:numId w:val="33"/>
      </w:numPr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06F66"/>
    <w:pPr>
      <w:keepNext/>
      <w:keepLines/>
      <w:numPr>
        <w:ilvl w:val="3"/>
        <w:numId w:val="33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06F66"/>
    <w:pPr>
      <w:keepNext/>
      <w:keepLines/>
      <w:numPr>
        <w:ilvl w:val="4"/>
        <w:numId w:val="33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06F66"/>
    <w:pPr>
      <w:keepNext/>
      <w:keepLines/>
      <w:numPr>
        <w:ilvl w:val="5"/>
        <w:numId w:val="33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06F66"/>
    <w:pPr>
      <w:keepNext/>
      <w:keepLines/>
      <w:numPr>
        <w:ilvl w:val="6"/>
        <w:numId w:val="3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06F66"/>
    <w:pPr>
      <w:keepNext/>
      <w:keepLines/>
      <w:numPr>
        <w:ilvl w:val="7"/>
        <w:numId w:val="3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06F66"/>
    <w:pPr>
      <w:keepNext/>
      <w:keepLines/>
      <w:numPr>
        <w:ilvl w:val="8"/>
        <w:numId w:val="3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C34CE"/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C34CE"/>
  </w:style>
  <w:style w:type="character" w:styleId="Lienhypertexte">
    <w:name w:val="Hyperlink"/>
    <w:basedOn w:val="Policepardfaut"/>
    <w:uiPriority w:val="99"/>
    <w:unhideWhenUsed/>
    <w:rsid w:val="00053792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060A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60A"/>
    <w:rPr>
      <w:rFonts w:ascii="Segoe UI" w:hAnsi="Segoe UI" w:cs="Segoe UI"/>
      <w:sz w:val="18"/>
      <w:szCs w:val="18"/>
    </w:rPr>
  </w:style>
  <w:style w:type="character" w:customStyle="1" w:styleId="Titre2Car">
    <w:name w:val="Titre 2 Car"/>
    <w:basedOn w:val="Policepardfaut"/>
    <w:link w:val="Titre2"/>
    <w:rsid w:val="00406F66"/>
    <w:rPr>
      <w:rFonts w:ascii="Calibri Light" w:eastAsia="Times New Roman" w:hAnsi="Calibri Light" w:cs="Times New Roman"/>
      <w:b/>
      <w:bCs/>
      <w:i/>
      <w:iCs/>
      <w:sz w:val="28"/>
      <w:szCs w:val="28"/>
      <w:lang w:eastAsia="fr-FR"/>
    </w:rPr>
  </w:style>
  <w:style w:type="paragraph" w:styleId="Corpsdetexte">
    <w:name w:val="Body Text"/>
    <w:basedOn w:val="Normal"/>
    <w:link w:val="CorpsdetexteCar"/>
    <w:rsid w:val="00F60493"/>
    <w:pPr>
      <w:tabs>
        <w:tab w:val="left" w:pos="2628"/>
      </w:tabs>
      <w:spacing w:before="120" w:after="120"/>
      <w:jc w:val="both"/>
    </w:pPr>
    <w:rPr>
      <w:rFonts w:ascii="Arial" w:hAnsi="Arial"/>
      <w:sz w:val="22"/>
      <w:szCs w:val="20"/>
    </w:rPr>
  </w:style>
  <w:style w:type="character" w:customStyle="1" w:styleId="CorpsdetexteCar">
    <w:name w:val="Corps de texte Car"/>
    <w:basedOn w:val="Policepardfaut"/>
    <w:link w:val="Corpsdetexte"/>
    <w:rsid w:val="00F60493"/>
    <w:rPr>
      <w:rFonts w:ascii="Arial" w:eastAsia="Times New Roman" w:hAnsi="Arial" w:cs="Times New Roman"/>
      <w:szCs w:val="20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406F66"/>
    <w:rPr>
      <w:rFonts w:asciiTheme="majorHAnsi" w:eastAsiaTheme="majorEastAsia" w:hAnsiTheme="majorHAnsi" w:cstheme="majorBidi"/>
      <w:b/>
      <w:sz w:val="32"/>
      <w:szCs w:val="32"/>
      <w:lang w:eastAsia="fr-FR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F60493"/>
    <w:pPr>
      <w:numPr>
        <w:numId w:val="8"/>
      </w:numPr>
      <w:spacing w:line="259" w:lineRule="auto"/>
      <w:outlineLvl w:val="9"/>
    </w:pPr>
  </w:style>
  <w:style w:type="paragraph" w:styleId="TM2">
    <w:name w:val="toc 2"/>
    <w:basedOn w:val="Normal"/>
    <w:next w:val="Normal"/>
    <w:autoRedefine/>
    <w:uiPriority w:val="39"/>
    <w:unhideWhenUsed/>
    <w:rsid w:val="00F60493"/>
    <w:pPr>
      <w:ind w:left="240"/>
    </w:pPr>
    <w:rPr>
      <w:rFonts w:asciiTheme="minorHAnsi" w:hAnsiTheme="minorHAnsi"/>
      <w:smallCaps/>
      <w:sz w:val="20"/>
      <w:szCs w:val="20"/>
    </w:rPr>
  </w:style>
  <w:style w:type="paragraph" w:styleId="Titre">
    <w:name w:val="Title"/>
    <w:basedOn w:val="Normal"/>
    <w:next w:val="Normal"/>
    <w:link w:val="TitreCar"/>
    <w:uiPriority w:val="10"/>
    <w:qFormat/>
    <w:rsid w:val="00731D6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M1">
    <w:name w:val="toc 1"/>
    <w:basedOn w:val="Normal"/>
    <w:next w:val="Normal"/>
    <w:autoRedefine/>
    <w:uiPriority w:val="39"/>
    <w:unhideWhenUsed/>
    <w:rsid w:val="0077266E"/>
    <w:pPr>
      <w:spacing w:before="120" w:after="120"/>
    </w:pPr>
    <w:rPr>
      <w:rFonts w:asciiTheme="minorHAnsi" w:hAnsiTheme="minorHAnsi"/>
      <w:b/>
      <w:bCs/>
      <w:caps/>
      <w:sz w:val="20"/>
      <w:szCs w:val="20"/>
    </w:rPr>
  </w:style>
  <w:style w:type="character" w:customStyle="1" w:styleId="TitreCar">
    <w:name w:val="Titre Car"/>
    <w:basedOn w:val="Policepardfaut"/>
    <w:link w:val="Titre"/>
    <w:uiPriority w:val="10"/>
    <w:rsid w:val="00731D6A"/>
    <w:rPr>
      <w:rFonts w:asciiTheme="majorHAnsi" w:eastAsiaTheme="majorEastAsia" w:hAnsiTheme="majorHAnsi" w:cstheme="majorBidi"/>
      <w:spacing w:val="-10"/>
      <w:kern w:val="28"/>
      <w:sz w:val="56"/>
      <w:szCs w:val="56"/>
      <w:lang w:eastAsia="fr-FR"/>
    </w:rPr>
  </w:style>
  <w:style w:type="paragraph" w:styleId="Corpsdetexte3">
    <w:name w:val="Body Text 3"/>
    <w:basedOn w:val="Normal"/>
    <w:link w:val="Corpsdetexte3Car"/>
    <w:rsid w:val="00267392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rsid w:val="00267392"/>
    <w:rPr>
      <w:rFonts w:ascii="Times New Roman" w:eastAsia="Times New Roman" w:hAnsi="Times New Roman" w:cs="Times New Roman"/>
      <w:sz w:val="16"/>
      <w:szCs w:val="16"/>
      <w:lang w:eastAsia="fr-FR"/>
    </w:rPr>
  </w:style>
  <w:style w:type="character" w:customStyle="1" w:styleId="txt1">
    <w:name w:val="txt1"/>
    <w:rsid w:val="00267392"/>
    <w:rPr>
      <w:rFonts w:ascii="Arial" w:hAnsi="Arial" w:cs="Arial" w:hint="default"/>
      <w:b w:val="0"/>
      <w:bCs w:val="0"/>
      <w:color w:val="000000"/>
      <w:spacing w:val="0"/>
      <w:sz w:val="18"/>
      <w:szCs w:val="18"/>
    </w:rPr>
  </w:style>
  <w:style w:type="character" w:customStyle="1" w:styleId="txtboldchap1">
    <w:name w:val="txtboldchap1"/>
    <w:rsid w:val="00267392"/>
    <w:rPr>
      <w:rFonts w:ascii="Arial" w:hAnsi="Arial" w:cs="Arial" w:hint="default"/>
      <w:b/>
      <w:bCs/>
      <w:color w:val="000000"/>
      <w:sz w:val="21"/>
      <w:szCs w:val="21"/>
    </w:rPr>
  </w:style>
  <w:style w:type="paragraph" w:customStyle="1" w:styleId="Titreperso">
    <w:name w:val="Titre perso"/>
    <w:basedOn w:val="Normal"/>
    <w:link w:val="TitrepersoCar"/>
    <w:qFormat/>
    <w:rsid w:val="00267392"/>
    <w:pPr>
      <w:ind w:right="70"/>
      <w:jc w:val="center"/>
    </w:pPr>
    <w:rPr>
      <w:rFonts w:ascii="Arial" w:hAnsi="Arial" w:cs="Arial"/>
      <w:b/>
      <w:bCs/>
      <w:sz w:val="28"/>
      <w:szCs w:val="20"/>
    </w:rPr>
  </w:style>
  <w:style w:type="paragraph" w:styleId="NormalWeb">
    <w:name w:val="Normal (Web)"/>
    <w:basedOn w:val="Normal"/>
    <w:uiPriority w:val="99"/>
    <w:rsid w:val="006E3FCD"/>
    <w:pPr>
      <w:spacing w:before="100" w:beforeAutospacing="1" w:after="100" w:afterAutospacing="1"/>
    </w:pPr>
  </w:style>
  <w:style w:type="character" w:customStyle="1" w:styleId="TitrepersoCar">
    <w:name w:val="Titre perso Car"/>
    <w:basedOn w:val="Policepardfaut"/>
    <w:link w:val="Titreperso"/>
    <w:rsid w:val="00267392"/>
    <w:rPr>
      <w:rFonts w:ascii="Arial" w:eastAsia="Times New Roman" w:hAnsi="Arial" w:cs="Arial"/>
      <w:b/>
      <w:bCs/>
      <w:sz w:val="28"/>
      <w:szCs w:val="20"/>
      <w:lang w:eastAsia="fr-FR"/>
    </w:rPr>
  </w:style>
  <w:style w:type="character" w:customStyle="1" w:styleId="txt">
    <w:name w:val="txt"/>
    <w:basedOn w:val="Policepardfaut"/>
    <w:rsid w:val="006E3FCD"/>
  </w:style>
  <w:style w:type="character" w:styleId="lev">
    <w:name w:val="Strong"/>
    <w:uiPriority w:val="22"/>
    <w:qFormat/>
    <w:rsid w:val="006E3FCD"/>
    <w:rPr>
      <w:b/>
      <w:bCs/>
    </w:rPr>
  </w:style>
  <w:style w:type="character" w:customStyle="1" w:styleId="Titre3Car">
    <w:name w:val="Titre 3 Car"/>
    <w:basedOn w:val="Policepardfaut"/>
    <w:link w:val="Titre3"/>
    <w:uiPriority w:val="9"/>
    <w:rsid w:val="00851BB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rsid w:val="00851BB8"/>
    <w:pPr>
      <w:ind w:left="480"/>
    </w:pPr>
    <w:rPr>
      <w:rFonts w:asciiTheme="minorHAnsi" w:hAnsiTheme="minorHAnsi"/>
      <w:i/>
      <w:iCs/>
      <w:sz w:val="20"/>
      <w:szCs w:val="20"/>
    </w:rPr>
  </w:style>
  <w:style w:type="paragraph" w:customStyle="1" w:styleId="titre3perso">
    <w:name w:val="titre 3 perso"/>
    <w:basedOn w:val="Titre3"/>
    <w:link w:val="titre3persoCar"/>
    <w:qFormat/>
    <w:rsid w:val="00406F66"/>
    <w:pPr>
      <w:numPr>
        <w:numId w:val="8"/>
      </w:numPr>
    </w:pPr>
    <w:rPr>
      <w:rFonts w:ascii="Arial" w:hAnsi="Arial"/>
      <w:b/>
      <w:color w:val="auto"/>
    </w:rPr>
  </w:style>
  <w:style w:type="character" w:customStyle="1" w:styleId="Titre4Car">
    <w:name w:val="Titre 4 Car"/>
    <w:basedOn w:val="Policepardfaut"/>
    <w:link w:val="Titre4"/>
    <w:uiPriority w:val="9"/>
    <w:rsid w:val="00406F66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fr-FR"/>
    </w:rPr>
  </w:style>
  <w:style w:type="character" w:customStyle="1" w:styleId="titre3persoCar">
    <w:name w:val="titre 3 perso Car"/>
    <w:basedOn w:val="Titre3Car"/>
    <w:link w:val="titre3perso"/>
    <w:rsid w:val="00406F66"/>
    <w:rPr>
      <w:rFonts w:ascii="Arial" w:eastAsiaTheme="majorEastAsia" w:hAnsi="Arial" w:cstheme="majorBidi"/>
      <w:b/>
      <w:color w:val="1F4D78" w:themeColor="accent1" w:themeShade="7F"/>
      <w:sz w:val="24"/>
      <w:szCs w:val="24"/>
      <w:lang w:eastAsia="fr-FR"/>
    </w:rPr>
  </w:style>
  <w:style w:type="character" w:customStyle="1" w:styleId="Titre5Car">
    <w:name w:val="Titre 5 Car"/>
    <w:basedOn w:val="Policepardfaut"/>
    <w:link w:val="Titre5"/>
    <w:uiPriority w:val="9"/>
    <w:semiHidden/>
    <w:rsid w:val="00406F66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"/>
    <w:semiHidden/>
    <w:rsid w:val="00406F6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fr-FR"/>
    </w:rPr>
  </w:style>
  <w:style w:type="character" w:customStyle="1" w:styleId="Titre7Car">
    <w:name w:val="Titre 7 Car"/>
    <w:basedOn w:val="Policepardfaut"/>
    <w:link w:val="Titre7"/>
    <w:uiPriority w:val="9"/>
    <w:semiHidden/>
    <w:rsid w:val="00406F66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"/>
    <w:semiHidden/>
    <w:rsid w:val="00406F66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fr-FR"/>
    </w:rPr>
  </w:style>
  <w:style w:type="character" w:customStyle="1" w:styleId="Titre9Car">
    <w:name w:val="Titre 9 Car"/>
    <w:basedOn w:val="Policepardfaut"/>
    <w:link w:val="Titre9"/>
    <w:uiPriority w:val="9"/>
    <w:semiHidden/>
    <w:rsid w:val="00406F6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fr-FR"/>
    </w:rPr>
  </w:style>
  <w:style w:type="numbering" w:customStyle="1" w:styleId="Style1">
    <w:name w:val="Style1"/>
    <w:uiPriority w:val="99"/>
    <w:rsid w:val="00EB2A43"/>
    <w:pPr>
      <w:numPr>
        <w:numId w:val="12"/>
      </w:numPr>
    </w:pPr>
  </w:style>
  <w:style w:type="paragraph" w:styleId="Index1">
    <w:name w:val="index 1"/>
    <w:basedOn w:val="Normal"/>
    <w:next w:val="Normal"/>
    <w:autoRedefine/>
    <w:uiPriority w:val="99"/>
    <w:semiHidden/>
    <w:unhideWhenUsed/>
    <w:rsid w:val="00191535"/>
    <w:pPr>
      <w:ind w:left="240" w:hanging="240"/>
    </w:pPr>
  </w:style>
  <w:style w:type="paragraph" w:styleId="TM4">
    <w:name w:val="toc 4"/>
    <w:basedOn w:val="Normal"/>
    <w:next w:val="Normal"/>
    <w:autoRedefine/>
    <w:uiPriority w:val="39"/>
    <w:unhideWhenUsed/>
    <w:rsid w:val="00215C35"/>
    <w:pPr>
      <w:ind w:left="720"/>
    </w:pPr>
    <w:rPr>
      <w:rFonts w:asciiTheme="minorHAnsi" w:hAnsiTheme="minorHAnsi"/>
      <w:sz w:val="18"/>
      <w:szCs w:val="18"/>
    </w:rPr>
  </w:style>
  <w:style w:type="paragraph" w:styleId="TM5">
    <w:name w:val="toc 5"/>
    <w:basedOn w:val="Normal"/>
    <w:next w:val="Normal"/>
    <w:autoRedefine/>
    <w:uiPriority w:val="39"/>
    <w:unhideWhenUsed/>
    <w:rsid w:val="00215C35"/>
    <w:pPr>
      <w:ind w:left="960"/>
    </w:pPr>
    <w:rPr>
      <w:rFonts w:asciiTheme="minorHAnsi" w:hAnsiTheme="minorHAnsi"/>
      <w:sz w:val="18"/>
      <w:szCs w:val="18"/>
    </w:rPr>
  </w:style>
  <w:style w:type="paragraph" w:styleId="TM6">
    <w:name w:val="toc 6"/>
    <w:basedOn w:val="Normal"/>
    <w:next w:val="Normal"/>
    <w:autoRedefine/>
    <w:uiPriority w:val="39"/>
    <w:unhideWhenUsed/>
    <w:rsid w:val="00215C35"/>
    <w:pPr>
      <w:ind w:left="1200"/>
    </w:pPr>
    <w:rPr>
      <w:rFonts w:asciiTheme="minorHAnsi" w:hAnsiTheme="minorHAnsi"/>
      <w:sz w:val="18"/>
      <w:szCs w:val="18"/>
    </w:rPr>
  </w:style>
  <w:style w:type="paragraph" w:styleId="TM7">
    <w:name w:val="toc 7"/>
    <w:basedOn w:val="Normal"/>
    <w:next w:val="Normal"/>
    <w:autoRedefine/>
    <w:uiPriority w:val="39"/>
    <w:unhideWhenUsed/>
    <w:rsid w:val="00215C35"/>
    <w:pPr>
      <w:ind w:left="1440"/>
    </w:pPr>
    <w:rPr>
      <w:rFonts w:asciiTheme="minorHAnsi" w:hAnsiTheme="minorHAnsi"/>
      <w:sz w:val="18"/>
      <w:szCs w:val="18"/>
    </w:rPr>
  </w:style>
  <w:style w:type="paragraph" w:styleId="TM8">
    <w:name w:val="toc 8"/>
    <w:basedOn w:val="Normal"/>
    <w:next w:val="Normal"/>
    <w:autoRedefine/>
    <w:uiPriority w:val="39"/>
    <w:unhideWhenUsed/>
    <w:rsid w:val="00215C35"/>
    <w:pPr>
      <w:ind w:left="1680"/>
    </w:pPr>
    <w:rPr>
      <w:rFonts w:asciiTheme="minorHAnsi" w:hAnsiTheme="minorHAnsi"/>
      <w:sz w:val="18"/>
      <w:szCs w:val="18"/>
    </w:rPr>
  </w:style>
  <w:style w:type="paragraph" w:styleId="TM9">
    <w:name w:val="toc 9"/>
    <w:basedOn w:val="Normal"/>
    <w:next w:val="Normal"/>
    <w:autoRedefine/>
    <w:uiPriority w:val="39"/>
    <w:unhideWhenUsed/>
    <w:rsid w:val="00215C35"/>
    <w:pPr>
      <w:ind w:left="1920"/>
    </w:pPr>
    <w:rPr>
      <w:rFonts w:asciiTheme="minorHAnsi" w:hAnsiTheme="minorHAnsi"/>
      <w:sz w:val="18"/>
      <w:szCs w:val="18"/>
    </w:rPr>
  </w:style>
  <w:style w:type="paragraph" w:customStyle="1" w:styleId="1ereannexe">
    <w:name w:val="1ere annexe :"/>
    <w:basedOn w:val="Titre1"/>
    <w:link w:val="1ereannexeCar"/>
    <w:qFormat/>
    <w:rsid w:val="0077266E"/>
    <w:pPr>
      <w:numPr>
        <w:numId w:val="0"/>
      </w:numPr>
      <w:ind w:left="795"/>
    </w:pPr>
  </w:style>
  <w:style w:type="paragraph" w:customStyle="1" w:styleId="Titre2bis">
    <w:name w:val="Titre 2 bis"/>
    <w:basedOn w:val="Titre1"/>
    <w:link w:val="Titre2bisCar"/>
    <w:qFormat/>
    <w:rsid w:val="008434F0"/>
    <w:pPr>
      <w:numPr>
        <w:numId w:val="0"/>
      </w:numPr>
      <w:ind w:left="432" w:hanging="432"/>
    </w:pPr>
  </w:style>
  <w:style w:type="character" w:customStyle="1" w:styleId="1ereannexeCar">
    <w:name w:val="1ere annexe : Car"/>
    <w:basedOn w:val="Titre1Car"/>
    <w:link w:val="1ereannexe"/>
    <w:rsid w:val="0077266E"/>
    <w:rPr>
      <w:rFonts w:asciiTheme="majorHAnsi" w:eastAsiaTheme="majorEastAsia" w:hAnsiTheme="majorHAnsi" w:cstheme="majorBidi"/>
      <w:b/>
      <w:sz w:val="32"/>
      <w:szCs w:val="32"/>
      <w:lang w:eastAsia="fr-FR"/>
    </w:rPr>
  </w:style>
  <w:style w:type="paragraph" w:customStyle="1" w:styleId="Style2">
    <w:name w:val="Style2"/>
    <w:basedOn w:val="Titre2"/>
    <w:link w:val="Style2Car"/>
    <w:qFormat/>
    <w:rsid w:val="008434F0"/>
    <w:pPr>
      <w:numPr>
        <w:ilvl w:val="0"/>
        <w:numId w:val="0"/>
      </w:numPr>
      <w:ind w:left="432" w:hanging="432"/>
    </w:pPr>
  </w:style>
  <w:style w:type="character" w:customStyle="1" w:styleId="Titre2bisCar">
    <w:name w:val="Titre 2 bis Car"/>
    <w:basedOn w:val="Titre1Car"/>
    <w:link w:val="Titre2bis"/>
    <w:rsid w:val="008434F0"/>
    <w:rPr>
      <w:rFonts w:asciiTheme="majorHAnsi" w:eastAsiaTheme="majorEastAsia" w:hAnsiTheme="majorHAnsi" w:cstheme="majorBidi"/>
      <w:b/>
      <w:sz w:val="32"/>
      <w:szCs w:val="32"/>
      <w:lang w:eastAsia="fr-FR"/>
    </w:rPr>
  </w:style>
  <w:style w:type="character" w:customStyle="1" w:styleId="Style2Car">
    <w:name w:val="Style2 Car"/>
    <w:basedOn w:val="Titre2Car"/>
    <w:link w:val="Style2"/>
    <w:rsid w:val="008434F0"/>
    <w:rPr>
      <w:rFonts w:ascii="Calibri Light" w:eastAsia="Times New Roman" w:hAnsi="Calibri Light" w:cs="Times New Roman"/>
      <w:b/>
      <w:bCs/>
      <w:i/>
      <w:iCs/>
      <w:sz w:val="28"/>
      <w:szCs w:val="28"/>
      <w:lang w:eastAsia="fr-FR"/>
    </w:rPr>
  </w:style>
  <w:style w:type="paragraph" w:customStyle="1" w:styleId="m-2137125199758146554msolistparagraph">
    <w:name w:val="m_-2137125199758146554msolistparagraph"/>
    <w:basedOn w:val="Normal"/>
    <w:rsid w:val="009F4164"/>
    <w:pPr>
      <w:spacing w:before="100" w:beforeAutospacing="1" w:after="100" w:afterAutospacing="1"/>
    </w:pPr>
  </w:style>
  <w:style w:type="character" w:customStyle="1" w:styleId="il">
    <w:name w:val="il"/>
    <w:basedOn w:val="Policepardfaut"/>
    <w:rsid w:val="003334E2"/>
  </w:style>
  <w:style w:type="table" w:styleId="Grilledutableau">
    <w:name w:val="Table Grid"/>
    <w:basedOn w:val="TableauNormal"/>
    <w:uiPriority w:val="39"/>
    <w:rsid w:val="00D41D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1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79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2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0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5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0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0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0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20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2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7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4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94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anp\Documents\Mod&#232;les%20Office%20personnalis&#233;s\ICEA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92FC15-5AA3-458E-903D-89A51054D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ICEA.dotx</Template>
  <TotalTime>5</TotalTime>
  <Pages>1</Pages>
  <Words>16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Gardette Jean-Paul</dc:creator>
  <cp:keywords/>
  <dc:description/>
  <cp:lastModifiedBy>Gardette Jean-Paul</cp:lastModifiedBy>
  <cp:revision>1</cp:revision>
  <cp:lastPrinted>2023-04-03T08:47:00Z</cp:lastPrinted>
  <dcterms:created xsi:type="dcterms:W3CDTF">2024-01-17T15:53:00Z</dcterms:created>
  <dcterms:modified xsi:type="dcterms:W3CDTF">2024-01-17T15:58:00Z</dcterms:modified>
</cp:coreProperties>
</file>