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7272F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15/07/2020</w:t>
      </w: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le Président,</w:t>
      </w:r>
    </w:p>
    <w:p w:rsidR="007272F5" w:rsidRDefault="00F51A71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Notre société</w:t>
      </w:r>
      <w:r w:rsidR="006269BC">
        <w:rPr>
          <w:rFonts w:ascii="Times New Roman" w:hAnsi="Times New Roman" w:cs="Times New Roman"/>
          <w:sz w:val="24"/>
          <w:szCs w:val="24"/>
        </w:rPr>
        <w:t xml:space="preserve"> est une Société Coopérative d'Intérêt Collectif –</w:t>
      </w:r>
      <w:r w:rsidR="00345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989">
        <w:rPr>
          <w:rFonts w:ascii="Times New Roman" w:hAnsi="Times New Roman" w:cs="Times New Roman"/>
          <w:sz w:val="24"/>
          <w:szCs w:val="24"/>
        </w:rPr>
        <w:t xml:space="preserve">SAS </w:t>
      </w:r>
      <w:r w:rsidR="006269BC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6269BC">
        <w:rPr>
          <w:rFonts w:ascii="Times New Roman" w:hAnsi="Times New Roman" w:cs="Times New Roman"/>
          <w:sz w:val="24"/>
          <w:szCs w:val="24"/>
        </w:rPr>
        <w:t xml:space="preserve"> capital variable et productrice d'énergie renouvelable.</w:t>
      </w:r>
    </w:p>
    <w:p w:rsidR="007272F5" w:rsidRDefault="003E272F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</w:t>
      </w:r>
      <w:r w:rsidR="003A36A7">
        <w:rPr>
          <w:rFonts w:ascii="Times New Roman" w:hAnsi="Times New Roman" w:cs="Times New Roman"/>
          <w:sz w:val="24"/>
          <w:szCs w:val="24"/>
        </w:rPr>
        <w:t xml:space="preserve">nt à la réglementation nous vous adressons </w:t>
      </w:r>
      <w:r w:rsidR="00E14A90">
        <w:rPr>
          <w:rFonts w:ascii="Times New Roman" w:hAnsi="Times New Roman" w:cs="Times New Roman"/>
          <w:sz w:val="24"/>
          <w:szCs w:val="24"/>
        </w:rPr>
        <w:t xml:space="preserve">pour information </w:t>
      </w:r>
      <w:r w:rsidR="003A36A7">
        <w:rPr>
          <w:rFonts w:ascii="Times New Roman" w:hAnsi="Times New Roman" w:cs="Times New Roman"/>
          <w:sz w:val="24"/>
          <w:szCs w:val="24"/>
        </w:rPr>
        <w:t>le DIS pour notre offre au public de titres financiers</w:t>
      </w:r>
      <w:r w:rsidR="00C436E7">
        <w:rPr>
          <w:rFonts w:ascii="Times New Roman" w:hAnsi="Times New Roman" w:cs="Times New Roman"/>
          <w:sz w:val="24"/>
          <w:szCs w:val="24"/>
        </w:rPr>
        <w:t xml:space="preserve"> </w:t>
      </w:r>
      <w:r w:rsidR="00F51A71">
        <w:rPr>
          <w:rFonts w:ascii="Times New Roman" w:hAnsi="Times New Roman" w:cs="Times New Roman"/>
          <w:sz w:val="24"/>
          <w:szCs w:val="24"/>
        </w:rPr>
        <w:t>pour la</w:t>
      </w:r>
      <w:r w:rsidR="00C436E7">
        <w:rPr>
          <w:rFonts w:ascii="Times New Roman" w:hAnsi="Times New Roman" w:cs="Times New Roman"/>
          <w:sz w:val="24"/>
          <w:szCs w:val="24"/>
        </w:rPr>
        <w:t xml:space="preserve"> souscription </w:t>
      </w:r>
      <w:r w:rsidR="00E14A90">
        <w:rPr>
          <w:rFonts w:ascii="Times New Roman" w:hAnsi="Times New Roman" w:cs="Times New Roman"/>
          <w:sz w:val="24"/>
          <w:szCs w:val="24"/>
        </w:rPr>
        <w:t>de parts sociales inférieure à 8 millions d'euros.</w:t>
      </w: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Monsieur le Président, mes sincères salutations.</w:t>
      </w: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- Président</w:t>
      </w:r>
      <w:bookmarkStart w:id="0" w:name="_GoBack"/>
      <w:bookmarkEnd w:id="0"/>
    </w:p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1EAD6D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E36B9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page">
                  <wp:posOffset>3647440</wp:posOffset>
                </wp:positionH>
                <wp:positionV relativeFrom="page">
                  <wp:posOffset>1487170</wp:posOffset>
                </wp:positionV>
                <wp:extent cx="3081600" cy="1371600"/>
                <wp:effectExtent l="0" t="0" r="24130" b="190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>Monsieur Président de l'AMF</w:t>
                            </w:r>
                          </w:p>
                          <w:p w:rsidR="00405F9B" w:rsidRP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 xml:space="preserve">17 Place de la Bourse, </w:t>
                            </w:r>
                          </w:p>
                          <w:p w:rsidR="00405F9B" w:rsidRP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>75002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287.2pt;margin-top:117.1pt;width:242.6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" o:allowoverlap="f" fillcolor="white [3201]" strokeweight=".5pt"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>Monsieur Président de l'AMF</w:t>
                      </w:r>
                    </w:p>
                    <w:p w:rsidR="00405F9B" w:rsidRP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 xml:space="preserve">17 Place de la Bourse, </w:t>
                      </w:r>
                    </w:p>
                    <w:p w:rsidR="00405F9B" w:rsidRP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>75002 Paris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C34CE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BDC" w:rsidRDefault="00C45BDC" w:rsidP="007C34CE">
      <w:pPr>
        <w:spacing w:after="0" w:line="240" w:lineRule="auto"/>
      </w:pPr>
      <w:r>
        <w:separator/>
      </w:r>
    </w:p>
  </w:endnote>
  <w:endnote w:type="continuationSeparator" w:id="0">
    <w:p w:rsidR="00C45BDC" w:rsidRDefault="00C45BD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1EEC6C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A2DA1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BDC" w:rsidRDefault="00C45BDC" w:rsidP="007C34CE">
      <w:pPr>
        <w:spacing w:after="0" w:line="240" w:lineRule="auto"/>
      </w:pPr>
      <w:r>
        <w:separator/>
      </w:r>
    </w:p>
  </w:footnote>
  <w:footnote w:type="continuationSeparator" w:id="0">
    <w:p w:rsidR="00C45BDC" w:rsidRDefault="00C45BD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9B"/>
    <w:rsid w:val="00053792"/>
    <w:rsid w:val="000B6E3F"/>
    <w:rsid w:val="0012255F"/>
    <w:rsid w:val="001A2EE0"/>
    <w:rsid w:val="001C6B52"/>
    <w:rsid w:val="001E36B9"/>
    <w:rsid w:val="001F4DA5"/>
    <w:rsid w:val="00211F88"/>
    <w:rsid w:val="00226905"/>
    <w:rsid w:val="00326195"/>
    <w:rsid w:val="00345989"/>
    <w:rsid w:val="0035399B"/>
    <w:rsid w:val="00355AB3"/>
    <w:rsid w:val="003A36A7"/>
    <w:rsid w:val="003E01AD"/>
    <w:rsid w:val="003E272F"/>
    <w:rsid w:val="00405F9B"/>
    <w:rsid w:val="00492A08"/>
    <w:rsid w:val="004C1B72"/>
    <w:rsid w:val="005058E6"/>
    <w:rsid w:val="005869D2"/>
    <w:rsid w:val="0059567D"/>
    <w:rsid w:val="006269BC"/>
    <w:rsid w:val="007272F5"/>
    <w:rsid w:val="00743673"/>
    <w:rsid w:val="007819FA"/>
    <w:rsid w:val="00786B4A"/>
    <w:rsid w:val="007C34CE"/>
    <w:rsid w:val="007D298B"/>
    <w:rsid w:val="00816DC1"/>
    <w:rsid w:val="00826573"/>
    <w:rsid w:val="00851ADC"/>
    <w:rsid w:val="008523C2"/>
    <w:rsid w:val="0091060A"/>
    <w:rsid w:val="0096254C"/>
    <w:rsid w:val="009B5A7F"/>
    <w:rsid w:val="00A07B98"/>
    <w:rsid w:val="00B03B8E"/>
    <w:rsid w:val="00BA18C2"/>
    <w:rsid w:val="00BB6C68"/>
    <w:rsid w:val="00BE0BCB"/>
    <w:rsid w:val="00C21322"/>
    <w:rsid w:val="00C436E7"/>
    <w:rsid w:val="00C45BDC"/>
    <w:rsid w:val="00C843DF"/>
    <w:rsid w:val="00CA72DD"/>
    <w:rsid w:val="00CF37CE"/>
    <w:rsid w:val="00E14A90"/>
    <w:rsid w:val="00E16B39"/>
    <w:rsid w:val="00E3196F"/>
    <w:rsid w:val="00EA4F44"/>
    <w:rsid w:val="00EA63B4"/>
    <w:rsid w:val="00EC3A09"/>
    <w:rsid w:val="00F112B7"/>
    <w:rsid w:val="00F51A71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99642-D62B-4187-A5A5-89C23A68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olicepardfaut"/>
    <w:rsid w:val="0040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14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2020-06-30T09:20:00Z</dcterms:created>
  <dcterms:modified xsi:type="dcterms:W3CDTF">2020-06-30T09:37:00Z</dcterms:modified>
</cp:coreProperties>
</file>