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  <w:r>
        <w:rPr>
          <w:highlight w:val="white"/>
        </w:rPr>
        <w:t xml:space="preserve">Le </w:t>
      </w:r>
      <w:r w:rsidR="000E453E">
        <w:rPr>
          <w:highlight w:val="white"/>
        </w:rPr>
        <w:t>15</w:t>
      </w:r>
      <w:r w:rsidR="00CF21AA">
        <w:rPr>
          <w:highlight w:val="white"/>
        </w:rPr>
        <w:t>/05/2021</w:t>
      </w:r>
    </w:p>
    <w:p w:rsidR="007A32AE" w:rsidRDefault="007A32AE" w:rsidP="007A32AE">
      <w:pPr>
        <w:rPr>
          <w:highlight w:val="white"/>
        </w:rPr>
      </w:pPr>
    </w:p>
    <w:p w:rsidR="007A32AE" w:rsidRPr="004230B3" w:rsidRDefault="007A32AE" w:rsidP="007A32AE">
      <w:pPr>
        <w:rPr>
          <w:highlight w:val="white"/>
        </w:rPr>
      </w:pPr>
      <w:r w:rsidRPr="004230B3">
        <w:rPr>
          <w:highlight w:val="white"/>
        </w:rPr>
        <w:t>Cher(e) sociétaire(e),</w:t>
      </w:r>
    </w:p>
    <w:p w:rsidR="007A32AE" w:rsidRDefault="007A32AE" w:rsidP="007A32AE">
      <w:pPr>
        <w:rPr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578F8" wp14:editId="089E8F0C">
                <wp:simplePos x="0" y="0"/>
                <wp:positionH relativeFrom="column">
                  <wp:posOffset>6477000</wp:posOffset>
                </wp:positionH>
                <wp:positionV relativeFrom="page">
                  <wp:posOffset>3564255</wp:posOffset>
                </wp:positionV>
                <wp:extent cx="38160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9D2D6A" id="Connecteur droit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510pt,280.65pt" to="540.0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" strokecolor="black [3200]" strokeweight=".5pt">
                <v:stroke joinstyle="miter"/>
                <w10:wrap anchory="page"/>
              </v:line>
            </w:pict>
          </mc:Fallback>
        </mc:AlternateContent>
      </w:r>
      <w:r w:rsidRPr="004230B3">
        <w:rPr>
          <w:highlight w:val="white"/>
        </w:rPr>
        <w:t>Vous êtes convié</w:t>
      </w:r>
      <w:r w:rsidR="009C021B">
        <w:rPr>
          <w:highlight w:val="white"/>
        </w:rPr>
        <w:t>(</w:t>
      </w:r>
      <w:r w:rsidR="000E453E">
        <w:rPr>
          <w:highlight w:val="white"/>
        </w:rPr>
        <w:t xml:space="preserve">e) </w:t>
      </w:r>
      <w:r w:rsidR="000E453E" w:rsidRPr="004230B3">
        <w:rPr>
          <w:highlight w:val="white"/>
        </w:rPr>
        <w:t>à</w:t>
      </w:r>
      <w:r w:rsidRPr="004230B3">
        <w:rPr>
          <w:highlight w:val="white"/>
        </w:rPr>
        <w:t xml:space="preserve"> l'assemblée générale </w:t>
      </w:r>
      <w:r w:rsidR="000E453E">
        <w:rPr>
          <w:highlight w:val="white"/>
        </w:rPr>
        <w:t>mixte</w:t>
      </w:r>
      <w:r w:rsidR="000E453E">
        <w:rPr>
          <w:highlight w:val="white"/>
          <w:vertAlign w:val="superscript"/>
        </w:rPr>
        <w:t>1</w:t>
      </w:r>
      <w:r w:rsidRPr="004230B3">
        <w:rPr>
          <w:bCs/>
          <w:color w:val="3399FF"/>
          <w:highlight w:val="white"/>
        </w:rPr>
        <w:t xml:space="preserve"> </w:t>
      </w:r>
      <w:r w:rsidRPr="004230B3">
        <w:rPr>
          <w:highlight w:val="white"/>
        </w:rPr>
        <w:t xml:space="preserve">des sociétaires qui aura </w:t>
      </w:r>
      <w:r w:rsidR="00CF21AA" w:rsidRPr="004230B3">
        <w:rPr>
          <w:highlight w:val="white"/>
        </w:rPr>
        <w:t xml:space="preserve">lieu </w:t>
      </w:r>
      <w:r w:rsidR="00CF21AA">
        <w:rPr>
          <w:highlight w:val="white"/>
        </w:rPr>
        <w:t>le</w:t>
      </w:r>
      <w:r w:rsidR="000E453E">
        <w:rPr>
          <w:highlight w:val="white"/>
        </w:rPr>
        <w:t xml:space="preserve"> 12 juin 2021à 14 h</w:t>
      </w:r>
      <w:r w:rsidR="00EB5147">
        <w:rPr>
          <w:highlight w:val="white"/>
        </w:rPr>
        <w:t xml:space="preserve"> </w:t>
      </w:r>
      <w:r w:rsidR="00CF21AA">
        <w:rPr>
          <w:highlight w:val="white"/>
        </w:rPr>
        <w:t xml:space="preserve">en </w:t>
      </w:r>
      <w:proofErr w:type="spellStart"/>
      <w:r w:rsidR="00C75540">
        <w:rPr>
          <w:highlight w:val="white"/>
        </w:rPr>
        <w:t>v</w:t>
      </w:r>
      <w:r w:rsidR="00CF21AA">
        <w:rPr>
          <w:highlight w:val="white"/>
        </w:rPr>
        <w:t>isio</w:t>
      </w:r>
      <w:proofErr w:type="spellEnd"/>
      <w:r w:rsidR="00CF21AA">
        <w:rPr>
          <w:highlight w:val="white"/>
        </w:rPr>
        <w:t xml:space="preserve"> conférence. </w:t>
      </w:r>
    </w:p>
    <w:p w:rsidR="009C021B" w:rsidRDefault="009C021B" w:rsidP="007A32AE">
      <w:pPr>
        <w:rPr>
          <w:highlight w:val="white"/>
        </w:rPr>
      </w:pPr>
      <w:r>
        <w:rPr>
          <w:highlight w:val="white"/>
        </w:rPr>
        <w:t xml:space="preserve">En absence du quorum </w:t>
      </w:r>
      <w:r w:rsidR="00EB1A2F">
        <w:rPr>
          <w:highlight w:val="white"/>
        </w:rPr>
        <w:t>une</w:t>
      </w:r>
      <w:r>
        <w:rPr>
          <w:highlight w:val="white"/>
        </w:rPr>
        <w:t xml:space="preserve"> nouvelle assemblée aura lieu</w:t>
      </w:r>
      <w:r w:rsidR="000F5228">
        <w:rPr>
          <w:highlight w:val="white"/>
        </w:rPr>
        <w:t> à 17 h.</w:t>
      </w:r>
    </w:p>
    <w:p w:rsidR="00CF21AA" w:rsidRDefault="00CF21AA" w:rsidP="00C75540">
      <w:pPr>
        <w:autoSpaceDE w:val="0"/>
        <w:autoSpaceDN w:val="0"/>
        <w:spacing w:before="100" w:beforeAutospacing="1" w:after="100" w:afterAutospacing="1"/>
        <w:ind w:left="360"/>
        <w:rPr>
          <w:b/>
        </w:rPr>
      </w:pPr>
      <w:r w:rsidRPr="00C75540">
        <w:rPr>
          <w:highlight w:val="white"/>
        </w:rPr>
        <w:t xml:space="preserve">Le vote des résolutions se fera en </w:t>
      </w:r>
      <w:r w:rsidRPr="00F95644">
        <w:t xml:space="preserve">en ligne à l’adresse : </w:t>
      </w:r>
      <w:hyperlink r:id="rId8" w:history="1">
        <w:r w:rsidRPr="008529E7">
          <w:rPr>
            <w:rStyle w:val="Lienhypertexte"/>
          </w:rPr>
          <w:t>https://icea-enr.fr</w:t>
        </w:r>
      </w:hyperlink>
      <w:r>
        <w:t xml:space="preserve">  menu AG 2021 </w:t>
      </w:r>
      <w:r w:rsidRPr="00C75540">
        <w:rPr>
          <w:highlight w:val="white"/>
        </w:rPr>
        <w:t xml:space="preserve">ou par </w:t>
      </w:r>
      <w:bookmarkStart w:id="8" w:name="_GoBack"/>
      <w:bookmarkEnd w:id="8"/>
      <w:r w:rsidRPr="00C75540">
        <w:rPr>
          <w:highlight w:val="white"/>
        </w:rPr>
        <w:t>correspondance</w:t>
      </w:r>
      <w:r w:rsidRPr="000F5228">
        <w:rPr>
          <w:b/>
          <w:highlight w:val="white"/>
        </w:rPr>
        <w:t xml:space="preserve">. Les votes seront clos </w:t>
      </w:r>
      <w:r w:rsidR="000F5228" w:rsidRPr="000F5228">
        <w:rPr>
          <w:b/>
          <w:highlight w:val="white"/>
        </w:rPr>
        <w:t>le 11 juin à 18</w:t>
      </w:r>
      <w:r w:rsidR="000F5228" w:rsidRPr="000F5228">
        <w:rPr>
          <w:b/>
        </w:rPr>
        <w:t xml:space="preserve"> h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956"/>
        <w:gridCol w:w="4957"/>
      </w:tblGrid>
      <w:tr w:rsidR="000F5228" w:rsidTr="000F5228">
        <w:tc>
          <w:tcPr>
            <w:tcW w:w="4956" w:type="dxa"/>
          </w:tcPr>
          <w:p w:rsidR="000F5228" w:rsidRDefault="000F5228" w:rsidP="000F5228">
            <w:pPr>
              <w:autoSpaceDE w:val="0"/>
              <w:autoSpaceDN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Assemblée générale extraordinaire</w:t>
            </w:r>
          </w:p>
        </w:tc>
        <w:tc>
          <w:tcPr>
            <w:tcW w:w="4957" w:type="dxa"/>
          </w:tcPr>
          <w:p w:rsidR="000F5228" w:rsidRDefault="000F5228" w:rsidP="000F5228">
            <w:pPr>
              <w:autoSpaceDE w:val="0"/>
              <w:autoSpaceDN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Assemblée générale ordinaire</w:t>
            </w:r>
          </w:p>
        </w:tc>
      </w:tr>
      <w:tr w:rsidR="000F5228" w:rsidTr="00EB5147">
        <w:trPr>
          <w:trHeight w:val="3841"/>
        </w:trPr>
        <w:tc>
          <w:tcPr>
            <w:tcW w:w="4956" w:type="dxa"/>
          </w:tcPr>
          <w:p w:rsidR="000F5228" w:rsidRDefault="000F5228" w:rsidP="00C75540">
            <w:pPr>
              <w:autoSpaceDE w:val="0"/>
              <w:autoSpaceDN w:val="0"/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957" w:type="dxa"/>
          </w:tcPr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Admission des nouveaux sociétaires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Approbation rapport de Gestion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Approbation des comptes de l'exercice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Affectation des résultats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Valeur de remboursement des parts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Conventions règlementées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Capital variable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Orientation générale de la coopérative pour les futurs projets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Élections au conseil coopératif</w:t>
            </w:r>
          </w:p>
          <w:p w:rsidR="00EB5147" w:rsidRPr="00EB5147" w:rsidRDefault="00EB5147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Délégation de l’AG au conseil coopératif pour l’admission des nouveaux sociétaires</w:t>
            </w:r>
          </w:p>
          <w:p w:rsidR="000F5228" w:rsidRPr="000F5228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b/>
              </w:rPr>
            </w:pPr>
            <w:r w:rsidRPr="00EB5147">
              <w:rPr>
                <w:sz w:val="22"/>
                <w:szCs w:val="22"/>
              </w:rPr>
              <w:t>Pouvoir pour les formalités</w:t>
            </w:r>
          </w:p>
        </w:tc>
      </w:tr>
    </w:tbl>
    <w:p w:rsidR="007A32AE" w:rsidRDefault="000F5228" w:rsidP="00EB5147">
      <w:r>
        <w:rPr>
          <w:highlight w:val="white"/>
        </w:rPr>
        <w:br/>
      </w:r>
      <w:r w:rsidR="007A32AE" w:rsidRPr="004230B3">
        <w:rPr>
          <w:highlight w:val="white"/>
        </w:rPr>
        <w:t xml:space="preserve">Vous trouverez sur le site </w:t>
      </w:r>
      <w:r w:rsidR="007A32AE" w:rsidRPr="004230B3">
        <w:rPr>
          <w:b/>
          <w:highlight w:val="white"/>
        </w:rPr>
        <w:t>https:// icea-enr.fr/</w:t>
      </w:r>
      <w:r w:rsidR="007A32AE">
        <w:rPr>
          <w:b/>
          <w:highlight w:val="white"/>
        </w:rPr>
        <w:t xml:space="preserve">    </w:t>
      </w:r>
      <w:r w:rsidR="007A32AE" w:rsidRPr="00F95644">
        <w:rPr>
          <w:highlight w:val="white"/>
        </w:rPr>
        <w:t>menu AG 202</w:t>
      </w:r>
      <w:r w:rsidR="00CF21AA">
        <w:rPr>
          <w:highlight w:val="white"/>
        </w:rPr>
        <w:t>1</w:t>
      </w:r>
      <w:r w:rsidR="007A32AE">
        <w:rPr>
          <w:highlight w:val="white"/>
        </w:rPr>
        <w:t xml:space="preserve">, </w:t>
      </w:r>
      <w:r w:rsidR="007A32AE" w:rsidRPr="004230B3">
        <w:rPr>
          <w:highlight w:val="white"/>
        </w:rPr>
        <w:t>les documents relatifs à cette assemblée, ainsi que le texte des résolutions proposées au vote.</w:t>
      </w:r>
    </w:p>
    <w:p w:rsidR="007A32AE" w:rsidRDefault="007A32AE" w:rsidP="007A32AE">
      <w:pPr>
        <w:rPr>
          <w:highlight w:val="white"/>
        </w:rPr>
      </w:pPr>
      <w:r>
        <w:t xml:space="preserve">L'assemblée générale sera précédée par la présentation </w:t>
      </w:r>
      <w:r w:rsidR="00CF21AA">
        <w:t xml:space="preserve">du réseau ECLR par </w:t>
      </w:r>
    </w:p>
    <w:p w:rsidR="007A32AE" w:rsidRDefault="007A32AE" w:rsidP="007A32AE">
      <w:pPr>
        <w:rPr>
          <w:b/>
        </w:rPr>
      </w:pPr>
      <w:r w:rsidRPr="004230B3">
        <w:rPr>
          <w:highlight w:val="white"/>
        </w:rPr>
        <w:br/>
        <w:t xml:space="preserve">Afin de faciliter l'organisation nous vous demandons de nous </w:t>
      </w:r>
      <w:r w:rsidRPr="004230B3">
        <w:rPr>
          <w:b/>
          <w:highlight w:val="white"/>
        </w:rPr>
        <w:t xml:space="preserve">confirmer votre présence à </w:t>
      </w:r>
      <w:hyperlink r:id="rId9" w:history="1">
        <w:r w:rsidR="00CF21AA" w:rsidRPr="004F6F29">
          <w:rPr>
            <w:rStyle w:val="Lienhypertexte"/>
            <w:b/>
            <w:highlight w:val="white"/>
          </w:rPr>
          <w:t>contact@icea-enr.fr</w:t>
        </w:r>
      </w:hyperlink>
    </w:p>
    <w:p w:rsidR="00CF21AA" w:rsidRPr="00726475" w:rsidRDefault="00CF21AA" w:rsidP="007A32AE"/>
    <w:p w:rsidR="007A32AE" w:rsidRPr="004230B3" w:rsidRDefault="007A32AE" w:rsidP="007A32AE">
      <w:pPr>
        <w:rPr>
          <w:highlight w:val="white"/>
        </w:rPr>
      </w:pPr>
      <w:r w:rsidRPr="004230B3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DD01C64" wp14:editId="63DE125A">
            <wp:simplePos x="0" y="0"/>
            <wp:positionH relativeFrom="column">
              <wp:posOffset>3198495</wp:posOffset>
            </wp:positionH>
            <wp:positionV relativeFrom="paragraph">
              <wp:posOffset>146923</wp:posOffset>
            </wp:positionV>
            <wp:extent cx="1700220" cy="124714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gnaturej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22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0B3">
        <w:rPr>
          <w:highlight w:val="white"/>
        </w:rPr>
        <w:t>Veuillez agréer, cher(e) sociétaire(e), nos meilleurs sentiments coopératifs.</w:t>
      </w:r>
    </w:p>
    <w:p w:rsidR="00CF21AA" w:rsidRDefault="007A32AE" w:rsidP="007A32AE">
      <w:pPr>
        <w:rPr>
          <w:highlight w:val="white"/>
        </w:rPr>
      </w:pPr>
      <w:r w:rsidRPr="004230B3">
        <w:rPr>
          <w:highlight w:val="white"/>
        </w:rPr>
        <w:t>Le président : Jean-Paul Gardette</w:t>
      </w:r>
    </w:p>
    <w:p w:rsidR="00CF21AA" w:rsidRDefault="00CF21AA">
      <w:pPr>
        <w:spacing w:after="160" w:line="259" w:lineRule="auto"/>
        <w:rPr>
          <w:highlight w:val="white"/>
        </w:rPr>
      </w:pPr>
      <w:r>
        <w:rPr>
          <w:highlight w:val="white"/>
        </w:rPr>
        <w:br w:type="page"/>
      </w:r>
    </w:p>
    <w:p w:rsidR="007A32AE" w:rsidRPr="00AA53E6" w:rsidRDefault="007A32AE" w:rsidP="007A32AE"/>
    <w:p w:rsidR="007A32AE" w:rsidRDefault="007A32AE" w:rsidP="00A0627A"/>
    <w:p w:rsidR="00C810D5" w:rsidRPr="00A940B0" w:rsidRDefault="00C824A3" w:rsidP="00B26CD3">
      <w:pPr>
        <w:pStyle w:val="Titre1"/>
        <w:keepNext w:val="0"/>
        <w:numPr>
          <w:ilvl w:val="0"/>
          <w:numId w:val="13"/>
        </w:numPr>
      </w:pPr>
      <w:bookmarkStart w:id="9" w:name="_Ref512780926"/>
      <w:bookmarkStart w:id="10" w:name="_Toc512781725"/>
      <w:bookmarkStart w:id="11" w:name="_Toc513456826"/>
      <w:bookmarkStart w:id="12" w:name="_Toc513463583"/>
      <w:bookmarkStart w:id="13" w:name="_Toc35422119"/>
      <w:bookmarkStart w:id="14" w:name="_Ref512780831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>R</w:t>
      </w:r>
      <w:r w:rsidR="002671E7" w:rsidRPr="00A940B0">
        <w:t>ésolutions</w:t>
      </w:r>
      <w:bookmarkEnd w:id="9"/>
      <w:bookmarkEnd w:id="10"/>
      <w:bookmarkEnd w:id="11"/>
      <w:bookmarkEnd w:id="12"/>
      <w:bookmarkEnd w:id="13"/>
    </w:p>
    <w:p w:rsidR="00F60493" w:rsidRDefault="00C93AE0" w:rsidP="00B26CD3">
      <w:pPr>
        <w:keepLines/>
        <w:rPr>
          <w:rFonts w:asciiTheme="minorHAnsi" w:hAnsiTheme="minorHAnsi" w:cstheme="minorHAnsi"/>
          <w:sz w:val="32"/>
          <w:szCs w:val="32"/>
        </w:rPr>
      </w:pPr>
      <w:r w:rsidRPr="00C810D5">
        <w:rPr>
          <w:rFonts w:asciiTheme="minorHAnsi" w:hAnsiTheme="minorHAnsi" w:cstheme="minorHAnsi"/>
          <w:sz w:val="32"/>
          <w:szCs w:val="32"/>
        </w:rPr>
        <w:t>Soumises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6F668C" w:rsidRPr="00C810D5">
        <w:rPr>
          <w:rFonts w:asciiTheme="minorHAnsi" w:hAnsiTheme="minorHAnsi" w:cstheme="minorHAnsi"/>
          <w:sz w:val="32"/>
          <w:szCs w:val="32"/>
        </w:rPr>
        <w:t>à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l’approbation</w:t>
      </w:r>
      <w:r w:rsidR="00C810D5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de l’assemblée générale ordinaire du </w:t>
      </w:r>
      <w:bookmarkEnd w:id="14"/>
      <w:r w:rsidR="009C021B">
        <w:rPr>
          <w:rFonts w:asciiTheme="minorHAnsi" w:hAnsiTheme="minorHAnsi" w:cstheme="minorHAnsi"/>
          <w:sz w:val="32"/>
          <w:szCs w:val="32"/>
        </w:rPr>
        <w:t xml:space="preserve">    </w:t>
      </w:r>
      <w:r w:rsidR="00E403DA">
        <w:rPr>
          <w:rFonts w:asciiTheme="minorHAnsi" w:hAnsiTheme="minorHAnsi" w:cstheme="minorHAnsi"/>
          <w:sz w:val="32"/>
          <w:szCs w:val="32"/>
        </w:rPr>
        <w:t>/202</w:t>
      </w:r>
      <w:r w:rsidR="009C021B">
        <w:rPr>
          <w:rFonts w:asciiTheme="minorHAnsi" w:hAnsiTheme="minorHAnsi" w:cstheme="minorHAnsi"/>
          <w:sz w:val="32"/>
          <w:szCs w:val="32"/>
        </w:rPr>
        <w:t>1</w:t>
      </w:r>
    </w:p>
    <w:p w:rsidR="00BB02BC" w:rsidRPr="00C810D5" w:rsidRDefault="00BB02BC" w:rsidP="00B26CD3">
      <w:pPr>
        <w:keepLines/>
        <w:rPr>
          <w:rFonts w:asciiTheme="minorHAnsi" w:hAnsiTheme="minorHAnsi" w:cstheme="minorHAnsi"/>
          <w:b/>
          <w:sz w:val="32"/>
          <w:szCs w:val="32"/>
        </w:rPr>
      </w:pPr>
    </w:p>
    <w:p w:rsidR="00F60493" w:rsidRPr="00994C34" w:rsidRDefault="00BB02BC" w:rsidP="00B26CD3">
      <w:pPr>
        <w:keepLines/>
        <w:jc w:val="center"/>
        <w:rPr>
          <w:rFonts w:ascii="Arial" w:hAnsi="Arial" w:cs="Arial"/>
          <w:sz w:val="22"/>
          <w:szCs w:val="22"/>
        </w:rPr>
      </w:pPr>
      <w:r w:rsidRPr="00994C34">
        <w:rPr>
          <w:rFonts w:ascii="Arial" w:hAnsi="Arial" w:cs="Arial"/>
          <w:sz w:val="22"/>
          <w:szCs w:val="22"/>
        </w:rPr>
        <w:t>Les explications et détails sont disponibles dans la notice explicative jointe</w:t>
      </w:r>
    </w:p>
    <w:p w:rsidR="00F60493" w:rsidRPr="004D3DB4" w:rsidRDefault="00F60493" w:rsidP="00261EB5">
      <w:pPr>
        <w:pStyle w:val="Titre2"/>
      </w:pPr>
      <w:bookmarkStart w:id="15" w:name="_Toc511555993"/>
      <w:bookmarkStart w:id="16" w:name="_Ref511559894"/>
      <w:bookmarkStart w:id="17" w:name="_Ref511559913"/>
      <w:bookmarkStart w:id="18" w:name="_Ref511560258"/>
      <w:bookmarkStart w:id="19" w:name="_Ref511561189"/>
      <w:bookmarkStart w:id="20" w:name="_Toc511568914"/>
      <w:bookmarkStart w:id="21" w:name="_Toc511654648"/>
      <w:bookmarkStart w:id="22" w:name="_Toc513456827"/>
      <w:bookmarkStart w:id="23" w:name="_Toc513463584"/>
      <w:bookmarkStart w:id="24" w:name="_Ref7604013"/>
      <w:bookmarkStart w:id="25" w:name="_Ref7604116"/>
      <w:bookmarkStart w:id="26" w:name="_Ref7604129"/>
      <w:bookmarkStart w:id="27" w:name="_Ref7609592"/>
      <w:bookmarkStart w:id="28" w:name="_Ref7609601"/>
      <w:bookmarkStart w:id="29" w:name="_Ref7609626"/>
      <w:bookmarkStart w:id="30" w:name="_Ref7609635"/>
      <w:bookmarkStart w:id="31" w:name="_Ref7610867"/>
      <w:bookmarkStart w:id="32" w:name="_Ref7610881"/>
      <w:bookmarkStart w:id="33" w:name="_Ref35683576"/>
      <w:r w:rsidRPr="004D3DB4">
        <w:t xml:space="preserve">Admission des nouveaux </w:t>
      </w:r>
      <w:r w:rsidR="00F05D08" w:rsidRPr="004D3DB4">
        <w:t>sociétaire</w:t>
      </w:r>
      <w:r w:rsidRPr="004D3DB4">
        <w:t>s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F05D08" w:rsidRPr="00F05D08" w:rsidRDefault="00F05D08" w:rsidP="00B26CD3">
      <w:r>
        <w:rPr>
          <w:color w:val="FF0000"/>
        </w:rPr>
        <w:t>Seuls les sociétaires</w:t>
      </w:r>
      <w:r w:rsidR="00106226">
        <w:rPr>
          <w:color w:val="FF0000"/>
        </w:rPr>
        <w:t xml:space="preserve"> inscrits</w:t>
      </w:r>
      <w:r>
        <w:rPr>
          <w:color w:val="FF0000"/>
        </w:rPr>
        <w:t xml:space="preserve"> avant le </w:t>
      </w:r>
      <w:r w:rsidR="009C021B">
        <w:rPr>
          <w:color w:val="FF0000"/>
        </w:rPr>
        <w:t>19/09</w:t>
      </w:r>
      <w:r w:rsidR="00AD642F">
        <w:rPr>
          <w:color w:val="FF0000"/>
        </w:rPr>
        <w:t>/20</w:t>
      </w:r>
      <w:r w:rsidR="009C021B">
        <w:rPr>
          <w:color w:val="FF0000"/>
        </w:rPr>
        <w:t>20</w:t>
      </w:r>
      <w:r>
        <w:rPr>
          <w:color w:val="FF0000"/>
        </w:rPr>
        <w:t xml:space="preserve"> peuvent prendre part au vote de cette résolution</w:t>
      </w:r>
      <w:r>
        <w:t>.</w:t>
      </w:r>
    </w:p>
    <w:p w:rsidR="00F60493" w:rsidRPr="00290EFE" w:rsidRDefault="00F60493" w:rsidP="00B26CD3">
      <w:pPr>
        <w:pStyle w:val="Paragraphedeliste"/>
        <w:keepLines/>
        <w:ind w:left="0"/>
      </w:pPr>
      <w:r w:rsidRPr="00290EFE">
        <w:t>Admission des</w:t>
      </w:r>
      <w:r w:rsidR="00875163">
        <w:t xml:space="preserve"> </w:t>
      </w:r>
      <w:r w:rsidR="009C021B">
        <w:t xml:space="preserve">       </w:t>
      </w:r>
      <w:r w:rsidRPr="00290EFE">
        <w:t xml:space="preserve">nouveaux </w:t>
      </w:r>
      <w:r w:rsidR="00F05D08">
        <w:t>sociétaire</w:t>
      </w:r>
      <w:r w:rsidRPr="00290EFE">
        <w:t xml:space="preserve">s, qui ont souscrit et </w:t>
      </w:r>
      <w:r w:rsidR="00106226">
        <w:t xml:space="preserve">libéré les parts de la SCIC-sas- </w:t>
      </w:r>
      <w:r w:rsidRPr="00290EFE">
        <w:t xml:space="preserve">ICEA depuis l’assemblée générale </w:t>
      </w:r>
      <w:r w:rsidR="009A40D5">
        <w:t xml:space="preserve">du </w:t>
      </w:r>
      <w:r w:rsidR="009C021B">
        <w:t>19/09/2020</w:t>
      </w:r>
      <w:r w:rsidR="00106226">
        <w:t xml:space="preserve"> dont la liste est donnée </w:t>
      </w:r>
      <w:r w:rsidR="001007B3">
        <w:t xml:space="preserve">en </w:t>
      </w:r>
      <w:r w:rsidR="00CE4E6D">
        <w:t>annexe</w:t>
      </w:r>
    </w:p>
    <w:p w:rsidR="00F60493" w:rsidRPr="00290EFE" w:rsidRDefault="00F60493" w:rsidP="00B26CD3">
      <w:pPr>
        <w:pStyle w:val="Paragraphedeliste"/>
        <w:keepLines/>
        <w:ind w:left="0"/>
      </w:pPr>
      <w:r w:rsidRPr="00290EFE">
        <w:t>Cette résolution est soumise au vote</w:t>
      </w:r>
    </w:p>
    <w:p w:rsidR="00F60493" w:rsidRPr="00290EFE" w:rsidRDefault="00F60493" w:rsidP="00B26CD3">
      <w:pPr>
        <w:keepLines/>
        <w:ind w:right="92"/>
        <w:jc w:val="both"/>
      </w:pPr>
      <w:r w:rsidRPr="00290EFE">
        <w:t xml:space="preserve">Les </w:t>
      </w:r>
      <w:r w:rsidR="00F05D08">
        <w:t xml:space="preserve">sociétaires </w:t>
      </w:r>
      <w:r w:rsidRPr="00290EFE">
        <w:t>ainsi agréés sont invités à prendre part aux votes des résolutions qui suivent.</w:t>
      </w:r>
    </w:p>
    <w:p w:rsidR="00F423E3" w:rsidRPr="00EB3D67" w:rsidRDefault="00525C9F" w:rsidP="00B26CD3">
      <w:pPr>
        <w:pStyle w:val="Titre2"/>
        <w:keepNext w:val="0"/>
        <w:keepLines/>
        <w:rPr>
          <w:b w:val="0"/>
        </w:rPr>
      </w:pPr>
      <w:bookmarkStart w:id="34" w:name="_Toc511568915"/>
      <w:bookmarkStart w:id="35" w:name="_Toc511654649"/>
      <w:r>
        <w:rPr>
          <w:b w:val="0"/>
        </w:rPr>
        <w:t xml:space="preserve">  </w:t>
      </w:r>
      <w:bookmarkStart w:id="36" w:name="_Toc513456828"/>
      <w:bookmarkStart w:id="37" w:name="_Toc513463585"/>
      <w:bookmarkStart w:id="38" w:name="_Ref7610911"/>
      <w:bookmarkStart w:id="39" w:name="_Ref7610922"/>
      <w:bookmarkStart w:id="40" w:name="_Ref35683594"/>
      <w:r w:rsidR="00F60493" w:rsidRPr="00EB3D67">
        <w:rPr>
          <w:b w:val="0"/>
        </w:rPr>
        <w:t>Approbation rapport</w:t>
      </w:r>
      <w:bookmarkEnd w:id="34"/>
      <w:bookmarkEnd w:id="35"/>
      <w:r w:rsidR="00F423E3" w:rsidRPr="00EB3D67">
        <w:rPr>
          <w:b w:val="0"/>
        </w:rPr>
        <w:t xml:space="preserve"> </w:t>
      </w:r>
      <w:r w:rsidR="0023685A">
        <w:rPr>
          <w:b w:val="0"/>
        </w:rPr>
        <w:t>de Gestion</w:t>
      </w:r>
      <w:bookmarkEnd w:id="36"/>
      <w:bookmarkEnd w:id="37"/>
      <w:bookmarkEnd w:id="38"/>
      <w:bookmarkEnd w:id="39"/>
      <w:bookmarkEnd w:id="40"/>
    </w:p>
    <w:p w:rsidR="00F60493" w:rsidRPr="00290EFE" w:rsidRDefault="00F60493" w:rsidP="00B26CD3">
      <w:pPr>
        <w:keepLines/>
      </w:pPr>
      <w:r w:rsidRPr="00290EFE">
        <w:t>L'assemblée générale, après avoir pris connaissance du rapport de gestion sur l'activité de la SCIC</w:t>
      </w:r>
      <w:r w:rsidR="00F423E3" w:rsidRPr="00290EFE">
        <w:t xml:space="preserve"> (</w:t>
      </w:r>
      <w:r w:rsidR="001007B3">
        <w:t>et</w:t>
      </w:r>
      <w:r w:rsidRPr="00290EFE">
        <w:t xml:space="preserve"> des comptes annuels de l'exercice clos le 31/12/201</w:t>
      </w:r>
      <w:r w:rsidR="00D049BF">
        <w:t>9</w:t>
      </w:r>
      <w:r w:rsidR="000B5EC2">
        <w:t xml:space="preserve"> </w:t>
      </w:r>
      <w:r w:rsidRPr="00290EFE">
        <w:t>approuve le dit rapport de gestion ainsi que l'inventaire et les comptes annuels de l'exercice clos le 31/12/201</w:t>
      </w:r>
      <w:r w:rsidR="00D049BF">
        <w:t>9</w:t>
      </w:r>
      <w:r w:rsidR="006A6913">
        <w:t>,</w:t>
      </w:r>
      <w:r w:rsidR="00D049BF">
        <w:t xml:space="preserve"> </w:t>
      </w:r>
      <w:r w:rsidRPr="00290EFE">
        <w:t>lesquels font apparaître</w:t>
      </w:r>
      <w:r w:rsidR="009A40D5">
        <w:t xml:space="preserve"> un</w:t>
      </w:r>
      <w:r w:rsidRPr="00290EFE">
        <w:t xml:space="preserve"> </w:t>
      </w:r>
      <w:r w:rsidR="00D049BF">
        <w:t>bénéfice</w:t>
      </w:r>
      <w:r w:rsidR="0071352A">
        <w:t xml:space="preserve"> de </w:t>
      </w:r>
      <w:r w:rsidR="00FB5999">
        <w:t>6250</w:t>
      </w:r>
      <w:r w:rsidR="009A40D5">
        <w:t xml:space="preserve"> </w:t>
      </w:r>
      <w:r w:rsidRPr="00290EFE">
        <w:t xml:space="preserve">euros. </w:t>
      </w:r>
    </w:p>
    <w:p w:rsidR="00F60493" w:rsidRDefault="00F60493" w:rsidP="00B26CD3">
      <w:pPr>
        <w:pStyle w:val="Corpsdetexte"/>
        <w:keepLines/>
        <w:spacing w:after="0"/>
        <w:ind w:right="68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 w:rsidR="008011B9"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776684" w:rsidRDefault="00706ECE" w:rsidP="00B26CD3">
      <w:pPr>
        <w:pStyle w:val="Titre2"/>
        <w:keepNext w:val="0"/>
        <w:rPr>
          <w:b w:val="0"/>
        </w:rPr>
      </w:pPr>
      <w:r w:rsidRPr="00D67043">
        <w:rPr>
          <w:b w:val="0"/>
        </w:rPr>
        <w:t>Approbation des comptes de l'exercice</w:t>
      </w:r>
    </w:p>
    <w:p w:rsidR="00814739" w:rsidRDefault="00814739" w:rsidP="00B26CD3">
      <w:r>
        <w:t>L'assemblée générale, après avoir pris connaissance des comptes annuels de l'exercice clos le 31/12/2019 approuve l'inventaire et les comptes annuels de l'exercice clos, lesquels font apparaît</w:t>
      </w:r>
      <w:r w:rsidR="00B26CD3">
        <w:t xml:space="preserve">re un résultat bénéficiaire de </w:t>
      </w:r>
      <w:r>
        <w:t>6250 euros.</w:t>
      </w:r>
    </w:p>
    <w:p w:rsidR="0086502A" w:rsidRDefault="007762E2" w:rsidP="00B26CD3">
      <w:pPr>
        <w:pStyle w:val="Titre2"/>
        <w:keepNext w:val="0"/>
        <w:rPr>
          <w:b w:val="0"/>
        </w:rPr>
      </w:pPr>
      <w:bookmarkStart w:id="41" w:name="_Ref35682095"/>
      <w:bookmarkStart w:id="42" w:name="_Ref35683604"/>
      <w:r w:rsidRPr="007762E2">
        <w:rPr>
          <w:b w:val="0"/>
        </w:rPr>
        <w:t>Affectation des résultats</w:t>
      </w:r>
      <w:bookmarkEnd w:id="41"/>
      <w:bookmarkEnd w:id="42"/>
      <w:r w:rsidR="0016582E">
        <w:rPr>
          <w:b w:val="0"/>
        </w:rPr>
        <w:t xml:space="preserve"> </w:t>
      </w:r>
      <w:r w:rsidR="00EE609F">
        <w:rPr>
          <w:b w:val="0"/>
        </w:rPr>
        <w:t>suivant l’article</w:t>
      </w:r>
      <w:r w:rsidR="002E1C5D" w:rsidRPr="008571DE">
        <w:rPr>
          <w:b w:val="0"/>
        </w:rPr>
        <w:t xml:space="preserve"> 29 des statuts</w:t>
      </w:r>
    </w:p>
    <w:p w:rsidR="00F57FE4" w:rsidRPr="004E4E1D" w:rsidRDefault="00F57FE4" w:rsidP="00F57FE4">
      <w:pPr>
        <w:pStyle w:val="Paragraphedeliste"/>
        <w:ind w:left="0"/>
      </w:pPr>
      <w:r>
        <w:t xml:space="preserve">Le résultat de l'exercice fait apparaitre un bénéfice de </w:t>
      </w:r>
      <w:r w:rsidRPr="00EC2C6A">
        <w:rPr>
          <w:b/>
        </w:rPr>
        <w:t>6250</w:t>
      </w:r>
      <w:r>
        <w:rPr>
          <w:b/>
        </w:rPr>
        <w:t xml:space="preserve"> € </w:t>
      </w:r>
      <w:r w:rsidRPr="004E4E1D">
        <w:t xml:space="preserve">la </w:t>
      </w:r>
      <w:proofErr w:type="spellStart"/>
      <w:r w:rsidRPr="004E4E1D">
        <w:t>quote</w:t>
      </w:r>
      <w:proofErr w:type="spellEnd"/>
      <w:r w:rsidRPr="004E4E1D">
        <w:t xml:space="preserve"> part subvention de </w:t>
      </w:r>
      <w:r w:rsidRPr="004E4E1D">
        <w:rPr>
          <w:b/>
        </w:rPr>
        <w:t>1 809 €</w:t>
      </w:r>
      <w:r w:rsidRPr="004E4E1D">
        <w:t xml:space="preserve"> est déduite et mise en réserve statutaire</w:t>
      </w:r>
      <w:r>
        <w:t>.</w:t>
      </w:r>
    </w:p>
    <w:p w:rsidR="00D60E1D" w:rsidRDefault="00D60E1D" w:rsidP="00D60E1D">
      <w:pPr>
        <w:keepNext/>
      </w:pPr>
      <w:r>
        <w:t>Le résultat de l'exercice fait apparaître un bénéfice</w:t>
      </w:r>
      <w:r w:rsidR="005C6887">
        <w:t xml:space="preserve"> de </w:t>
      </w:r>
      <w:r w:rsidR="005C6887" w:rsidRPr="005C6887">
        <w:rPr>
          <w:b/>
        </w:rPr>
        <w:t>4 441 €</w:t>
      </w:r>
      <w:r w:rsidR="005C6887">
        <w:t xml:space="preserve"> subventions déduites</w:t>
      </w:r>
    </w:p>
    <w:p w:rsidR="00D60E1D" w:rsidRDefault="00D60E1D" w:rsidP="00D60E1D">
      <w:pPr>
        <w:keepNext/>
      </w:pPr>
    </w:p>
    <w:p w:rsidR="00D60E1D" w:rsidRDefault="00D60E1D" w:rsidP="0051680D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</w:t>
      </w:r>
      <w:r w:rsidR="0020553C">
        <w:t xml:space="preserve"> mise en réserve </w:t>
      </w:r>
      <w:r w:rsidR="00BF1BCA">
        <w:t>facultative</w:t>
      </w:r>
      <w:r>
        <w:t>.</w:t>
      </w:r>
      <w:r w:rsidR="00BD345F">
        <w:t xml:space="preserve"> </w:t>
      </w:r>
      <w:r w:rsidR="00DF1FDF"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facultative », pour être mise en paiement au cours d’un prochain exercice.</w:t>
      </w:r>
    </w:p>
    <w:p w:rsidR="0051680D" w:rsidRDefault="0051680D" w:rsidP="0051680D">
      <w:pPr>
        <w:keepNext/>
      </w:pPr>
    </w:p>
    <w:p w:rsidR="00023D81" w:rsidRDefault="0051680D" w:rsidP="00F436DF">
      <w:pPr>
        <w:pStyle w:val="Paragraphedeliste"/>
        <w:keepNext/>
        <w:ind w:left="0"/>
      </w:pPr>
      <w:r>
        <w:t>Le conseil coopératif propose d'affecter le bénéfice de la manière suivante</w:t>
      </w:r>
      <w:r w:rsidR="0020553C">
        <w:t xml:space="preserve"> </w:t>
      </w:r>
    </w:p>
    <w:p w:rsidR="00023D81" w:rsidRPr="00C85AFB" w:rsidRDefault="00023D81" w:rsidP="00023D81">
      <w:pPr>
        <w:pStyle w:val="Paragraphedeliste"/>
        <w:numPr>
          <w:ilvl w:val="0"/>
          <w:numId w:val="26"/>
        </w:numPr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023D81" w:rsidRDefault="00023D81" w:rsidP="00023D81">
      <w:pPr>
        <w:pStyle w:val="Paragraphedeliste"/>
        <w:numPr>
          <w:ilvl w:val="0"/>
          <w:numId w:val="26"/>
        </w:numPr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023D81" w:rsidRPr="007131FF" w:rsidRDefault="00023D81" w:rsidP="00023D81">
      <w:pPr>
        <w:pStyle w:val="Paragraphedeliste"/>
        <w:numPr>
          <w:ilvl w:val="0"/>
          <w:numId w:val="26"/>
        </w:numPr>
      </w:pPr>
      <w:r>
        <w:t xml:space="preserve">Mise en </w:t>
      </w:r>
      <w:r w:rsidR="00F11F74">
        <w:t>autres réserves</w:t>
      </w:r>
      <w:r>
        <w:t xml:space="preserve"> 4,39% : </w:t>
      </w:r>
      <w:r w:rsidRPr="00C85AFB">
        <w:rPr>
          <w:b/>
        </w:rPr>
        <w:t>195 €</w:t>
      </w:r>
    </w:p>
    <w:p w:rsidR="00023D81" w:rsidRDefault="00023D81" w:rsidP="00023D81">
      <w:pPr>
        <w:pStyle w:val="Paragraphedeliste"/>
        <w:numPr>
          <w:ilvl w:val="0"/>
          <w:numId w:val="26"/>
        </w:numPr>
      </w:pPr>
      <w:r>
        <w:t xml:space="preserve">Mise en réserve </w:t>
      </w:r>
      <w:r w:rsidR="00BD345F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="00F64B3C" w:rsidRPr="00F64B3C">
        <w:t>(rémunération de parts sociales)</w:t>
      </w:r>
    </w:p>
    <w:p w:rsidR="00050CFB" w:rsidRDefault="00925CEB" w:rsidP="00B26CD3">
      <w:pPr>
        <w:pStyle w:val="Titre2"/>
        <w:keepNext w:val="0"/>
        <w:keepLines/>
        <w:rPr>
          <w:b w:val="0"/>
        </w:rPr>
      </w:pPr>
      <w:bookmarkStart w:id="43" w:name="_Toc511568917"/>
      <w:bookmarkStart w:id="44" w:name="_Toc511654651"/>
      <w:r>
        <w:rPr>
          <w:b w:val="0"/>
        </w:rPr>
        <w:t xml:space="preserve">  </w:t>
      </w:r>
      <w:bookmarkStart w:id="45" w:name="_Toc513456829"/>
      <w:bookmarkStart w:id="46" w:name="_Toc513463586"/>
      <w:bookmarkStart w:id="47" w:name="_Ref7611030"/>
      <w:bookmarkStart w:id="48" w:name="_Ref7611037"/>
      <w:bookmarkStart w:id="49" w:name="_Ref7611043"/>
      <w:bookmarkStart w:id="50" w:name="_Ref35683615"/>
      <w:r w:rsidR="00F60493" w:rsidRPr="00EB3D67">
        <w:rPr>
          <w:b w:val="0"/>
        </w:rPr>
        <w:t xml:space="preserve">Valeur </w:t>
      </w:r>
      <w:r w:rsidR="001007B3">
        <w:rPr>
          <w:b w:val="0"/>
        </w:rPr>
        <w:t xml:space="preserve">de </w:t>
      </w:r>
      <w:r w:rsidR="00F60493" w:rsidRPr="00EB3D67">
        <w:rPr>
          <w:b w:val="0"/>
        </w:rPr>
        <w:t>remboursement des parts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050CFB" w:rsidRPr="00290EFE" w:rsidRDefault="00F60493" w:rsidP="00B26CD3">
      <w:pPr>
        <w:keepLines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 w:rsidR="00F05D08">
        <w:t>sociétaires</w:t>
      </w:r>
      <w:r w:rsidR="00C824A3">
        <w:t xml:space="preserve"> </w:t>
      </w:r>
      <w:r w:rsidRPr="00290EFE">
        <w:t>qui ont perdu la qualité d</w:t>
      </w:r>
      <w:r w:rsidR="004B1186">
        <w:t>e</w:t>
      </w:r>
      <w:r w:rsidR="000B5EC2">
        <w:t xml:space="preserve"> </w:t>
      </w:r>
      <w:r w:rsidR="00F05D08">
        <w:t>sociétaire</w:t>
      </w:r>
      <w:r w:rsidRPr="00290EFE">
        <w:t xml:space="preserve"> au cours de l’exercice s’établit </w:t>
      </w:r>
      <w:r w:rsidR="00C824A3" w:rsidRPr="00290EFE">
        <w:t>à la</w:t>
      </w:r>
      <w:r w:rsidRPr="00290EFE">
        <w:t xml:space="preserve"> valeur nominale</w:t>
      </w:r>
      <w:r w:rsidR="00E63690">
        <w:rPr>
          <w:bCs/>
          <w:color w:val="000000"/>
        </w:rPr>
        <w:t xml:space="preserve"> de 50 €.</w:t>
      </w:r>
    </w:p>
    <w:p w:rsidR="00050CFB" w:rsidRDefault="00267392" w:rsidP="00B26CD3">
      <w:pPr>
        <w:pStyle w:val="Titre2"/>
        <w:keepNext w:val="0"/>
        <w:keepLines/>
        <w:rPr>
          <w:b w:val="0"/>
        </w:rPr>
      </w:pPr>
      <w:r w:rsidRPr="00EB3D67">
        <w:rPr>
          <w:b w:val="0"/>
        </w:rPr>
        <w:lastRenderedPageBreak/>
        <w:t> </w:t>
      </w:r>
      <w:r w:rsidR="00925CEB">
        <w:rPr>
          <w:b w:val="0"/>
        </w:rPr>
        <w:t xml:space="preserve"> </w:t>
      </w:r>
      <w:bookmarkStart w:id="51" w:name="_Toc513456830"/>
      <w:bookmarkStart w:id="52" w:name="_Toc513463587"/>
      <w:bookmarkStart w:id="53" w:name="_Ref7611080"/>
      <w:bookmarkStart w:id="54" w:name="_Ref7611086"/>
      <w:bookmarkStart w:id="55" w:name="_Ref7611087"/>
      <w:bookmarkStart w:id="56" w:name="_Ref35683643"/>
      <w:r w:rsidR="00BE1D48" w:rsidRPr="00EB3D67">
        <w:rPr>
          <w:b w:val="0"/>
        </w:rPr>
        <w:t>Conventions règlementées</w:t>
      </w:r>
      <w:bookmarkEnd w:id="51"/>
      <w:bookmarkEnd w:id="52"/>
      <w:bookmarkEnd w:id="53"/>
      <w:bookmarkEnd w:id="54"/>
      <w:bookmarkEnd w:id="55"/>
      <w:bookmarkEnd w:id="56"/>
    </w:p>
    <w:p w:rsidR="0091637F" w:rsidRPr="00290EFE" w:rsidRDefault="0091637F" w:rsidP="00B26CD3">
      <w:pPr>
        <w:keepLines/>
        <w:rPr>
          <w:bCs/>
        </w:rPr>
      </w:pPr>
      <w:bookmarkStart w:id="57" w:name="_Toc511568919"/>
      <w:bookmarkStart w:id="58" w:name="_Toc511654653"/>
      <w:r w:rsidRPr="00290EFE">
        <w:t xml:space="preserve">L’assemblée des associés après avoir entendu le rapport du président relatif aux conventions visées par l’article L.223-19 </w:t>
      </w:r>
      <w:r w:rsidR="000B76A4">
        <w:t xml:space="preserve">du </w:t>
      </w:r>
      <w:r w:rsidRPr="00290EFE">
        <w:t>Code de commerce</w:t>
      </w:r>
      <w:r w:rsidR="003C41E0">
        <w:t xml:space="preserve">, </w:t>
      </w:r>
      <w:r w:rsidR="004F0E65">
        <w:fldChar w:fldCharType="begin"/>
      </w:r>
      <w:r w:rsidR="004F0E65">
        <w:instrText xml:space="preserve"> REF _Ref7781160 \r \h </w:instrText>
      </w:r>
      <w:r w:rsidR="004F0E65">
        <w:fldChar w:fldCharType="end"/>
      </w:r>
      <w:r w:rsidRPr="00290EFE">
        <w:t xml:space="preserve"> </w:t>
      </w:r>
      <w:r w:rsidR="00446A19">
        <w:t xml:space="preserve">prend acte </w:t>
      </w:r>
      <w:r w:rsidR="00DD4EC8">
        <w:t xml:space="preserve">de </w:t>
      </w:r>
      <w:r w:rsidR="00DD4EC8" w:rsidRPr="00290EFE">
        <w:t>chacune</w:t>
      </w:r>
      <w:r w:rsidR="00C16994">
        <w:t xml:space="preserve"> des conventions visées.</w:t>
      </w:r>
    </w:p>
    <w:p w:rsidR="0091637F" w:rsidRPr="00290EFE" w:rsidRDefault="0091637F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 w:rsidR="00385CBB">
        <w:rPr>
          <w:rFonts w:ascii="Times New Roman" w:hAnsi="Times New Roman"/>
          <w:sz w:val="24"/>
          <w:szCs w:val="24"/>
        </w:rPr>
        <w:t xml:space="preserve"> convention </w:t>
      </w:r>
      <w:r w:rsidR="007A4D7F">
        <w:rPr>
          <w:rFonts w:ascii="Times New Roman" w:hAnsi="Times New Roman"/>
          <w:sz w:val="24"/>
          <w:szCs w:val="24"/>
        </w:rPr>
        <w:t>avec Madame Brousseau</w:t>
      </w:r>
      <w:r w:rsidR="004B380D">
        <w:rPr>
          <w:rFonts w:ascii="Times New Roman" w:hAnsi="Times New Roman"/>
          <w:sz w:val="24"/>
          <w:szCs w:val="24"/>
        </w:rPr>
        <w:t xml:space="preserve"> Béatrice</w:t>
      </w:r>
    </w:p>
    <w:p w:rsidR="0091637F" w:rsidRPr="00290EFE" w:rsidRDefault="0091637F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="006A1348"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 w:rsidR="007A4D7F">
        <w:rPr>
          <w:rFonts w:ascii="Times New Roman" w:hAnsi="Times New Roman"/>
          <w:sz w:val="24"/>
          <w:szCs w:val="24"/>
        </w:rPr>
        <w:t>Gomart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Martine</w:t>
      </w:r>
    </w:p>
    <w:p w:rsidR="007A4D7F" w:rsidRDefault="0091637F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="006A1348"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 w:rsidR="007A4D7F">
        <w:rPr>
          <w:rFonts w:ascii="Times New Roman" w:hAnsi="Times New Roman"/>
          <w:sz w:val="24"/>
          <w:szCs w:val="24"/>
        </w:rPr>
        <w:t>Depaux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Jean-Marie</w:t>
      </w:r>
    </w:p>
    <w:p w:rsidR="006A1348" w:rsidRDefault="006A1348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7A4D7F">
        <w:rPr>
          <w:rFonts w:ascii="Times New Roman" w:hAnsi="Times New Roman"/>
          <w:sz w:val="24"/>
          <w:szCs w:val="24"/>
        </w:rPr>
        <w:t xml:space="preserve">avec Madame </w:t>
      </w:r>
      <w:proofErr w:type="spellStart"/>
      <w:r w:rsidR="007A4D7F">
        <w:rPr>
          <w:rFonts w:ascii="Times New Roman" w:hAnsi="Times New Roman"/>
          <w:sz w:val="24"/>
          <w:szCs w:val="24"/>
        </w:rPr>
        <w:t>Laforge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Aurelie</w:t>
      </w:r>
      <w:proofErr w:type="spellEnd"/>
    </w:p>
    <w:p w:rsidR="00385CBB" w:rsidRDefault="00385CBB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>avec Monsieur Laborde</w:t>
      </w:r>
      <w:r w:rsidR="004B380D">
        <w:rPr>
          <w:rFonts w:ascii="Times New Roman" w:hAnsi="Times New Roman"/>
          <w:sz w:val="24"/>
          <w:szCs w:val="24"/>
        </w:rPr>
        <w:t xml:space="preserve"> Bertrand</w:t>
      </w:r>
    </w:p>
    <w:p w:rsidR="00385CBB" w:rsidRDefault="00385CBB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 xml:space="preserve">avec Madame </w:t>
      </w:r>
      <w:proofErr w:type="spellStart"/>
      <w:r w:rsidR="00DA7F0D">
        <w:rPr>
          <w:rFonts w:ascii="Times New Roman" w:hAnsi="Times New Roman"/>
          <w:sz w:val="24"/>
          <w:szCs w:val="24"/>
        </w:rPr>
        <w:t>Debrusse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Anne-Marie</w:t>
      </w:r>
    </w:p>
    <w:p w:rsidR="00385CBB" w:rsidRDefault="00385CBB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 xml:space="preserve">avec Monsieur </w:t>
      </w:r>
      <w:proofErr w:type="spellStart"/>
      <w:r w:rsidR="00DA7F0D">
        <w:rPr>
          <w:rFonts w:ascii="Times New Roman" w:hAnsi="Times New Roman"/>
          <w:sz w:val="24"/>
          <w:szCs w:val="24"/>
        </w:rPr>
        <w:t>Arévallo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Henri</w:t>
      </w:r>
    </w:p>
    <w:p w:rsidR="00385CBB" w:rsidRDefault="00385CBB" w:rsidP="002E5F6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>convention</w:t>
      </w:r>
      <w:r>
        <w:rPr>
          <w:rFonts w:ascii="Times New Roman" w:hAnsi="Times New Roman"/>
          <w:sz w:val="24"/>
          <w:szCs w:val="24"/>
        </w:rPr>
        <w:t> </w:t>
      </w:r>
      <w:r w:rsidR="00DA7F0D">
        <w:rPr>
          <w:rFonts w:ascii="Times New Roman" w:hAnsi="Times New Roman"/>
          <w:sz w:val="24"/>
          <w:szCs w:val="24"/>
        </w:rPr>
        <w:t xml:space="preserve">avec Madame </w:t>
      </w:r>
      <w:proofErr w:type="spellStart"/>
      <w:r w:rsidR="00DA7F0D">
        <w:rPr>
          <w:rFonts w:ascii="Times New Roman" w:hAnsi="Times New Roman"/>
          <w:sz w:val="24"/>
          <w:szCs w:val="24"/>
        </w:rPr>
        <w:t>Irvoas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Rozzen</w:t>
      </w:r>
      <w:proofErr w:type="spellEnd"/>
    </w:p>
    <w:p w:rsidR="007A4D7F" w:rsidRPr="00290EFE" w:rsidRDefault="007A4D7F" w:rsidP="002E5F6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 xml:space="preserve">avec Monsieur </w:t>
      </w:r>
      <w:proofErr w:type="spellStart"/>
      <w:r w:rsidR="00DA7F0D">
        <w:rPr>
          <w:rFonts w:ascii="Times New Roman" w:hAnsi="Times New Roman"/>
          <w:sz w:val="24"/>
          <w:szCs w:val="24"/>
        </w:rPr>
        <w:t>Noeureuil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Eric</w:t>
      </w:r>
      <w:proofErr w:type="spellEnd"/>
    </w:p>
    <w:p w:rsidR="00F60493" w:rsidRPr="00EB3D67" w:rsidRDefault="00925CEB" w:rsidP="00B26CD3">
      <w:pPr>
        <w:pStyle w:val="Titre2"/>
        <w:keepNext w:val="0"/>
        <w:keepLines/>
        <w:rPr>
          <w:rFonts w:ascii="Arial" w:hAnsi="Arial"/>
          <w:b w:val="0"/>
          <w:szCs w:val="20"/>
        </w:rPr>
      </w:pPr>
      <w:r>
        <w:rPr>
          <w:b w:val="0"/>
        </w:rPr>
        <w:t xml:space="preserve">  </w:t>
      </w:r>
      <w:bookmarkStart w:id="59" w:name="_Toc513456831"/>
      <w:bookmarkStart w:id="60" w:name="_Toc513463588"/>
      <w:bookmarkStart w:id="61" w:name="_Ref7611106"/>
      <w:bookmarkStart w:id="62" w:name="_Ref7611112"/>
      <w:bookmarkStart w:id="63" w:name="_Ref35683653"/>
      <w:r w:rsidR="006D3815" w:rsidRPr="00EB3D67">
        <w:rPr>
          <w:b w:val="0"/>
        </w:rPr>
        <w:t>Capital variable</w:t>
      </w:r>
      <w:bookmarkEnd w:id="57"/>
      <w:bookmarkEnd w:id="58"/>
      <w:bookmarkEnd w:id="59"/>
      <w:bookmarkEnd w:id="60"/>
      <w:bookmarkEnd w:id="61"/>
      <w:bookmarkEnd w:id="62"/>
      <w:bookmarkEnd w:id="63"/>
    </w:p>
    <w:p w:rsidR="000B76A4" w:rsidRPr="000B76A4" w:rsidRDefault="00F60493" w:rsidP="000B76A4">
      <w:pPr>
        <w:pStyle w:val="Corpsdetexte"/>
        <w:keepLines/>
        <w:ind w:right="70"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</w:t>
      </w:r>
      <w:r w:rsidR="00F52F10" w:rsidRPr="00290EFE">
        <w:rPr>
          <w:rFonts w:ascii="Times New Roman" w:hAnsi="Times New Roman"/>
          <w:bCs/>
          <w:sz w:val="24"/>
          <w:szCs w:val="24"/>
        </w:rPr>
        <w:t xml:space="preserve">à </w:t>
      </w:r>
      <w:r w:rsidR="008969BB"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 w:rsidR="008969BB"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 w:rsidR="008969BB">
        <w:rPr>
          <w:rFonts w:ascii="Times New Roman" w:hAnsi="Times New Roman"/>
          <w:bCs/>
          <w:sz w:val="24"/>
          <w:szCs w:val="24"/>
        </w:rPr>
        <w:t>pour l’année 2018</w:t>
      </w:r>
      <w:r w:rsidR="00E63690">
        <w:rPr>
          <w:rFonts w:ascii="Times New Roman" w:hAnsi="Times New Roman"/>
          <w:bCs/>
          <w:sz w:val="24"/>
          <w:szCs w:val="24"/>
        </w:rPr>
        <w:t>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 w:rsidR="00E63690"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 w:rsidR="008969BB">
        <w:rPr>
          <w:rFonts w:ascii="Times New Roman" w:hAnsi="Times New Roman"/>
          <w:bCs/>
          <w:sz w:val="24"/>
          <w:szCs w:val="24"/>
        </w:rPr>
        <w:t>16 350 €</w:t>
      </w:r>
      <w:r w:rsidR="000B76A4">
        <w:rPr>
          <w:rFonts w:ascii="Times New Roman" w:hAnsi="Times New Roman"/>
          <w:bCs/>
          <w:sz w:val="24"/>
          <w:szCs w:val="24"/>
        </w:rPr>
        <w:t>.</w:t>
      </w:r>
      <w:r w:rsidR="00972EF2">
        <w:rPr>
          <w:rFonts w:ascii="Times New Roman" w:hAnsi="Times New Roman"/>
          <w:bCs/>
          <w:sz w:val="24"/>
          <w:szCs w:val="24"/>
        </w:rPr>
        <w:t xml:space="preserve"> </w:t>
      </w:r>
      <w:r w:rsidR="000B76A4" w:rsidRPr="000B76A4">
        <w:rPr>
          <w:rFonts w:ascii="Times New Roman" w:hAnsi="Times New Roman"/>
          <w:bCs/>
          <w:sz w:val="24"/>
          <w:szCs w:val="24"/>
        </w:rPr>
        <w:t>Il totalise ainsi 1</w:t>
      </w:r>
      <w:r w:rsidR="002B70B2">
        <w:rPr>
          <w:rFonts w:ascii="Times New Roman" w:hAnsi="Times New Roman"/>
          <w:bCs/>
          <w:sz w:val="24"/>
          <w:szCs w:val="24"/>
        </w:rPr>
        <w:t xml:space="preserve"> </w:t>
      </w:r>
      <w:r w:rsidR="000B76A4"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="000B76A4" w:rsidRPr="000B76A4">
        <w:rPr>
          <w:rFonts w:ascii="Times New Roman" w:hAnsi="Times New Roman"/>
          <w:bCs/>
          <w:sz w:val="24"/>
          <w:szCs w:val="24"/>
        </w:rPr>
        <w:t>.</w:t>
      </w:r>
    </w:p>
    <w:p w:rsidR="000B76A4" w:rsidRPr="000B76A4" w:rsidRDefault="000B76A4" w:rsidP="000B76A4">
      <w:pPr>
        <w:pStyle w:val="Corpsdetexte"/>
        <w:keepNext/>
        <w:keepLines/>
        <w:ind w:right="70"/>
        <w:rPr>
          <w:rFonts w:ascii="Times New Roman" w:hAnsi="Times New Roman"/>
          <w:bCs/>
          <w:sz w:val="24"/>
          <w:szCs w:val="24"/>
        </w:rPr>
      </w:pPr>
      <w:r w:rsidRPr="000B76A4">
        <w:rPr>
          <w:rFonts w:ascii="Times New Roman" w:hAnsi="Times New Roman"/>
          <w:bCs/>
          <w:sz w:val="24"/>
          <w:szCs w:val="24"/>
        </w:rPr>
        <w:t>Le capital minimum statutaire s’établit à 84</w:t>
      </w:r>
      <w:r w:rsidR="002B70B2"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600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/4 soit 21</w:t>
      </w:r>
      <w:r w:rsidR="002B70B2"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150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  <w:r w:rsidR="002B70B2">
        <w:rPr>
          <w:rFonts w:ascii="Times New Roman" w:hAnsi="Times New Roman"/>
          <w:bCs/>
          <w:sz w:val="24"/>
          <w:szCs w:val="24"/>
        </w:rPr>
        <w:t xml:space="preserve"> Article 8 des statuts</w:t>
      </w:r>
    </w:p>
    <w:p w:rsidR="006D3815" w:rsidRPr="00EB3D67" w:rsidRDefault="00925CEB" w:rsidP="00B26CD3">
      <w:pPr>
        <w:pStyle w:val="Titre2"/>
        <w:keepNext w:val="0"/>
        <w:keepLines/>
        <w:rPr>
          <w:b w:val="0"/>
        </w:rPr>
      </w:pPr>
      <w:bookmarkStart w:id="64" w:name="_Toc511568921"/>
      <w:bookmarkStart w:id="65" w:name="_Toc511654655"/>
      <w:r>
        <w:rPr>
          <w:b w:val="0"/>
        </w:rPr>
        <w:t xml:space="preserve">  </w:t>
      </w:r>
      <w:bookmarkStart w:id="66" w:name="_Toc513456833"/>
      <w:bookmarkStart w:id="67" w:name="_Toc513463590"/>
      <w:bookmarkStart w:id="68" w:name="_Ref7611124"/>
      <w:bookmarkStart w:id="69" w:name="_Ref7611129"/>
      <w:bookmarkStart w:id="70" w:name="_Ref35683666"/>
      <w:r w:rsidR="006D3815" w:rsidRPr="00EB3D67">
        <w:rPr>
          <w:b w:val="0"/>
        </w:rPr>
        <w:t>Orientation générale de la coopérative pour les futurs projets</w:t>
      </w:r>
      <w:bookmarkEnd w:id="64"/>
      <w:bookmarkEnd w:id="65"/>
      <w:bookmarkEnd w:id="66"/>
      <w:bookmarkEnd w:id="67"/>
      <w:bookmarkEnd w:id="68"/>
      <w:bookmarkEnd w:id="69"/>
      <w:bookmarkEnd w:id="70"/>
    </w:p>
    <w:p w:rsidR="00F60493" w:rsidRPr="00EB3D67" w:rsidRDefault="009429CB" w:rsidP="00B26CD3">
      <w:pPr>
        <w:keepLines/>
        <w:ind w:firstLine="1418"/>
        <w:rPr>
          <w:rFonts w:ascii="Arial" w:hAnsi="Arial" w:cs="Arial"/>
          <w:sz w:val="20"/>
          <w:szCs w:val="20"/>
        </w:rPr>
      </w:pPr>
      <w:r w:rsidRPr="00290EFE">
        <w:t>Durant le prochain exercice l</w:t>
      </w:r>
      <w:r w:rsidR="00F60493" w:rsidRPr="00290EFE">
        <w:t>e conseil coopératif</w:t>
      </w:r>
      <w:r w:rsidR="00FB473A">
        <w:t xml:space="preserve"> </w:t>
      </w:r>
      <w:r w:rsidR="00FB473A" w:rsidRPr="00290EFE">
        <w:t xml:space="preserve">pourra </w:t>
      </w:r>
      <w:r w:rsidRPr="00290EFE">
        <w:t>en prévision de l’évolution futur</w:t>
      </w:r>
      <w:r w:rsidR="00163254" w:rsidRPr="00290EFE">
        <w:t>e</w:t>
      </w:r>
      <w:r w:rsidRPr="00290EFE">
        <w:t xml:space="preserve"> </w:t>
      </w:r>
      <w:r w:rsidR="00F60493" w:rsidRPr="00290EFE">
        <w:t>étudier</w:t>
      </w:r>
      <w:r w:rsidRPr="00290EFE">
        <w:t xml:space="preserve"> </w:t>
      </w:r>
      <w:proofErr w:type="gramStart"/>
      <w:r w:rsidR="00F60493" w:rsidRPr="00290EFE">
        <w:t>et</w:t>
      </w:r>
      <w:r w:rsidR="00ED0715">
        <w:t xml:space="preserve"> </w:t>
      </w:r>
      <w:r w:rsidRPr="00290EFE">
        <w:t xml:space="preserve"> </w:t>
      </w:r>
      <w:r w:rsidR="00B54837" w:rsidRPr="00290EFE">
        <w:t>prendre</w:t>
      </w:r>
      <w:proofErr w:type="gramEnd"/>
      <w:r w:rsidR="00B54837" w:rsidRPr="00290EFE">
        <w:t xml:space="preserve"> des</w:t>
      </w:r>
      <w:r w:rsidR="00F60493" w:rsidRPr="00290EFE">
        <w:t xml:space="preserve"> engagements sur d’autres projets sur des propriétés publiques ou privées dans</w:t>
      </w:r>
      <w:r w:rsidR="00F60493" w:rsidRPr="004C513E">
        <w:t xml:space="preserve"> tous les modes de productions d’énergie</w:t>
      </w:r>
      <w:r w:rsidR="002F0CEF" w:rsidRPr="004C513E">
        <w:t xml:space="preserve"> renouvelable</w:t>
      </w:r>
      <w:r w:rsidR="00F60493" w:rsidRPr="004C513E">
        <w:t xml:space="preserve"> en accord avec</w:t>
      </w:r>
      <w:r w:rsidRPr="004C513E">
        <w:t xml:space="preserve"> le préambule et l’objet énoncé</w:t>
      </w:r>
      <w:r w:rsidR="00F60493" w:rsidRPr="004C513E">
        <w:t xml:space="preserve"> dans les statuts.</w:t>
      </w:r>
      <w:r w:rsidR="00F60493" w:rsidRPr="00EB3D67">
        <w:rPr>
          <w:rFonts w:ascii="Arial" w:hAnsi="Arial" w:cs="Arial"/>
          <w:sz w:val="20"/>
          <w:szCs w:val="20"/>
        </w:rPr>
        <w:t xml:space="preserve"> </w:t>
      </w:r>
    </w:p>
    <w:p w:rsidR="00F60493" w:rsidRDefault="00925CEB" w:rsidP="00B26CD3">
      <w:pPr>
        <w:pStyle w:val="Titre2"/>
        <w:keepNext w:val="0"/>
        <w:keepLines/>
        <w:rPr>
          <w:b w:val="0"/>
        </w:rPr>
      </w:pPr>
      <w:bookmarkStart w:id="71" w:name="_Toc511568922"/>
      <w:bookmarkStart w:id="72" w:name="_Toc511654656"/>
      <w:r>
        <w:rPr>
          <w:b w:val="0"/>
        </w:rPr>
        <w:t> </w:t>
      </w:r>
      <w:bookmarkStart w:id="73" w:name="_Toc513456834"/>
      <w:bookmarkStart w:id="74" w:name="_Toc513463591"/>
      <w:bookmarkStart w:id="75" w:name="_Ref7611140"/>
      <w:bookmarkStart w:id="76" w:name="_Ref7611152"/>
      <w:bookmarkStart w:id="77" w:name="_Ref35683672"/>
      <w:r w:rsidR="00E06BD2">
        <w:rPr>
          <w:b w:val="0"/>
        </w:rPr>
        <w:t>Élections au</w:t>
      </w:r>
      <w:r w:rsidR="00B14139">
        <w:rPr>
          <w:b w:val="0"/>
        </w:rPr>
        <w:t xml:space="preserve"> </w:t>
      </w:r>
      <w:r w:rsidR="00B14139" w:rsidRPr="00EB3D67">
        <w:rPr>
          <w:b w:val="0"/>
        </w:rPr>
        <w:t>conseil</w:t>
      </w:r>
      <w:r w:rsidR="006D3815" w:rsidRPr="00EB3D67">
        <w:rPr>
          <w:b w:val="0"/>
        </w:rPr>
        <w:t xml:space="preserve"> coopératif</w:t>
      </w:r>
      <w:bookmarkEnd w:id="71"/>
      <w:bookmarkEnd w:id="72"/>
      <w:bookmarkEnd w:id="73"/>
      <w:bookmarkEnd w:id="74"/>
      <w:bookmarkEnd w:id="75"/>
      <w:bookmarkEnd w:id="76"/>
      <w:bookmarkEnd w:id="77"/>
      <w:r w:rsidR="006D3815" w:rsidRPr="00EB3D67">
        <w:rPr>
          <w:b w:val="0"/>
        </w:rPr>
        <w:t> </w:t>
      </w:r>
    </w:p>
    <w:p w:rsidR="003F3656" w:rsidRDefault="003F3656" w:rsidP="00B26CD3">
      <w:r>
        <w:t>Les conseillers sortants ont été désignés par tirage au sort au conseil coopératif du 07/03/2020 en présence de deux sociétaires extérieurs au conseil coopératif :</w:t>
      </w:r>
    </w:p>
    <w:p w:rsidR="001A40B2" w:rsidRDefault="001A40B2" w:rsidP="00B26CD3"/>
    <w:p w:rsidR="004F7948" w:rsidRDefault="004F7948" w:rsidP="00B26CD3">
      <w:pPr>
        <w:rPr>
          <w:b/>
          <w:bCs/>
        </w:rPr>
        <w:sectPr w:rsidR="004F7948" w:rsidSect="00EB5147">
          <w:footerReference w:type="default" r:id="rId11"/>
          <w:headerReference w:type="first" r:id="rId12"/>
          <w:footerReference w:type="first" r:id="rId13"/>
          <w:pgSz w:w="11906" w:h="16838"/>
          <w:pgMar w:top="1276" w:right="566" w:bottom="1276" w:left="709" w:header="540" w:footer="261" w:gutter="0"/>
          <w:pgNumType w:start="1"/>
          <w:cols w:space="708"/>
          <w:titlePg/>
          <w:docGrid w:linePitch="360"/>
        </w:sectPr>
      </w:pPr>
    </w:p>
    <w:p w:rsidR="003F3656" w:rsidRDefault="003F3656" w:rsidP="00B26CD3">
      <w:r>
        <w:rPr>
          <w:b/>
          <w:bCs/>
        </w:rPr>
        <w:lastRenderedPageBreak/>
        <w:t>Les sortants :</w:t>
      </w:r>
    </w:p>
    <w:p w:rsidR="003F3656" w:rsidRDefault="003F3656" w:rsidP="00B26CD3">
      <w:r>
        <w:t>Pascale Bernard</w:t>
      </w:r>
    </w:p>
    <w:p w:rsidR="003F3656" w:rsidRDefault="003F3656" w:rsidP="00B26CD3">
      <w:r>
        <w:t xml:space="preserve">Emmanuel </w:t>
      </w:r>
      <w:proofErr w:type="spellStart"/>
      <w:r>
        <w:t>Haydon</w:t>
      </w:r>
      <w:proofErr w:type="spellEnd"/>
    </w:p>
    <w:p w:rsidR="003F3656" w:rsidRDefault="003F3656" w:rsidP="00B26CD3">
      <w:proofErr w:type="spellStart"/>
      <w:r>
        <w:t>Eric</w:t>
      </w:r>
      <w:proofErr w:type="spellEnd"/>
      <w:r>
        <w:t xml:space="preserve"> </w:t>
      </w:r>
      <w:proofErr w:type="spellStart"/>
      <w:r>
        <w:t>Noeureuil</w:t>
      </w:r>
      <w:proofErr w:type="spellEnd"/>
    </w:p>
    <w:p w:rsidR="003F3656" w:rsidRDefault="003F3656" w:rsidP="00B26CD3">
      <w:r>
        <w:t xml:space="preserve">Julien </w:t>
      </w:r>
      <w:proofErr w:type="spellStart"/>
      <w:r>
        <w:t>Fouchard</w:t>
      </w:r>
      <w:proofErr w:type="spellEnd"/>
    </w:p>
    <w:p w:rsidR="003F3656" w:rsidRDefault="003F3656" w:rsidP="00B26CD3">
      <w:r>
        <w:t>Jean-Marc Isnard (démissionnaire)</w:t>
      </w:r>
    </w:p>
    <w:p w:rsidR="001A40B2" w:rsidRDefault="001A40B2" w:rsidP="00B26CD3"/>
    <w:p w:rsidR="007C4C52" w:rsidRDefault="007C4C52" w:rsidP="00B26CD3">
      <w:r>
        <w:rPr>
          <w:b/>
          <w:bCs/>
        </w:rPr>
        <w:lastRenderedPageBreak/>
        <w:t>Reconduits :</w:t>
      </w:r>
    </w:p>
    <w:p w:rsidR="007C4C52" w:rsidRDefault="007C4C52" w:rsidP="00B26CD3">
      <w:r>
        <w:t xml:space="preserve">Caroline </w:t>
      </w:r>
      <w:proofErr w:type="spellStart"/>
      <w:r>
        <w:t>Fouchard</w:t>
      </w:r>
      <w:proofErr w:type="spellEnd"/>
    </w:p>
    <w:p w:rsidR="007C4C52" w:rsidRDefault="007C4C52" w:rsidP="00B26CD3">
      <w:r>
        <w:t>Hélène Petit</w:t>
      </w:r>
    </w:p>
    <w:p w:rsidR="007C4C52" w:rsidRDefault="007C4C52" w:rsidP="00B26CD3">
      <w:r>
        <w:t xml:space="preserve">Christian </w:t>
      </w:r>
      <w:proofErr w:type="spellStart"/>
      <w:r>
        <w:t>Thil</w:t>
      </w:r>
      <w:proofErr w:type="spellEnd"/>
    </w:p>
    <w:p w:rsidR="007C4C52" w:rsidRDefault="007C4C52" w:rsidP="00B26CD3">
      <w:r>
        <w:t>Alain Rivière</w:t>
      </w:r>
    </w:p>
    <w:p w:rsidR="007C4C52" w:rsidRDefault="007C4C52" w:rsidP="00B26CD3">
      <w:r>
        <w:t>Jean-Paul Gardette</w:t>
      </w:r>
    </w:p>
    <w:p w:rsidR="004F7948" w:rsidRDefault="004F7948" w:rsidP="00B26CD3">
      <w:pPr>
        <w:sectPr w:rsidR="004F7948" w:rsidSect="004F7948">
          <w:type w:val="continuous"/>
          <w:pgSz w:w="11906" w:h="16838"/>
          <w:pgMar w:top="1276" w:right="849" w:bottom="1276" w:left="1134" w:header="540" w:footer="261" w:gutter="0"/>
          <w:pgNumType w:start="1"/>
          <w:cols w:num="2" w:space="708"/>
          <w:titlePg/>
          <w:docGrid w:linePitch="360"/>
        </w:sectPr>
      </w:pPr>
    </w:p>
    <w:p w:rsidR="00153E9D" w:rsidRDefault="00153E9D" w:rsidP="00B26CD3"/>
    <w:p w:rsidR="00153E9D" w:rsidRDefault="00153E9D" w:rsidP="00B26CD3">
      <w:pPr>
        <w:rPr>
          <w:b/>
        </w:rPr>
      </w:pPr>
      <w:r w:rsidRPr="00153E9D">
        <w:rPr>
          <w:b/>
        </w:rPr>
        <w:t>Candidats :</w:t>
      </w:r>
    </w:p>
    <w:p w:rsidR="00903383" w:rsidRDefault="00903383" w:rsidP="00B26CD3">
      <w:r>
        <w:t>Pascale Bernard</w:t>
      </w:r>
    </w:p>
    <w:p w:rsidR="00903383" w:rsidRDefault="00903383" w:rsidP="00B26CD3">
      <w:r>
        <w:t xml:space="preserve">Julien </w:t>
      </w:r>
      <w:proofErr w:type="spellStart"/>
      <w:r>
        <w:t>Fouchard</w:t>
      </w:r>
      <w:proofErr w:type="spellEnd"/>
    </w:p>
    <w:p w:rsidR="0032358E" w:rsidRDefault="0032358E" w:rsidP="00B26CD3">
      <w:proofErr w:type="spellStart"/>
      <w:r>
        <w:t>Eric</w:t>
      </w:r>
      <w:proofErr w:type="spellEnd"/>
      <w:r>
        <w:t xml:space="preserve"> </w:t>
      </w:r>
      <w:proofErr w:type="spellStart"/>
      <w:r>
        <w:t>Noeureuil</w:t>
      </w:r>
      <w:proofErr w:type="spellEnd"/>
    </w:p>
    <w:p w:rsidR="007C4C52" w:rsidRDefault="0032358E" w:rsidP="00B26CD3">
      <w:pPr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972EF2" w:rsidRPr="00972EF2" w:rsidRDefault="00972EF2" w:rsidP="00B26CD3">
      <w:r w:rsidRPr="00972EF2">
        <w:t>Jean-Pierre Mary</w:t>
      </w:r>
    </w:p>
    <w:p w:rsidR="00F60493" w:rsidRPr="00EB3D67" w:rsidRDefault="00925CEB" w:rsidP="00B26CD3">
      <w:pPr>
        <w:pStyle w:val="Titre2"/>
        <w:keepNext w:val="0"/>
        <w:keepLines/>
        <w:rPr>
          <w:rFonts w:ascii="Arial" w:hAnsi="Arial"/>
          <w:b w:val="0"/>
          <w:szCs w:val="20"/>
        </w:rPr>
      </w:pPr>
      <w:bookmarkStart w:id="78" w:name="_Toc511568923"/>
      <w:bookmarkStart w:id="79" w:name="_Toc511654657"/>
      <w:r>
        <w:rPr>
          <w:b w:val="0"/>
        </w:rPr>
        <w:t xml:space="preserve">  </w:t>
      </w:r>
      <w:bookmarkStart w:id="80" w:name="_Toc513456835"/>
      <w:bookmarkStart w:id="81" w:name="_Toc513463592"/>
      <w:bookmarkStart w:id="82" w:name="_Ref7611164"/>
      <w:bookmarkStart w:id="83" w:name="_Ref7611172"/>
      <w:bookmarkStart w:id="84" w:name="_Ref35683696"/>
      <w:r w:rsidR="006D3815" w:rsidRPr="00EB3D67">
        <w:rPr>
          <w:b w:val="0"/>
        </w:rPr>
        <w:t>Pouvoir</w:t>
      </w:r>
      <w:r w:rsidR="002A123F" w:rsidRPr="00EB3D67">
        <w:rPr>
          <w:b w:val="0"/>
        </w:rPr>
        <w:t xml:space="preserve"> </w:t>
      </w:r>
      <w:bookmarkEnd w:id="78"/>
      <w:bookmarkEnd w:id="79"/>
      <w:bookmarkEnd w:id="80"/>
      <w:r w:rsidR="0020593A">
        <w:rPr>
          <w:b w:val="0"/>
        </w:rPr>
        <w:t>pour les formalités</w:t>
      </w:r>
      <w:bookmarkEnd w:id="81"/>
      <w:bookmarkEnd w:id="82"/>
      <w:bookmarkEnd w:id="83"/>
      <w:bookmarkEnd w:id="84"/>
    </w:p>
    <w:p w:rsidR="0020593A" w:rsidRDefault="0020593A" w:rsidP="00B26CD3">
      <w:pPr>
        <w:keepLines/>
        <w:ind w:right="70"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0C558B" w:rsidRPr="003334E2" w:rsidRDefault="0020593A" w:rsidP="00B26CD3">
      <w:pPr>
        <w:keepLines/>
        <w:autoSpaceDE w:val="0"/>
        <w:autoSpaceDN w:val="0"/>
        <w:adjustRightInd w:val="0"/>
        <w:rPr>
          <w:rFonts w:ascii="Oswald-Light" w:eastAsiaTheme="minorHAnsi" w:hAnsi="Oswald-Light" w:cs="Oswald-Light"/>
          <w:sz w:val="19"/>
          <w:szCs w:val="19"/>
          <w:lang w:eastAsia="en-US"/>
        </w:rPr>
        <w:sectPr w:rsidR="000C558B" w:rsidRPr="003334E2" w:rsidSect="004F7948">
          <w:type w:val="continuous"/>
          <w:pgSz w:w="11906" w:h="16838"/>
          <w:pgMar w:top="1276" w:right="849" w:bottom="1276" w:left="1134" w:header="540" w:footer="261" w:gutter="0"/>
          <w:pgNumType w:start="1"/>
          <w:cols w:space="708"/>
          <w:titlePg/>
          <w:docGrid w:linePitch="360"/>
        </w:sectPr>
      </w:pPr>
      <w:r w:rsidRPr="0020593A">
        <w:rPr>
          <w:rFonts w:ascii="Oswald-Light" w:eastAsiaTheme="minorHAnsi" w:hAnsi="Oswald-Light" w:cs="Oswald-Light"/>
          <w:sz w:val="19"/>
          <w:szCs w:val="19"/>
          <w:lang w:eastAsia="en-US"/>
        </w:rPr>
        <w:t>.</w:t>
      </w:r>
    </w:p>
    <w:p w:rsidR="00682485" w:rsidRDefault="00731D6A" w:rsidP="00A0627A">
      <w:pPr>
        <w:pStyle w:val="1ereannexe"/>
        <w:numPr>
          <w:ilvl w:val="0"/>
          <w:numId w:val="13"/>
        </w:numPr>
      </w:pPr>
      <w:bookmarkStart w:id="85" w:name="_Ref511565855"/>
      <w:bookmarkStart w:id="86" w:name="_Ref511566841"/>
      <w:bookmarkStart w:id="87" w:name="_Toc512781735"/>
      <w:bookmarkStart w:id="88" w:name="_Toc513456836"/>
      <w:bookmarkStart w:id="89" w:name="_Toc513463593"/>
      <w:bookmarkStart w:id="90" w:name="_Ref7779541"/>
      <w:bookmarkStart w:id="91" w:name="_Ref7779550"/>
      <w:bookmarkStart w:id="92" w:name="_Toc35422120"/>
      <w:bookmarkStart w:id="93" w:name="_Ref35683941"/>
      <w:bookmarkStart w:id="94" w:name="_Ref35684076"/>
      <w:r w:rsidRPr="00A940B0">
        <w:lastRenderedPageBreak/>
        <w:t>L</w:t>
      </w:r>
      <w:r w:rsidR="002671E7" w:rsidRPr="00A940B0">
        <w:t xml:space="preserve">iste des nouveaux </w:t>
      </w:r>
      <w:r w:rsidR="00F05D08">
        <w:t>sociétaires</w:t>
      </w:r>
      <w:r w:rsidR="00317546">
        <w:t xml:space="preserve"> </w:t>
      </w:r>
      <w:r w:rsidR="002671E7" w:rsidRPr="00A940B0">
        <w:t xml:space="preserve">depuis </w:t>
      </w:r>
      <w:r w:rsidR="00682485">
        <w:t>27/05</w:t>
      </w:r>
      <w:r w:rsidR="002671E7" w:rsidRPr="00A940B0">
        <w:t>/20</w:t>
      </w:r>
      <w:bookmarkEnd w:id="85"/>
      <w:bookmarkEnd w:id="86"/>
      <w:bookmarkEnd w:id="87"/>
      <w:bookmarkEnd w:id="88"/>
      <w:bookmarkEnd w:id="89"/>
      <w:r w:rsidR="00B14139">
        <w:t>1</w:t>
      </w:r>
      <w:bookmarkEnd w:id="90"/>
      <w:bookmarkEnd w:id="91"/>
      <w:r w:rsidR="00682485">
        <w:t>9</w:t>
      </w:r>
      <w:bookmarkEnd w:id="92"/>
      <w:bookmarkEnd w:id="93"/>
      <w:bookmarkEnd w:id="94"/>
    </w:p>
    <w:p w:rsidR="00CB2353" w:rsidRPr="00112673" w:rsidRDefault="00CB2353" w:rsidP="00CB2353">
      <w:pPr>
        <w:pStyle w:val="1ereannexe"/>
        <w:rPr>
          <w:sz w:val="18"/>
          <w:szCs w:val="18"/>
        </w:rPr>
      </w:pPr>
    </w:p>
    <w:p w:rsidR="00CB2353" w:rsidRPr="00CB2353" w:rsidRDefault="00CB2353" w:rsidP="00CB2353">
      <w:pPr>
        <w:pStyle w:val="1ereannexe"/>
        <w:rPr>
          <w:sz w:val="20"/>
          <w:szCs w:val="20"/>
        </w:rPr>
        <w:sectPr w:rsidR="00CB2353" w:rsidRPr="00CB2353" w:rsidSect="00682485">
          <w:pgSz w:w="11906" w:h="16838"/>
          <w:pgMar w:top="1702" w:right="849" w:bottom="1417" w:left="1134" w:header="540" w:footer="261" w:gutter="0"/>
          <w:cols w:space="708"/>
          <w:titlePg/>
          <w:docGrid w:linePitch="360"/>
        </w:sectPr>
      </w:pP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537"/>
      </w:tblGrid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Conjard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Vincent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Calba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Daniel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Gilabert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Marie-Claude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Oberti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Jacques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Pourcher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Mallet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Véronique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SAINT-MACAIRE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Suzy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Passade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Vatin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Sans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Bruno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Hilaire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Sebastien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EYNAUDI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Messent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Florence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Vuillemot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Sylvain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Desnos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Haydont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Mathias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Houlbert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Collectivité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Noueilles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 le Maire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ROUGET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Paris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Stephane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Maffre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Myriam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Hayzoun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Karima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Coppola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Amani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Coppola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Anselma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 grenier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Muriel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Pascal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Dominique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vandangeon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  <w:proofErr w:type="spellEnd"/>
          </w:p>
        </w:tc>
      </w:tr>
      <w:tr w:rsidR="00102922" w:rsidRPr="00102922" w:rsidTr="00102922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CHAPRON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AGNES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Collectivité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SICOVAL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 le président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Sarah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Clara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Paul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Anaïck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Maïlis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Grivard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Pintard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Martine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Ribeiro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Corderet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David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Cazales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Moreau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Sandrine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sz w:val="22"/>
                <w:szCs w:val="22"/>
              </w:rPr>
              <w:t>Weisslinger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Delphine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sz w:val="22"/>
                <w:szCs w:val="22"/>
              </w:rPr>
              <w:t>Crasnier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Fabrice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HERRY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Nadine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Dal 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Zovo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Rémi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Dal 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Zovo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Thomas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Da Silva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Elodie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 Silva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SFEIR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Orlane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SFEIR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Arnault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PLAGNARD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Gaëlle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Barousse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Adrien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Barousse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Aude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Person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Roméo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Olivier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MAITRE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 Odile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VALETTE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Jean-Jacques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Valentin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Martin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Olivier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sz w:val="22"/>
                <w:szCs w:val="22"/>
              </w:rPr>
              <w:t>Aublanc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Jérémie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COTTE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Blaise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Jean-Pierre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Knödlseder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Jürgen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BUISSON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Francois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Hernandez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Pedro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Bandel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Astride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SERVEL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EDWIGE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Brun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François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Regnouf</w:t>
            </w:r>
            <w:proofErr w:type="spellEnd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Vains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Geneviève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PADIOU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Gérard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Jover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Sébastien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Faure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Olivia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PLOURDEAU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Nathalie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PERES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MARIE-FRANÇOISE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MANTON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Espigat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Serge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LOPEZ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Aurore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Alberola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Jean-Marc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RAYMOND-CLERGUE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PIERRE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VUILLEMOT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Cyril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Laurent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Debril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Amelie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Raphaëlle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Monzali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Nicolas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Fine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Pascale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BERNARD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NELLY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LAURENT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Rosso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Josiane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 MANUGUERRA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TROLONGE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NOEMIE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TROLONGE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Serard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MASSARDIER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gerard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GUIHO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Chantal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Bernard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Kosovskaia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Oxana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ALIONA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MAXIME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ZORIAN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BASCOUL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Guillaume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Paulo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 -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Mélanie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Thomas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Bouquet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Fabienne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Haydont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BARDE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JOANNE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Esteulle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Isabelle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Paillé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Dominique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GEORGET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Eric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Pegorarotto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David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Boscher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Gabriel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 Bart de La 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Broise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Jacques</w:t>
            </w:r>
          </w:p>
        </w:tc>
      </w:tr>
      <w:tr w:rsidR="00102922" w:rsidRPr="00102922" w:rsidTr="001F42C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HORION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Clément</w:t>
            </w:r>
          </w:p>
        </w:tc>
      </w:tr>
      <w:tr w:rsidR="00102922" w:rsidRPr="00102922" w:rsidTr="001F42C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MARY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JUNE</w:t>
            </w:r>
          </w:p>
        </w:tc>
      </w:tr>
      <w:tr w:rsidR="003A397E" w:rsidRPr="00102922" w:rsidTr="001F42C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Aubert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</w:tbl>
    <w:p w:rsidR="00D30823" w:rsidRDefault="00D30823" w:rsidP="006D3622">
      <w:pPr>
        <w:rPr>
          <w:rFonts w:ascii="Calibri" w:hAnsi="Calibri"/>
          <w:color w:val="000000"/>
          <w:sz w:val="22"/>
          <w:szCs w:val="22"/>
        </w:rPr>
        <w:sectPr w:rsidR="00D30823" w:rsidSect="00112673">
          <w:type w:val="continuous"/>
          <w:pgSz w:w="11906" w:h="16838"/>
          <w:pgMar w:top="1702" w:right="849" w:bottom="851" w:left="1134" w:header="540" w:footer="261" w:gutter="0"/>
          <w:cols w:num="2" w:space="708"/>
          <w:titlePg/>
          <w:docGrid w:linePitch="360"/>
        </w:sectPr>
      </w:pPr>
    </w:p>
    <w:p w:rsidR="0062073B" w:rsidRPr="00A940B0" w:rsidRDefault="0062073B" w:rsidP="00AE6167">
      <w:pPr>
        <w:pStyle w:val="1ereannexe"/>
        <w:ind w:left="0"/>
      </w:pPr>
    </w:p>
    <w:sectPr w:rsidR="0062073B" w:rsidRPr="00A940B0" w:rsidSect="00AE6167"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596" w:rsidRDefault="00B76596" w:rsidP="007C34CE">
      <w:r>
        <w:separator/>
      </w:r>
    </w:p>
  </w:endnote>
  <w:endnote w:type="continuationSeparator" w:id="0">
    <w:p w:rsidR="00B76596" w:rsidRDefault="00B76596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swald-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53E" w:rsidRDefault="000E453E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207227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0E453E" w:rsidRPr="00D2232D" w:rsidRDefault="000E453E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E453E" w:rsidRPr="004C1B72" w:rsidRDefault="000E453E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EB514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53E" w:rsidRDefault="000E453E" w:rsidP="002D7EF4">
    <w:pPr>
      <w:pStyle w:val="Pieddepage"/>
      <w:jc w:val="right"/>
    </w:pPr>
  </w:p>
  <w:p w:rsidR="000E453E" w:rsidRDefault="000E453E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7A0224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0E453E" w:rsidRPr="00D2232D" w:rsidRDefault="000E453E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E453E" w:rsidRDefault="000E453E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EB514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596" w:rsidRDefault="00B76596" w:rsidP="007C34CE">
      <w:r>
        <w:separator/>
      </w:r>
    </w:p>
  </w:footnote>
  <w:footnote w:type="continuationSeparator" w:id="0">
    <w:p w:rsidR="00B76596" w:rsidRDefault="00B76596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53E" w:rsidRPr="00D2232D" w:rsidRDefault="000E453E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>
      <w:rPr>
        <w:b/>
        <w:i/>
        <w:sz w:val="28"/>
        <w:szCs w:val="2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0E453E" w:rsidRDefault="000E453E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0E453E" w:rsidRDefault="000E453E" w:rsidP="003B2466">
    <w:pPr>
      <w:pStyle w:val="En-tte"/>
      <w:numPr>
        <w:ilvl w:val="0"/>
        <w:numId w:val="1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0E453E" w:rsidRDefault="000E453E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0E453E" w:rsidRPr="00F8418C" w:rsidRDefault="000E453E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5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2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7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7"/>
  </w:num>
  <w:num w:numId="4">
    <w:abstractNumId w:val="11"/>
  </w:num>
  <w:num w:numId="5">
    <w:abstractNumId w:val="6"/>
  </w:num>
  <w:num w:numId="6">
    <w:abstractNumId w:val="13"/>
  </w:num>
  <w:num w:numId="7">
    <w:abstractNumId w:val="27"/>
  </w:num>
  <w:num w:numId="8">
    <w:abstractNumId w:val="18"/>
  </w:num>
  <w:num w:numId="9">
    <w:abstractNumId w:val="17"/>
  </w:num>
  <w:num w:numId="10">
    <w:abstractNumId w:val="0"/>
  </w:num>
  <w:num w:numId="11">
    <w:abstractNumId w:val="31"/>
  </w:num>
  <w:num w:numId="12">
    <w:abstractNumId w:val="26"/>
  </w:num>
  <w:num w:numId="13">
    <w:abstractNumId w:val="1"/>
  </w:num>
  <w:num w:numId="14">
    <w:abstractNumId w:val="28"/>
  </w:num>
  <w:num w:numId="15">
    <w:abstractNumId w:val="29"/>
  </w:num>
  <w:num w:numId="16">
    <w:abstractNumId w:val="19"/>
  </w:num>
  <w:num w:numId="17">
    <w:abstractNumId w:val="30"/>
  </w:num>
  <w:num w:numId="18">
    <w:abstractNumId w:val="4"/>
  </w:num>
  <w:num w:numId="19">
    <w:abstractNumId w:val="9"/>
  </w:num>
  <w:num w:numId="20">
    <w:abstractNumId w:val="3"/>
  </w:num>
  <w:num w:numId="21">
    <w:abstractNumId w:val="10"/>
  </w:num>
  <w:num w:numId="22">
    <w:abstractNumId w:val="15"/>
  </w:num>
  <w:num w:numId="23">
    <w:abstractNumId w:val="24"/>
  </w:num>
  <w:num w:numId="24">
    <w:abstractNumId w:val="23"/>
  </w:num>
  <w:num w:numId="25">
    <w:abstractNumId w:val="8"/>
  </w:num>
  <w:num w:numId="26">
    <w:abstractNumId w:val="5"/>
  </w:num>
  <w:num w:numId="27">
    <w:abstractNumId w:val="25"/>
  </w:num>
  <w:num w:numId="28">
    <w:abstractNumId w:val="14"/>
  </w:num>
  <w:num w:numId="29">
    <w:abstractNumId w:val="12"/>
  </w:num>
  <w:num w:numId="30">
    <w:abstractNumId w:val="2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50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0E453E"/>
    <w:rsid w:val="000F5228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A2EE0"/>
    <w:rsid w:val="001A40B2"/>
    <w:rsid w:val="001A46CB"/>
    <w:rsid w:val="001C6B52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3C48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A1348"/>
    <w:rsid w:val="006A3EB2"/>
    <w:rsid w:val="006A5E12"/>
    <w:rsid w:val="006A6913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4B96"/>
    <w:rsid w:val="00786B4A"/>
    <w:rsid w:val="007953CB"/>
    <w:rsid w:val="007A2C21"/>
    <w:rsid w:val="007A32AE"/>
    <w:rsid w:val="007A4D7F"/>
    <w:rsid w:val="007A5984"/>
    <w:rsid w:val="007B01EE"/>
    <w:rsid w:val="007B038D"/>
    <w:rsid w:val="007C34CE"/>
    <w:rsid w:val="007C4C52"/>
    <w:rsid w:val="007D298B"/>
    <w:rsid w:val="007D30AF"/>
    <w:rsid w:val="007D4A91"/>
    <w:rsid w:val="007E47CC"/>
    <w:rsid w:val="007E751E"/>
    <w:rsid w:val="007F1E86"/>
    <w:rsid w:val="007F4A50"/>
    <w:rsid w:val="007F4A99"/>
    <w:rsid w:val="008011B9"/>
    <w:rsid w:val="008121C4"/>
    <w:rsid w:val="00814739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F48AB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021B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76596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75540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21AA"/>
    <w:rsid w:val="00CF37CE"/>
    <w:rsid w:val="00CF4145"/>
    <w:rsid w:val="00CF4439"/>
    <w:rsid w:val="00CF766E"/>
    <w:rsid w:val="00D029EA"/>
    <w:rsid w:val="00D049BF"/>
    <w:rsid w:val="00D13BA2"/>
    <w:rsid w:val="00D17773"/>
    <w:rsid w:val="00D30823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3E9C"/>
    <w:rsid w:val="00E84022"/>
    <w:rsid w:val="00E91AD1"/>
    <w:rsid w:val="00E943F3"/>
    <w:rsid w:val="00EA4F44"/>
    <w:rsid w:val="00EA63B4"/>
    <w:rsid w:val="00EB1A2F"/>
    <w:rsid w:val="00EB2A43"/>
    <w:rsid w:val="00EB3380"/>
    <w:rsid w:val="00EB3D67"/>
    <w:rsid w:val="00EB47B9"/>
    <w:rsid w:val="00EB5147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421A5"/>
  <w15:chartTrackingRefBased/>
  <w15:docId w15:val="{45561B63-35E5-4380-957E-69560A36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3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a-enr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6C0B3-7DD5-4CC9-BF41-E4CA536E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ICEA-couleur.dotx</Template>
  <TotalTime>112</TotalTime>
  <Pages>6</Pages>
  <Words>1440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5</cp:revision>
  <cp:lastPrinted>2020-08-29T14:41:00Z</cp:lastPrinted>
  <dcterms:created xsi:type="dcterms:W3CDTF">2021-04-12T07:50:00Z</dcterms:created>
  <dcterms:modified xsi:type="dcterms:W3CDTF">2021-04-19T08:41:00Z</dcterms:modified>
</cp:coreProperties>
</file>