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8A7215" w:rsidRPr="008A7215" w:rsidRDefault="008A7215" w:rsidP="008A72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Administration : 15 mn </w:t>
      </w:r>
    </w:p>
    <w:p w:rsidR="008A7215" w:rsidRPr="008A7215" w:rsidRDefault="008A7215" w:rsidP="008A721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Validation des nouveaux </w:t>
      </w:r>
      <w:r w:rsidR="000C2A59"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sociétaires </w:t>
      </w:r>
      <w:r w:rsidR="000C2A59">
        <w:rPr>
          <w:rFonts w:ascii="Times New Roman" w:eastAsia="Times New Roman" w:hAnsi="Times New Roman" w:cs="Times New Roman"/>
          <w:sz w:val="24"/>
          <w:szCs w:val="24"/>
          <w:lang w:eastAsia="fr-FR"/>
        </w:rPr>
        <w:t>et</w:t>
      </w: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constatation du </w:t>
      </w:r>
      <w:r w:rsidR="007C5D5A"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capital </w:t>
      </w:r>
      <w:r w:rsidR="007C5D5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AB29D9" w:rsidRPr="00062C17" w:rsidRDefault="00B05F6B" w:rsidP="0096254C">
      <w:pPr>
        <w:rPr>
          <w:rFonts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Nous sommes 399 pour un capital de 150 550 €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</w:tblGrid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Membre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du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Présent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Excusé</w:t>
            </w: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Dominique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Blanchot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François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Buisson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Patrick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Couderc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Caroline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Fouchard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Jean-Paul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Gardette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Eric</w:t>
            </w:r>
            <w:proofErr w:type="spellEnd"/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Georget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Claire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Mireille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Pascal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Vincent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Réquillart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Christian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Thil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Christophe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062C17" w:rsidRPr="00062C17" w:rsidRDefault="00062C17" w:rsidP="00C17EE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3" w:type="dxa"/>
          </w:tcPr>
          <w:p w:rsidR="00062C17" w:rsidRPr="00062C17" w:rsidRDefault="00062C17" w:rsidP="00C17EE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B29D9" w:rsidRDefault="00AB29D9" w:rsidP="00062C17">
      <w:pPr>
        <w:rPr>
          <w:rFonts w:cstheme="minorHAnsi"/>
          <w:sz w:val="24"/>
          <w:szCs w:val="24"/>
        </w:rPr>
      </w:pPr>
    </w:p>
    <w:p w:rsidR="00731115" w:rsidRDefault="00731115" w:rsidP="00062C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Nouveaux sociétaires Validé</w:t>
      </w:r>
      <w:r w:rsidR="00793008">
        <w:rPr>
          <w:rFonts w:cstheme="minorHAnsi"/>
          <w:sz w:val="24"/>
          <w:szCs w:val="24"/>
        </w:rPr>
        <w:t>s</w:t>
      </w:r>
    </w:p>
    <w:tbl>
      <w:tblPr>
        <w:tblStyle w:val="Grilledutableau"/>
        <w:tblW w:w="9020" w:type="dxa"/>
        <w:tblLook w:val="04A0" w:firstRow="1" w:lastRow="0" w:firstColumn="1" w:lastColumn="0" w:noHBand="0" w:noVBand="1"/>
      </w:tblPr>
      <w:tblGrid>
        <w:gridCol w:w="1234"/>
        <w:gridCol w:w="2329"/>
        <w:gridCol w:w="598"/>
        <w:gridCol w:w="1233"/>
        <w:gridCol w:w="2348"/>
        <w:gridCol w:w="1278"/>
      </w:tblGrid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ICEA-412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REQUILLART Christine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FR-62370 AUDRUICQ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05/08/2022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ICEA-411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DOUMERC Jacques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21/07/2022</w:t>
            </w:r>
          </w:p>
        </w:tc>
      </w:tr>
      <w:tr w:rsidR="00D72B24" w:rsidRPr="00D72B24" w:rsidTr="00D72B24">
        <w:trPr>
          <w:trHeight w:val="288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ICEA-410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PECCEU Christelle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FR-31450 Odars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ICEA-409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SERRADELL Jacques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ICEA-408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VIEZ Claire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ICEA-407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BESSE Nicole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60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FR-31870 </w:t>
            </w:r>
            <w:proofErr w:type="spellStart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Lagardelle</w:t>
            </w:r>
            <w:proofErr w:type="spellEnd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sur </w:t>
            </w:r>
            <w:proofErr w:type="spellStart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Lèze</w:t>
            </w:r>
            <w:proofErr w:type="spellEnd"/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ICEA-406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SPERANDIO Mathieu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ICEA-405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BOUILLOT Vincent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ICEA-404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MIGLOS Alain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ICEA-403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LANGRY Jean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FR-31190 AUTERIVE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288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ICEA-402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BRACKENIER Marion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FR-31100 Toulouse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</w:tbl>
    <w:p w:rsidR="00062C17" w:rsidRDefault="00062C17" w:rsidP="00062C17">
      <w:pPr>
        <w:rPr>
          <w:rFonts w:cstheme="minorHAnsi"/>
          <w:sz w:val="24"/>
          <w:szCs w:val="24"/>
        </w:rPr>
      </w:pPr>
    </w:p>
    <w:p w:rsidR="004B2E80" w:rsidRDefault="004B2E80" w:rsidP="00062C17">
      <w:pPr>
        <w:rPr>
          <w:rFonts w:cstheme="minorHAnsi"/>
          <w:sz w:val="24"/>
          <w:szCs w:val="24"/>
        </w:rPr>
      </w:pPr>
    </w:p>
    <w:p w:rsidR="004B2E80" w:rsidRDefault="004B2E80" w:rsidP="00062C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cours de </w:t>
      </w:r>
      <w:r w:rsidR="00580D3B">
        <w:rPr>
          <w:rFonts w:cstheme="minorHAnsi"/>
          <w:sz w:val="24"/>
          <w:szCs w:val="24"/>
        </w:rPr>
        <w:t>validations - 4</w:t>
      </w:r>
      <w:r w:rsidR="00B05F6B">
        <w:rPr>
          <w:rFonts w:cstheme="minorHAnsi"/>
          <w:sz w:val="24"/>
          <w:szCs w:val="24"/>
        </w:rPr>
        <w:t xml:space="preserve"> sociétaire</w:t>
      </w:r>
      <w:r w:rsidR="00137FA4">
        <w:rPr>
          <w:rFonts w:cstheme="minorHAnsi"/>
          <w:sz w:val="24"/>
          <w:szCs w:val="24"/>
        </w:rPr>
        <w:t>s</w:t>
      </w:r>
      <w:r w:rsidR="00B05F6B">
        <w:rPr>
          <w:rFonts w:cstheme="minorHAnsi"/>
          <w:sz w:val="24"/>
          <w:szCs w:val="24"/>
        </w:rPr>
        <w:t xml:space="preserve"> et </w:t>
      </w:r>
      <w:r w:rsidR="00137FA4">
        <w:rPr>
          <w:rFonts w:cstheme="minorHAnsi"/>
          <w:sz w:val="24"/>
          <w:szCs w:val="24"/>
        </w:rPr>
        <w:t>10 300 € de souscription</w:t>
      </w:r>
    </w:p>
    <w:tbl>
      <w:tblPr>
        <w:tblW w:w="9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240"/>
        <w:gridCol w:w="1297"/>
        <w:gridCol w:w="1240"/>
        <w:gridCol w:w="1240"/>
        <w:gridCol w:w="1240"/>
        <w:gridCol w:w="1240"/>
      </w:tblGrid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-182880</wp:posOffset>
                  </wp:positionV>
                  <wp:extent cx="228600" cy="243840"/>
                  <wp:effectExtent l="0" t="0" r="0" b="3810"/>
                  <wp:wrapNone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731115" w:rsidRPr="00731115">
              <w:trPr>
                <w:trHeight w:val="864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31115" w:rsidRPr="00731115" w:rsidRDefault="00731115" w:rsidP="0073111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 w:rsidRPr="00731115"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MIEZAN Valérie</w:t>
                  </w:r>
                </w:p>
              </w:tc>
            </w:tr>
          </w:tbl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FR-31410 </w:t>
            </w:r>
            <w:proofErr w:type="spellStart"/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Lavernose-Lacasse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21/08/2022</w:t>
            </w: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RASPAUD Pascale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FR-31810 </w:t>
            </w:r>
            <w:proofErr w:type="spellStart"/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Venerque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BAGNERIS Bernard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FR-31320 Castanet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MOUTARLIER Philippe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20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1 000 €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FR-75010 Paris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F91FA1">
        <w:trPr>
          <w:trHeight w:val="28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4351CD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u w:val="single"/>
                <w:lang w:eastAsia="fr-FR"/>
              </w:rPr>
            </w:pPr>
            <w:hyperlink r:id="rId8" w:history="1">
              <w:r w:rsidR="00731115" w:rsidRPr="00731115">
                <w:rPr>
                  <w:rFonts w:ascii="Calibri" w:eastAsia="Times New Roman" w:hAnsi="Calibri" w:cs="Times New Roman"/>
                  <w:color w:val="0563C1"/>
                  <w:u w:val="single"/>
                  <w:lang w:eastAsia="fr-FR"/>
                </w:rPr>
                <w:t xml:space="preserve">GARDETTE </w:t>
              </w:r>
              <w:proofErr w:type="spellStart"/>
              <w:r w:rsidR="00731115" w:rsidRPr="00731115">
                <w:rPr>
                  <w:rFonts w:ascii="Calibri" w:eastAsia="Times New Roman" w:hAnsi="Calibri" w:cs="Times New Roman"/>
                  <w:color w:val="0563C1"/>
                  <w:u w:val="single"/>
                  <w:lang w:eastAsia="fr-FR"/>
                </w:rPr>
                <w:t>Elouan</w:t>
              </w:r>
              <w:proofErr w:type="spellEnd"/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Part(s) Sociale(s) (50€)</w:t>
            </w:r>
          </w:p>
          <w:p w:rsidR="004B2E80" w:rsidRPr="00580D3B" w:rsidRDefault="004B2E80" w:rsidP="0073111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580D3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complément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Oslo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F91FA1" w:rsidRDefault="00F91FA1" w:rsidP="00F91FA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>Souscription RV</w:t>
      </w:r>
    </w:p>
    <w:p w:rsidR="00137FA4" w:rsidRDefault="00473990" w:rsidP="00473990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16 souscriptions validées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="008C637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="008C637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>500 €</w:t>
      </w:r>
    </w:p>
    <w:p w:rsidR="001F1E78" w:rsidRDefault="008C637D" w:rsidP="00473990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 en cours de </w:t>
      </w:r>
      <w:r w:rsidR="00580D3B">
        <w:rPr>
          <w:rFonts w:ascii="Times New Roman" w:eastAsia="Times New Roman" w:hAnsi="Times New Roman" w:cs="Times New Roman"/>
          <w:sz w:val="24"/>
          <w:szCs w:val="24"/>
          <w:lang w:eastAsia="fr-FR"/>
        </w:rPr>
        <w:t>validation -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>1 250 €</w:t>
      </w:r>
    </w:p>
    <w:p w:rsidR="008C637D" w:rsidRPr="008A7215" w:rsidRDefault="008C637D" w:rsidP="008C6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Total   19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9 750 €</w:t>
      </w:r>
    </w:p>
    <w:p w:rsidR="00F91FA1" w:rsidRDefault="00F91FA1" w:rsidP="00F91FA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>Helloasso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hyperlink r:id="rId9" w:history="1">
        <w:r w:rsidR="00116D3A" w:rsidRPr="004F245E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https://www.helloasso.com/associations/icea</w:t>
        </w:r>
      </w:hyperlink>
    </w:p>
    <w:p w:rsidR="007C5D5A" w:rsidRDefault="007C5D5A" w:rsidP="00F91FA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Claire et Mireille </w:t>
      </w:r>
      <w:r w:rsidR="0090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la signature </w:t>
      </w:r>
      <w:proofErr w:type="gramStart"/>
      <w:r w:rsidR="0090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l'accès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compte</w:t>
      </w:r>
      <w:r w:rsidR="00901EF7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CA</w:t>
      </w:r>
    </w:p>
    <w:p w:rsidR="00116D3A" w:rsidRDefault="00116D3A" w:rsidP="00116D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Technique- Projets 20 mn : </w:t>
      </w:r>
    </w:p>
    <w:p w:rsid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Castanet </w:t>
      </w:r>
      <w:r w:rsidR="00AA04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 </w:t>
      </w:r>
    </w:p>
    <w:p w:rsid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Projet RV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Lagardelle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</w:p>
    <w:p w:rsidR="00116D3A" w:rsidRP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6D3A" w:rsidRDefault="00116D3A" w:rsidP="00116D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Prospection 20 </w:t>
      </w:r>
      <w:proofErr w:type="gramStart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>mn:</w:t>
      </w:r>
      <w:proofErr w:type="gramEnd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Tribune du stade de Ramonville, </w:t>
      </w:r>
    </w:p>
    <w:p w:rsid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Ombrières à </w:t>
      </w:r>
      <w:proofErr w:type="gramStart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Auterive </w:t>
      </w:r>
      <w:r w:rsidR="00C244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220</w:t>
      </w:r>
      <w:proofErr w:type="gramEnd"/>
      <w:r w:rsidR="00C244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270, 285 kWc </w:t>
      </w:r>
      <w:r w:rsid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– 1 000k €</w:t>
      </w:r>
    </w:p>
    <w:p w:rsidR="00E31A5A" w:rsidRPr="00116D3A" w:rsidRDefault="00E31A5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6D3A" w:rsidRPr="00116D3A" w:rsidRDefault="00116D3A" w:rsidP="00116D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Communication </w:t>
      </w:r>
      <w:proofErr w:type="gramStart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>:30</w:t>
      </w:r>
      <w:proofErr w:type="gramEnd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mn</w:t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Présentation du nouveau   Flyers 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local, </w:t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Stand "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Campestral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proofErr w:type="gram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Inscription ,</w:t>
      </w:r>
      <w:proofErr w:type="gram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Participants</w:t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Participation à l'AG d'ECLR - préparation présentation 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/RV</w:t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Rayons Verts</w:t>
      </w:r>
      <w:r w:rsidR="004472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Prévoir une animation du sociétariat et + : apéro des sociétaires, 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rando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énergies, autre</w:t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Organisati</w:t>
      </w:r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séminaire. </w:t>
      </w:r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Rappel des objets </w:t>
      </w: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proposés : </w:t>
      </w:r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Réfléchir sur des thématiques à définir en CC telles que : 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vision du projet ICEA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quelles orientations stratégiques,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 gouvernance,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les modèles économiques,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la communication externe, … </w:t>
      </w:r>
    </w:p>
    <w:p w:rsidR="00116D3A" w:rsidRDefault="00116D3A" w:rsidP="00116D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 xx</w:t>
      </w:r>
    </w:p>
    <w:p w:rsidR="0030283F" w:rsidRPr="00116D3A" w:rsidRDefault="0030283F" w:rsidP="0030283F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Formation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</w:p>
    <w:p w:rsidR="00116D3A" w:rsidRPr="008A7215" w:rsidRDefault="00116D3A" w:rsidP="00AA0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116D3A" w:rsidRPr="008A7215" w:rsidSect="001F4DA5"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CD" w:rsidRDefault="004351CD" w:rsidP="007C34CE">
      <w:pPr>
        <w:spacing w:after="0" w:line="240" w:lineRule="auto"/>
      </w:pPr>
      <w:r>
        <w:separator/>
      </w:r>
    </w:p>
  </w:endnote>
  <w:endnote w:type="continuationSeparator" w:id="0">
    <w:p w:rsidR="004351CD" w:rsidRDefault="004351CD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71A82DCC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3343E5F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CD" w:rsidRDefault="004351CD" w:rsidP="007C34CE">
      <w:pPr>
        <w:spacing w:after="0" w:line="240" w:lineRule="auto"/>
      </w:pPr>
      <w:r>
        <w:separator/>
      </w:r>
    </w:p>
  </w:footnote>
  <w:footnote w:type="continuationSeparator" w:id="0">
    <w:p w:rsidR="004351CD" w:rsidRDefault="004351CD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2603"/>
    <w:multiLevelType w:val="multilevel"/>
    <w:tmpl w:val="E6C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F45F6"/>
    <w:multiLevelType w:val="multilevel"/>
    <w:tmpl w:val="4C54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D2F1E"/>
    <w:multiLevelType w:val="multilevel"/>
    <w:tmpl w:val="7BB0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E6A21"/>
    <w:multiLevelType w:val="multilevel"/>
    <w:tmpl w:val="9680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014B1"/>
    <w:multiLevelType w:val="multilevel"/>
    <w:tmpl w:val="1E9CB7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95E53"/>
    <w:multiLevelType w:val="multilevel"/>
    <w:tmpl w:val="DDB2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E319E9"/>
    <w:multiLevelType w:val="multilevel"/>
    <w:tmpl w:val="4814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81287F"/>
    <w:multiLevelType w:val="multilevel"/>
    <w:tmpl w:val="7BF2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9750E"/>
    <w:multiLevelType w:val="multilevel"/>
    <w:tmpl w:val="ED36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2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6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17"/>
    <w:rsid w:val="00053792"/>
    <w:rsid w:val="00062C17"/>
    <w:rsid w:val="000B6E3F"/>
    <w:rsid w:val="000C2A59"/>
    <w:rsid w:val="00104F13"/>
    <w:rsid w:val="00116D3A"/>
    <w:rsid w:val="0012255F"/>
    <w:rsid w:val="00137FA4"/>
    <w:rsid w:val="001905DE"/>
    <w:rsid w:val="001A2EE0"/>
    <w:rsid w:val="001C6B52"/>
    <w:rsid w:val="001E36B9"/>
    <w:rsid w:val="001F1E78"/>
    <w:rsid w:val="001F4DA5"/>
    <w:rsid w:val="00226905"/>
    <w:rsid w:val="0024325E"/>
    <w:rsid w:val="002C4EC5"/>
    <w:rsid w:val="0030283F"/>
    <w:rsid w:val="00326195"/>
    <w:rsid w:val="0035399B"/>
    <w:rsid w:val="00355AB3"/>
    <w:rsid w:val="003E01AD"/>
    <w:rsid w:val="004351CD"/>
    <w:rsid w:val="0044726A"/>
    <w:rsid w:val="00473990"/>
    <w:rsid w:val="00492A08"/>
    <w:rsid w:val="004B2E80"/>
    <w:rsid w:val="004C1B72"/>
    <w:rsid w:val="005058E6"/>
    <w:rsid w:val="005748C5"/>
    <w:rsid w:val="00580D3B"/>
    <w:rsid w:val="005869D2"/>
    <w:rsid w:val="0059567D"/>
    <w:rsid w:val="0060046B"/>
    <w:rsid w:val="00642A68"/>
    <w:rsid w:val="00731115"/>
    <w:rsid w:val="00743673"/>
    <w:rsid w:val="007819FA"/>
    <w:rsid w:val="00786B4A"/>
    <w:rsid w:val="00793008"/>
    <w:rsid w:val="007C34CE"/>
    <w:rsid w:val="007C5D5A"/>
    <w:rsid w:val="007D298B"/>
    <w:rsid w:val="00816DC1"/>
    <w:rsid w:val="00843128"/>
    <w:rsid w:val="00851ADC"/>
    <w:rsid w:val="008523C2"/>
    <w:rsid w:val="008A7215"/>
    <w:rsid w:val="008B6724"/>
    <w:rsid w:val="008C637D"/>
    <w:rsid w:val="00901EF7"/>
    <w:rsid w:val="0091060A"/>
    <w:rsid w:val="0096254C"/>
    <w:rsid w:val="009B5A7F"/>
    <w:rsid w:val="009D4BC2"/>
    <w:rsid w:val="00A07B98"/>
    <w:rsid w:val="00A12F7D"/>
    <w:rsid w:val="00AA0418"/>
    <w:rsid w:val="00AB29D9"/>
    <w:rsid w:val="00B03B8E"/>
    <w:rsid w:val="00B05F6B"/>
    <w:rsid w:val="00B073C3"/>
    <w:rsid w:val="00B57933"/>
    <w:rsid w:val="00BA18C2"/>
    <w:rsid w:val="00BA79DE"/>
    <w:rsid w:val="00BB6C68"/>
    <w:rsid w:val="00BE0BCB"/>
    <w:rsid w:val="00C21322"/>
    <w:rsid w:val="00C2440A"/>
    <w:rsid w:val="00C843DF"/>
    <w:rsid w:val="00CA72DD"/>
    <w:rsid w:val="00CC26B3"/>
    <w:rsid w:val="00CD206B"/>
    <w:rsid w:val="00CF37CE"/>
    <w:rsid w:val="00D72B24"/>
    <w:rsid w:val="00DB093F"/>
    <w:rsid w:val="00DF4025"/>
    <w:rsid w:val="00E021C9"/>
    <w:rsid w:val="00E16B39"/>
    <w:rsid w:val="00E3196F"/>
    <w:rsid w:val="00E31A5A"/>
    <w:rsid w:val="00E95BA2"/>
    <w:rsid w:val="00EA4F44"/>
    <w:rsid w:val="00EA63B4"/>
    <w:rsid w:val="00EC3A09"/>
    <w:rsid w:val="00F112B7"/>
    <w:rsid w:val="00F52EE8"/>
    <w:rsid w:val="00F8418C"/>
    <w:rsid w:val="00F916D0"/>
    <w:rsid w:val="00F91FA1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9D1342-6FA3-402B-BD7B-30AEDDAD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6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7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62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53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ophub.icea-enr.fr/cooperative/members/9qrPT985SzwtgX99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helloasso.com/associations/ice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1183</TotalTime>
  <Pages>3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 Gardette</cp:lastModifiedBy>
  <cp:revision>4</cp:revision>
  <cp:lastPrinted>2019-02-20T14:48:00Z</cp:lastPrinted>
  <dcterms:created xsi:type="dcterms:W3CDTF">2022-08-28T15:39:00Z</dcterms:created>
  <dcterms:modified xsi:type="dcterms:W3CDTF">2022-08-29T14:26:00Z</dcterms:modified>
</cp:coreProperties>
</file>